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553AD" w14:textId="77777777" w:rsidR="00DA2A7E" w:rsidRPr="003261E7" w:rsidRDefault="005D77C6" w:rsidP="00D877E6">
      <w:pPr>
        <w:jc w:val="right"/>
        <w:rPr>
          <w:sz w:val="22"/>
          <w:szCs w:val="22"/>
        </w:rPr>
      </w:pPr>
      <w:r w:rsidRPr="005D77C6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D77C6">
        <w:rPr>
          <w:sz w:val="22"/>
          <w:szCs w:val="22"/>
        </w:rPr>
        <w:t>2022-04-05</w:t>
      </w:r>
    </w:p>
    <w:p w14:paraId="2D780105" w14:textId="77777777" w:rsidR="00DA2A7E" w:rsidRPr="003261E7" w:rsidRDefault="00DA2A7E" w:rsidP="00D877E6">
      <w:pPr>
        <w:rPr>
          <w:sz w:val="22"/>
          <w:szCs w:val="22"/>
        </w:rPr>
      </w:pPr>
    </w:p>
    <w:p w14:paraId="6FCBE93E" w14:textId="77777777" w:rsidR="005D77C6" w:rsidRPr="005D77C6" w:rsidRDefault="005D77C6" w:rsidP="00D877E6">
      <w:pPr>
        <w:rPr>
          <w:b/>
          <w:bCs/>
          <w:sz w:val="22"/>
          <w:szCs w:val="22"/>
        </w:rPr>
      </w:pPr>
      <w:r w:rsidRPr="005D77C6">
        <w:rPr>
          <w:b/>
          <w:bCs/>
          <w:sz w:val="22"/>
          <w:szCs w:val="22"/>
        </w:rPr>
        <w:t>Szpital Wojewódzki w Poznaniu</w:t>
      </w:r>
    </w:p>
    <w:p w14:paraId="7CBFD3D9" w14:textId="77777777" w:rsidR="00DA2A7E" w:rsidRPr="003261E7" w:rsidRDefault="005D77C6" w:rsidP="00D877E6">
      <w:pPr>
        <w:rPr>
          <w:b/>
          <w:bCs/>
          <w:sz w:val="22"/>
          <w:szCs w:val="22"/>
        </w:rPr>
      </w:pPr>
      <w:r w:rsidRPr="005D77C6">
        <w:rPr>
          <w:b/>
          <w:bCs/>
          <w:sz w:val="22"/>
          <w:szCs w:val="22"/>
        </w:rPr>
        <w:t>Dział Zamówień Publicznych</w:t>
      </w:r>
    </w:p>
    <w:p w14:paraId="662F346D" w14:textId="77777777" w:rsidR="00DA2A7E" w:rsidRPr="003261E7" w:rsidRDefault="005D77C6" w:rsidP="00D877E6">
      <w:pPr>
        <w:rPr>
          <w:sz w:val="22"/>
          <w:szCs w:val="22"/>
        </w:rPr>
      </w:pPr>
      <w:r w:rsidRPr="005D77C6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5D77C6">
        <w:rPr>
          <w:sz w:val="22"/>
          <w:szCs w:val="22"/>
        </w:rPr>
        <w:t>7/19</w:t>
      </w:r>
    </w:p>
    <w:p w14:paraId="3BFB1888" w14:textId="77777777" w:rsidR="00DA2A7E" w:rsidRPr="003261E7" w:rsidRDefault="005D77C6" w:rsidP="00D877E6">
      <w:pPr>
        <w:rPr>
          <w:sz w:val="22"/>
          <w:szCs w:val="22"/>
        </w:rPr>
      </w:pPr>
      <w:r w:rsidRPr="005D77C6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D77C6">
        <w:rPr>
          <w:sz w:val="22"/>
          <w:szCs w:val="22"/>
        </w:rPr>
        <w:t>Poznań</w:t>
      </w:r>
    </w:p>
    <w:p w14:paraId="7FF9E38F" w14:textId="77777777" w:rsidR="00D877E6" w:rsidRDefault="00D877E6" w:rsidP="00D877E6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04D615AD" w14:textId="77777777" w:rsidR="00D877E6" w:rsidRDefault="00D877E6" w:rsidP="00D877E6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ED96A93" w14:textId="12C403E5" w:rsidR="00DA2A7E" w:rsidRPr="003261E7" w:rsidRDefault="00DA2A7E" w:rsidP="00D877E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5DA723B" w14:textId="240A4B24" w:rsidR="00DA2A7E" w:rsidRDefault="00DA2A7E" w:rsidP="00D877E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9F16DE2" w14:textId="7E114DB7" w:rsidR="00D877E6" w:rsidRDefault="00D877E6" w:rsidP="00D877E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8DF64C8" w14:textId="2D2A3DE0" w:rsidR="00D877E6" w:rsidRDefault="00D877E6" w:rsidP="00D877E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8947F89" w14:textId="77777777" w:rsidR="00D877E6" w:rsidRPr="003261E7" w:rsidRDefault="00D877E6" w:rsidP="00D877E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85CF955" w14:textId="77777777" w:rsidR="00DA2A7E" w:rsidRPr="003261E7" w:rsidRDefault="00DA2A7E" w:rsidP="00D877E6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1D5F8B0" w14:textId="03ED775A" w:rsidR="00DA2A7E" w:rsidRDefault="00DA2A7E" w:rsidP="00D877E6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48085D3C" w14:textId="77777777" w:rsidR="00D877E6" w:rsidRPr="003261E7" w:rsidRDefault="00D877E6" w:rsidP="00D877E6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D77C6" w:rsidRPr="003261E7" w14:paraId="6B73A2B0" w14:textId="77777777" w:rsidTr="0056245D">
        <w:trPr>
          <w:trHeight w:val="638"/>
        </w:trPr>
        <w:tc>
          <w:tcPr>
            <w:tcW w:w="959" w:type="dxa"/>
            <w:shd w:val="clear" w:color="auto" w:fill="auto"/>
          </w:tcPr>
          <w:p w14:paraId="58B2445D" w14:textId="77777777" w:rsidR="005D77C6" w:rsidRPr="003261E7" w:rsidRDefault="005D77C6" w:rsidP="00D877E6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F606FD" w14:textId="77777777" w:rsidR="005D77C6" w:rsidRDefault="005D77C6" w:rsidP="00D877E6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77C6">
              <w:rPr>
                <w:sz w:val="22"/>
                <w:szCs w:val="22"/>
              </w:rPr>
              <w:t>podstawowy</w:t>
            </w:r>
            <w:r w:rsidR="00D877E6">
              <w:rPr>
                <w:sz w:val="22"/>
                <w:szCs w:val="22"/>
              </w:rPr>
              <w:t>m</w:t>
            </w:r>
            <w:r w:rsidRPr="005D77C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D77C6">
              <w:rPr>
                <w:b/>
                <w:bCs/>
                <w:sz w:val="22"/>
                <w:szCs w:val="22"/>
              </w:rPr>
              <w:t>Sukcesywna dostawa świeżych owoców do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D77C6">
              <w:rPr>
                <w:b/>
                <w:sz w:val="22"/>
                <w:szCs w:val="22"/>
              </w:rPr>
              <w:t>SZW/DZP/15/2022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5C81A2D0" w14:textId="77777777" w:rsidR="00D877E6" w:rsidRDefault="00D877E6" w:rsidP="00D877E6">
            <w:pPr>
              <w:jc w:val="both"/>
              <w:rPr>
                <w:bCs/>
                <w:sz w:val="22"/>
                <w:szCs w:val="22"/>
              </w:rPr>
            </w:pPr>
          </w:p>
          <w:p w14:paraId="49F5881D" w14:textId="2576E025" w:rsidR="00D877E6" w:rsidRPr="003261E7" w:rsidRDefault="00D877E6" w:rsidP="00D877E6">
            <w:pPr>
              <w:jc w:val="both"/>
              <w:rPr>
                <w:sz w:val="22"/>
                <w:szCs w:val="22"/>
              </w:rPr>
            </w:pPr>
          </w:p>
        </w:tc>
      </w:tr>
    </w:tbl>
    <w:p w14:paraId="6AB98C2F" w14:textId="00A6389E" w:rsidR="00DA2A7E" w:rsidRDefault="00DA2A7E" w:rsidP="00D877E6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D77C6" w:rsidRPr="005D77C6">
        <w:rPr>
          <w:b/>
          <w:sz w:val="22"/>
          <w:szCs w:val="22"/>
        </w:rPr>
        <w:t>Szpital Wojewódzki w Poznaniu</w:t>
      </w:r>
      <w:r w:rsidR="00D877E6">
        <w:rPr>
          <w:b/>
          <w:sz w:val="22"/>
          <w:szCs w:val="22"/>
        </w:rPr>
        <w:t xml:space="preserve">, </w:t>
      </w:r>
      <w:r w:rsidR="005D77C6" w:rsidRPr="005D77C6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D77C6" w:rsidRPr="005D77C6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3D6A998" w14:textId="77777777" w:rsidR="00D877E6" w:rsidRDefault="00D877E6" w:rsidP="00D877E6">
      <w:pPr>
        <w:jc w:val="both"/>
        <w:rPr>
          <w:sz w:val="22"/>
          <w:szCs w:val="22"/>
        </w:rPr>
      </w:pPr>
    </w:p>
    <w:p w14:paraId="6B43E5DA" w14:textId="77777777" w:rsidR="00DA2A7E" w:rsidRDefault="00DA2A7E" w:rsidP="00D877E6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D77C6" w:rsidRPr="007240DA" w14:paraId="300E2402" w14:textId="77777777" w:rsidTr="0056245D">
        <w:tc>
          <w:tcPr>
            <w:tcW w:w="2660" w:type="dxa"/>
            <w:shd w:val="clear" w:color="auto" w:fill="auto"/>
          </w:tcPr>
          <w:p w14:paraId="26D5C2ED" w14:textId="77777777" w:rsidR="005D77C6" w:rsidRPr="007240DA" w:rsidRDefault="005D77C6" w:rsidP="00D877E6">
            <w:pPr>
              <w:jc w:val="both"/>
              <w:rPr>
                <w:sz w:val="22"/>
                <w:szCs w:val="22"/>
              </w:rPr>
            </w:pPr>
            <w:r w:rsidRPr="005D77C6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1A3B2C5" w14:textId="77777777" w:rsidR="005D77C6" w:rsidRPr="007240DA" w:rsidRDefault="005D77C6" w:rsidP="00D877E6">
            <w:pPr>
              <w:jc w:val="both"/>
              <w:rPr>
                <w:sz w:val="22"/>
                <w:szCs w:val="22"/>
              </w:rPr>
            </w:pPr>
            <w:r w:rsidRPr="005D77C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9881EB2" w14:textId="77777777" w:rsidR="00DA2A7E" w:rsidRPr="003261E7" w:rsidRDefault="00DA2A7E" w:rsidP="00D877E6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60E4E74" w14:textId="77777777" w:rsidR="00DA2A7E" w:rsidRPr="003261E7" w:rsidRDefault="005D77C6" w:rsidP="00D877E6">
      <w:pPr>
        <w:jc w:val="both"/>
        <w:rPr>
          <w:sz w:val="22"/>
          <w:szCs w:val="22"/>
        </w:rPr>
      </w:pPr>
      <w:r w:rsidRPr="005D77C6">
        <w:rPr>
          <w:sz w:val="22"/>
          <w:szCs w:val="22"/>
        </w:rPr>
        <w:t>Przekroczenie kwoty szacowanej Zamawiającego przez wszystkie złożone oferty.</w:t>
      </w:r>
    </w:p>
    <w:p w14:paraId="4DE4B665" w14:textId="1C56B81A" w:rsidR="00DA2A7E" w:rsidRDefault="00DA2A7E" w:rsidP="00D877E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5E182AE" w14:textId="775F20C1" w:rsidR="00D877E6" w:rsidRDefault="00D877E6" w:rsidP="00D877E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3F7106B" w14:textId="77777777" w:rsidR="00D877E6" w:rsidRDefault="00D877E6" w:rsidP="00D877E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83D9590" w14:textId="77777777" w:rsidR="00D877E6" w:rsidRDefault="00D877E6" w:rsidP="00D877E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D9F9419" w14:textId="77777777" w:rsidR="00D877E6" w:rsidRPr="00B464D3" w:rsidRDefault="00D877E6" w:rsidP="00D877E6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7787A43" w14:textId="77777777" w:rsidR="00D877E6" w:rsidRPr="003261E7" w:rsidRDefault="00D877E6" w:rsidP="00D877E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5A361D00" w14:textId="77777777" w:rsidR="00DA2A7E" w:rsidRPr="003261E7" w:rsidRDefault="00DA2A7E" w:rsidP="00D877E6">
      <w:pPr>
        <w:jc w:val="right"/>
        <w:rPr>
          <w:sz w:val="22"/>
          <w:szCs w:val="22"/>
        </w:rPr>
      </w:pPr>
    </w:p>
    <w:p w14:paraId="4671700C" w14:textId="5D34D56E" w:rsidR="00020DF5" w:rsidRDefault="00020DF5" w:rsidP="00D877E6">
      <w:pPr>
        <w:rPr>
          <w:sz w:val="22"/>
          <w:szCs w:val="22"/>
        </w:rPr>
      </w:pPr>
    </w:p>
    <w:p w14:paraId="4EECBE8D" w14:textId="77777777" w:rsidR="00D877E6" w:rsidRPr="00DA2A7E" w:rsidRDefault="00D877E6" w:rsidP="00D877E6"/>
    <w:sectPr w:rsidR="00D877E6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BD384" w14:textId="77777777" w:rsidR="002A15EE" w:rsidRDefault="002A15EE">
      <w:r>
        <w:separator/>
      </w:r>
    </w:p>
  </w:endnote>
  <w:endnote w:type="continuationSeparator" w:id="0">
    <w:p w14:paraId="24912710" w14:textId="77777777" w:rsidR="002A15EE" w:rsidRDefault="002A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1E5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BF21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179D" w14:textId="775112E7" w:rsidR="003F0CBE" w:rsidRDefault="00D877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050E9B" wp14:editId="26CF3C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AEA5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327D41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B8CC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63CE29" w14:textId="77777777" w:rsidR="003F0CBE" w:rsidRDefault="003F0CBE">
    <w:pPr>
      <w:pStyle w:val="Stopka"/>
      <w:tabs>
        <w:tab w:val="clear" w:pos="4536"/>
      </w:tabs>
      <w:jc w:val="center"/>
    </w:pPr>
  </w:p>
  <w:p w14:paraId="59E8D30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8DB9D" w14:textId="77777777" w:rsidR="002A15EE" w:rsidRDefault="002A15EE">
      <w:r>
        <w:separator/>
      </w:r>
    </w:p>
  </w:footnote>
  <w:footnote w:type="continuationSeparator" w:id="0">
    <w:p w14:paraId="49A40666" w14:textId="77777777" w:rsidR="002A15EE" w:rsidRDefault="002A1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B67A" w14:textId="77777777" w:rsidR="005D77C6" w:rsidRDefault="005D7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FA72" w14:textId="77777777" w:rsidR="005D77C6" w:rsidRDefault="005D77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30A70" w14:textId="77777777" w:rsidR="005D77C6" w:rsidRDefault="005D7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EE"/>
    <w:rsid w:val="00020DF5"/>
    <w:rsid w:val="000345C2"/>
    <w:rsid w:val="00047A30"/>
    <w:rsid w:val="001B1480"/>
    <w:rsid w:val="002A15EE"/>
    <w:rsid w:val="002D47D4"/>
    <w:rsid w:val="003261E7"/>
    <w:rsid w:val="00372CE9"/>
    <w:rsid w:val="003F0CBE"/>
    <w:rsid w:val="00420F05"/>
    <w:rsid w:val="00467255"/>
    <w:rsid w:val="005644C6"/>
    <w:rsid w:val="005D77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877E6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AF434"/>
  <w15:chartTrackingRefBased/>
  <w15:docId w15:val="{827FBA29-0A10-47B6-9A9A-BB7DEF55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877E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2022-04-05T09:11:00Z</cp:lastPrinted>
  <dcterms:created xsi:type="dcterms:W3CDTF">2022-04-05T09:12:00Z</dcterms:created>
  <dcterms:modified xsi:type="dcterms:W3CDTF">2022-04-05T09:12:00Z</dcterms:modified>
</cp:coreProperties>
</file>