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ECD32" w14:textId="107A2CF4" w:rsidR="00613A7A" w:rsidRPr="00613A7A" w:rsidRDefault="00613A7A" w:rsidP="00613A7A">
      <w:pPr>
        <w:spacing w:before="100" w:beforeAutospacing="1" w:after="100" w:afterAutospacing="1"/>
        <w:outlineLvl w:val="2"/>
        <w:rPr>
          <w:sz w:val="20"/>
          <w:szCs w:val="20"/>
          <w:lang w:eastAsia="pl-PL"/>
        </w:rPr>
      </w:pPr>
      <w:r w:rsidRPr="00613A7A">
        <w:rPr>
          <w:sz w:val="20"/>
          <w:szCs w:val="20"/>
          <w:lang w:eastAsia="pl-PL"/>
        </w:rPr>
        <w:t>Ogłoszenie o zmianie ogłoszenia</w:t>
      </w:r>
      <w:r>
        <w:rPr>
          <w:sz w:val="20"/>
          <w:szCs w:val="20"/>
          <w:lang w:eastAsia="pl-PL"/>
        </w:rPr>
        <w:t xml:space="preserve"> nr </w:t>
      </w:r>
      <w:r w:rsidRPr="00613A7A">
        <w:rPr>
          <w:sz w:val="20"/>
          <w:szCs w:val="20"/>
          <w:lang w:eastAsia="pl-PL"/>
        </w:rPr>
        <w:t>2022/BZP 00109922/01 z dnia 5.04.2022</w:t>
      </w:r>
    </w:p>
    <w:p w14:paraId="43768AD5" w14:textId="77777777" w:rsidR="00613A7A" w:rsidRDefault="00613A7A" w:rsidP="00613A7A">
      <w:pPr>
        <w:jc w:val="center"/>
        <w:outlineLvl w:val="0"/>
        <w:rPr>
          <w:b/>
          <w:bCs/>
          <w:kern w:val="36"/>
          <w:sz w:val="22"/>
          <w:szCs w:val="22"/>
          <w:lang w:eastAsia="pl-PL"/>
        </w:rPr>
      </w:pPr>
    </w:p>
    <w:p w14:paraId="622BE9D2" w14:textId="75CFE44E" w:rsidR="00613A7A" w:rsidRPr="00613A7A" w:rsidRDefault="00613A7A" w:rsidP="00613A7A">
      <w:pPr>
        <w:jc w:val="center"/>
        <w:outlineLvl w:val="0"/>
        <w:rPr>
          <w:b/>
          <w:bCs/>
          <w:kern w:val="36"/>
          <w:sz w:val="22"/>
          <w:szCs w:val="22"/>
          <w:lang w:eastAsia="pl-PL"/>
        </w:rPr>
      </w:pPr>
      <w:r w:rsidRPr="00613A7A">
        <w:rPr>
          <w:b/>
          <w:bCs/>
          <w:kern w:val="36"/>
          <w:sz w:val="22"/>
          <w:szCs w:val="22"/>
          <w:lang w:eastAsia="pl-PL"/>
        </w:rPr>
        <w:t>Ogłoszenie o zmianie ogłoszenia</w:t>
      </w:r>
      <w:r w:rsidRPr="00613A7A">
        <w:rPr>
          <w:b/>
          <w:bCs/>
          <w:kern w:val="36"/>
          <w:sz w:val="22"/>
          <w:szCs w:val="22"/>
          <w:lang w:eastAsia="pl-PL"/>
        </w:rPr>
        <w:br/>
        <w:t>Przebudowa boiska wraz z nadbudową i przebudową budynku szatniowego w kompleksie szkolnym oraz infrastrukturą towarzyszącą w miejscowości Psary przy ul. Głównej 91</w:t>
      </w:r>
    </w:p>
    <w:p w14:paraId="49B5FE19" w14:textId="77777777" w:rsidR="00613A7A" w:rsidRPr="00613A7A" w:rsidRDefault="00613A7A" w:rsidP="00613A7A">
      <w:pPr>
        <w:outlineLvl w:val="1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SEKCJA I - ZAMAWIAJĄCY</w:t>
      </w:r>
    </w:p>
    <w:p w14:paraId="65E1D2A1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1.1.) Nazwa zamawiającego: Gmina Woźniki</w:t>
      </w:r>
    </w:p>
    <w:p w14:paraId="235A6A9E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1.3.) Krajowy Numer Identyfikacyjny: REGON 151398480</w:t>
      </w:r>
    </w:p>
    <w:p w14:paraId="5EB8FA1A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 xml:space="preserve">1.4.) Adres zamawiającego: </w:t>
      </w:r>
    </w:p>
    <w:p w14:paraId="795F94F4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1.4.1.) Ulica: Rynek 11</w:t>
      </w:r>
    </w:p>
    <w:p w14:paraId="62E248DA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1.4.2.) Miejscowość: Woźniki</w:t>
      </w:r>
    </w:p>
    <w:p w14:paraId="1E11C8E9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1.4.3.) Kod pocztowy: 42-289</w:t>
      </w:r>
    </w:p>
    <w:p w14:paraId="2B5553D5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1.4.4.) Województwo: śląskie</w:t>
      </w:r>
    </w:p>
    <w:p w14:paraId="037DED45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1.4.5.) Kraj: Polska</w:t>
      </w:r>
    </w:p>
    <w:p w14:paraId="11043035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1.4.6.) Lokalizacja NUTS 3: PL228 - Bytomski</w:t>
      </w:r>
    </w:p>
    <w:p w14:paraId="68BA274F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1.4.7.) Numer telefonu: 36 69 900</w:t>
      </w:r>
    </w:p>
    <w:p w14:paraId="4882FB88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1.4.8.) Numer faksu: 36 69 905</w:t>
      </w:r>
    </w:p>
    <w:p w14:paraId="63F87795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1.4.9.) Adres poczty elektronicznej: urzad@wozniki.pl</w:t>
      </w:r>
    </w:p>
    <w:p w14:paraId="4E106D8A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1.4.10.) Adres strony internetowej zamawiającego: www.wozniki.pl</w:t>
      </w:r>
    </w:p>
    <w:p w14:paraId="67471BE0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1.5.) Rodzaj zamawiającego: Zamawiający publiczny - jednostka sektora finansów publicznych - jednostka samorządu terytorialnego</w:t>
      </w:r>
    </w:p>
    <w:p w14:paraId="2E054AED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1.6.) Przedmiot działalności zamawiającego: Ogólne usługi publiczne</w:t>
      </w:r>
    </w:p>
    <w:p w14:paraId="1C1824D1" w14:textId="77777777" w:rsidR="00613A7A" w:rsidRPr="00613A7A" w:rsidRDefault="00613A7A" w:rsidP="00613A7A">
      <w:pPr>
        <w:outlineLvl w:val="1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SEKCJA II – INFORMACJE PODSTAWOWE</w:t>
      </w:r>
    </w:p>
    <w:p w14:paraId="65491AAC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 xml:space="preserve">2.1.) Numer ogłoszenia: </w:t>
      </w:r>
      <w:bookmarkStart w:id="0" w:name="_Hlk100051704"/>
      <w:r w:rsidRPr="00613A7A">
        <w:rPr>
          <w:b/>
          <w:bCs/>
          <w:sz w:val="22"/>
          <w:szCs w:val="22"/>
          <w:lang w:eastAsia="pl-PL"/>
        </w:rPr>
        <w:t>2022/BZP 00109922/01</w:t>
      </w:r>
      <w:bookmarkEnd w:id="0"/>
    </w:p>
    <w:p w14:paraId="409133E4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2.2.) Data ogłoszenia: 2022-04-05 11:44</w:t>
      </w:r>
    </w:p>
    <w:p w14:paraId="1D8091E3" w14:textId="77777777" w:rsidR="00613A7A" w:rsidRPr="00613A7A" w:rsidRDefault="00613A7A" w:rsidP="00613A7A">
      <w:pPr>
        <w:outlineLvl w:val="1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SEKCJA III ZMIANA OGŁOSZENIA</w:t>
      </w:r>
    </w:p>
    <w:p w14:paraId="6869860F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 xml:space="preserve">3.1.) Nazwa zmienianego ogłoszenia: </w:t>
      </w:r>
    </w:p>
    <w:p w14:paraId="3348CA10" w14:textId="77777777" w:rsidR="00613A7A" w:rsidRPr="00613A7A" w:rsidRDefault="00613A7A" w:rsidP="00613A7A">
      <w:pPr>
        <w:rPr>
          <w:sz w:val="22"/>
          <w:szCs w:val="22"/>
          <w:lang w:eastAsia="pl-PL"/>
        </w:rPr>
      </w:pPr>
      <w:r w:rsidRPr="00613A7A">
        <w:rPr>
          <w:sz w:val="22"/>
          <w:szCs w:val="22"/>
          <w:lang w:eastAsia="pl-PL"/>
        </w:rPr>
        <w:t xml:space="preserve">Ogłoszenie o zamówieniu, </w:t>
      </w:r>
    </w:p>
    <w:p w14:paraId="0A7C8EC6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3.2.) Numer zmienianego ogłoszenia w BZP: 2022/BZP 00094674/01</w:t>
      </w:r>
    </w:p>
    <w:p w14:paraId="677DF5EE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>3.3.) Identyfikator ostatniej wersji zmienianego ogłoszenia: 01</w:t>
      </w:r>
    </w:p>
    <w:p w14:paraId="6650878C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 xml:space="preserve">3.4.) Identyfikator sekcji zmienianego ogłoszenia: </w:t>
      </w:r>
    </w:p>
    <w:p w14:paraId="3A6CE8C4" w14:textId="77777777" w:rsidR="00613A7A" w:rsidRPr="00613A7A" w:rsidRDefault="00613A7A" w:rsidP="00613A7A">
      <w:pPr>
        <w:rPr>
          <w:sz w:val="22"/>
          <w:szCs w:val="22"/>
          <w:lang w:eastAsia="pl-PL"/>
        </w:rPr>
      </w:pPr>
      <w:r w:rsidRPr="00613A7A">
        <w:rPr>
          <w:sz w:val="22"/>
          <w:szCs w:val="22"/>
          <w:lang w:eastAsia="pl-PL"/>
        </w:rPr>
        <w:t xml:space="preserve">SEKCJA VIII - PROCEDURA </w:t>
      </w:r>
    </w:p>
    <w:p w14:paraId="7F2A780C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 xml:space="preserve">3.4.1.) Opis zmiany, w tym tekst, który należy dodać lub zmienić: </w:t>
      </w:r>
    </w:p>
    <w:p w14:paraId="1B4C6431" w14:textId="77777777" w:rsidR="00613A7A" w:rsidRPr="00613A7A" w:rsidRDefault="00613A7A" w:rsidP="00613A7A">
      <w:pPr>
        <w:rPr>
          <w:sz w:val="22"/>
          <w:szCs w:val="22"/>
          <w:lang w:eastAsia="pl-PL"/>
        </w:rPr>
      </w:pPr>
      <w:r w:rsidRPr="00613A7A">
        <w:rPr>
          <w:sz w:val="22"/>
          <w:szCs w:val="22"/>
          <w:lang w:eastAsia="pl-PL"/>
        </w:rPr>
        <w:t xml:space="preserve">8.1. Termin składania ofert </w:t>
      </w:r>
    </w:p>
    <w:p w14:paraId="5CAC5AC8" w14:textId="77777777" w:rsidR="00613A7A" w:rsidRPr="00613A7A" w:rsidRDefault="00613A7A" w:rsidP="00613A7A">
      <w:pPr>
        <w:rPr>
          <w:sz w:val="22"/>
          <w:szCs w:val="22"/>
          <w:lang w:eastAsia="pl-PL"/>
        </w:rPr>
      </w:pPr>
      <w:r w:rsidRPr="00613A7A">
        <w:rPr>
          <w:sz w:val="22"/>
          <w:szCs w:val="22"/>
          <w:lang w:eastAsia="pl-PL"/>
        </w:rPr>
        <w:t xml:space="preserve">Przed zmianą: </w:t>
      </w:r>
      <w:r w:rsidRPr="00613A7A">
        <w:rPr>
          <w:sz w:val="22"/>
          <w:szCs w:val="22"/>
          <w:lang w:eastAsia="pl-PL"/>
        </w:rPr>
        <w:br/>
        <w:t xml:space="preserve">2022-04-07 11:30 </w:t>
      </w:r>
    </w:p>
    <w:p w14:paraId="5B238039" w14:textId="77777777" w:rsidR="00613A7A" w:rsidRPr="00613A7A" w:rsidRDefault="00613A7A" w:rsidP="00613A7A">
      <w:pPr>
        <w:rPr>
          <w:sz w:val="22"/>
          <w:szCs w:val="22"/>
          <w:lang w:eastAsia="pl-PL"/>
        </w:rPr>
      </w:pPr>
      <w:r w:rsidRPr="00613A7A">
        <w:rPr>
          <w:sz w:val="22"/>
          <w:szCs w:val="22"/>
          <w:lang w:eastAsia="pl-PL"/>
        </w:rPr>
        <w:t xml:space="preserve">Po zmianie: </w:t>
      </w:r>
      <w:r w:rsidRPr="00613A7A">
        <w:rPr>
          <w:sz w:val="22"/>
          <w:szCs w:val="22"/>
          <w:lang w:eastAsia="pl-PL"/>
        </w:rPr>
        <w:br/>
        <w:t xml:space="preserve">2022-04-08 10:30 </w:t>
      </w:r>
    </w:p>
    <w:p w14:paraId="7BFAF52D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 xml:space="preserve">3.4.1.) Opis zmiany, w tym tekst, który należy dodać lub zmienić: </w:t>
      </w:r>
    </w:p>
    <w:p w14:paraId="659CC3D2" w14:textId="77777777" w:rsidR="00613A7A" w:rsidRPr="00613A7A" w:rsidRDefault="00613A7A" w:rsidP="00613A7A">
      <w:pPr>
        <w:rPr>
          <w:sz w:val="22"/>
          <w:szCs w:val="22"/>
          <w:lang w:eastAsia="pl-PL"/>
        </w:rPr>
      </w:pPr>
      <w:r w:rsidRPr="00613A7A">
        <w:rPr>
          <w:sz w:val="22"/>
          <w:szCs w:val="22"/>
          <w:lang w:eastAsia="pl-PL"/>
        </w:rPr>
        <w:t xml:space="preserve">8.3. Termin otwarcia ofert </w:t>
      </w:r>
    </w:p>
    <w:p w14:paraId="4A112E86" w14:textId="77777777" w:rsidR="00613A7A" w:rsidRPr="00613A7A" w:rsidRDefault="00613A7A" w:rsidP="00613A7A">
      <w:pPr>
        <w:rPr>
          <w:sz w:val="22"/>
          <w:szCs w:val="22"/>
          <w:lang w:eastAsia="pl-PL"/>
        </w:rPr>
      </w:pPr>
      <w:r w:rsidRPr="00613A7A">
        <w:rPr>
          <w:sz w:val="22"/>
          <w:szCs w:val="22"/>
          <w:lang w:eastAsia="pl-PL"/>
        </w:rPr>
        <w:t xml:space="preserve">Przed zmianą: </w:t>
      </w:r>
      <w:r w:rsidRPr="00613A7A">
        <w:rPr>
          <w:sz w:val="22"/>
          <w:szCs w:val="22"/>
          <w:lang w:eastAsia="pl-PL"/>
        </w:rPr>
        <w:br/>
        <w:t xml:space="preserve">2022-04-07 12:00 </w:t>
      </w:r>
    </w:p>
    <w:p w14:paraId="10329F5A" w14:textId="77777777" w:rsidR="00613A7A" w:rsidRPr="00613A7A" w:rsidRDefault="00613A7A" w:rsidP="00613A7A">
      <w:pPr>
        <w:rPr>
          <w:sz w:val="22"/>
          <w:szCs w:val="22"/>
          <w:lang w:eastAsia="pl-PL"/>
        </w:rPr>
      </w:pPr>
      <w:r w:rsidRPr="00613A7A">
        <w:rPr>
          <w:sz w:val="22"/>
          <w:szCs w:val="22"/>
          <w:lang w:eastAsia="pl-PL"/>
        </w:rPr>
        <w:t xml:space="preserve">Po zmianie: </w:t>
      </w:r>
      <w:r w:rsidRPr="00613A7A">
        <w:rPr>
          <w:sz w:val="22"/>
          <w:szCs w:val="22"/>
          <w:lang w:eastAsia="pl-PL"/>
        </w:rPr>
        <w:br/>
        <w:t xml:space="preserve">2022-04-08 11:00 </w:t>
      </w:r>
    </w:p>
    <w:p w14:paraId="0117FCEA" w14:textId="77777777" w:rsidR="00613A7A" w:rsidRPr="00613A7A" w:rsidRDefault="00613A7A" w:rsidP="00613A7A">
      <w:pPr>
        <w:outlineLvl w:val="2"/>
        <w:rPr>
          <w:b/>
          <w:bCs/>
          <w:sz w:val="22"/>
          <w:szCs w:val="22"/>
          <w:lang w:eastAsia="pl-PL"/>
        </w:rPr>
      </w:pPr>
      <w:r w:rsidRPr="00613A7A">
        <w:rPr>
          <w:b/>
          <w:bCs/>
          <w:sz w:val="22"/>
          <w:szCs w:val="22"/>
          <w:lang w:eastAsia="pl-PL"/>
        </w:rPr>
        <w:t xml:space="preserve">3.4.1.) Opis zmiany, w tym tekst, który należy dodać lub zmienić: </w:t>
      </w:r>
    </w:p>
    <w:p w14:paraId="104E5FD9" w14:textId="77777777" w:rsidR="00613A7A" w:rsidRPr="00613A7A" w:rsidRDefault="00613A7A" w:rsidP="00613A7A">
      <w:pPr>
        <w:rPr>
          <w:sz w:val="22"/>
          <w:szCs w:val="22"/>
          <w:lang w:eastAsia="pl-PL"/>
        </w:rPr>
      </w:pPr>
      <w:r w:rsidRPr="00613A7A">
        <w:rPr>
          <w:sz w:val="22"/>
          <w:szCs w:val="22"/>
          <w:lang w:eastAsia="pl-PL"/>
        </w:rPr>
        <w:t xml:space="preserve">8.4. Termin związania ofertą </w:t>
      </w:r>
    </w:p>
    <w:p w14:paraId="29BFBC36" w14:textId="77777777" w:rsidR="00613A7A" w:rsidRPr="00613A7A" w:rsidRDefault="00613A7A" w:rsidP="00613A7A">
      <w:pPr>
        <w:rPr>
          <w:sz w:val="22"/>
          <w:szCs w:val="22"/>
          <w:lang w:eastAsia="pl-PL"/>
        </w:rPr>
      </w:pPr>
      <w:r w:rsidRPr="00613A7A">
        <w:rPr>
          <w:sz w:val="22"/>
          <w:szCs w:val="22"/>
          <w:lang w:eastAsia="pl-PL"/>
        </w:rPr>
        <w:t xml:space="preserve">Przed zmianą: </w:t>
      </w:r>
      <w:r w:rsidRPr="00613A7A">
        <w:rPr>
          <w:sz w:val="22"/>
          <w:szCs w:val="22"/>
          <w:lang w:eastAsia="pl-PL"/>
        </w:rPr>
        <w:br/>
        <w:t xml:space="preserve">2022-05-06 </w:t>
      </w:r>
    </w:p>
    <w:p w14:paraId="3BA42152" w14:textId="77777777" w:rsidR="00613A7A" w:rsidRPr="00613A7A" w:rsidRDefault="00613A7A" w:rsidP="00613A7A">
      <w:pPr>
        <w:rPr>
          <w:sz w:val="22"/>
          <w:szCs w:val="22"/>
          <w:lang w:eastAsia="pl-PL"/>
        </w:rPr>
      </w:pPr>
      <w:r w:rsidRPr="00613A7A">
        <w:rPr>
          <w:sz w:val="22"/>
          <w:szCs w:val="22"/>
          <w:lang w:eastAsia="pl-PL"/>
        </w:rPr>
        <w:t xml:space="preserve">Po zmianie: </w:t>
      </w:r>
      <w:r w:rsidRPr="00613A7A">
        <w:rPr>
          <w:sz w:val="22"/>
          <w:szCs w:val="22"/>
          <w:lang w:eastAsia="pl-PL"/>
        </w:rPr>
        <w:br/>
        <w:t xml:space="preserve">2022-05-07 </w:t>
      </w:r>
    </w:p>
    <w:p w14:paraId="09A6CEAD" w14:textId="0D3916CA" w:rsidR="006C4A06" w:rsidRPr="00613A7A" w:rsidRDefault="006C4A06" w:rsidP="00613A7A">
      <w:pPr>
        <w:rPr>
          <w:sz w:val="22"/>
          <w:szCs w:val="22"/>
        </w:rPr>
      </w:pPr>
    </w:p>
    <w:sectPr w:rsidR="006C4A06" w:rsidRPr="00613A7A" w:rsidSect="00456F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8" w:bottom="1418" w:left="1418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C12B3" w14:textId="77777777" w:rsidR="00CF3919" w:rsidRDefault="00CF3919">
      <w:r>
        <w:separator/>
      </w:r>
    </w:p>
  </w:endnote>
  <w:endnote w:type="continuationSeparator" w:id="0">
    <w:p w14:paraId="78955F5E" w14:textId="77777777" w:rsidR="00CF3919" w:rsidRDefault="00CF3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D7487" w14:textId="77777777" w:rsidR="0079367F" w:rsidRDefault="007936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2C4446" w14:textId="77777777" w:rsidR="0079367F" w:rsidRDefault="0079367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BCF92" w14:textId="77777777"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87205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12186" w14:textId="77777777" w:rsidR="0079367F" w:rsidRDefault="0079367F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187205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>/</w:t>
    </w:r>
    <w:r>
      <w:rPr>
        <w:rStyle w:val="Numerstrony"/>
        <w:sz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04387" w14:textId="77777777" w:rsidR="00CF3919" w:rsidRDefault="00CF3919">
      <w:r>
        <w:separator/>
      </w:r>
    </w:p>
  </w:footnote>
  <w:footnote w:type="continuationSeparator" w:id="0">
    <w:p w14:paraId="6730F023" w14:textId="77777777" w:rsidR="00CF3919" w:rsidRDefault="00CF3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E7EDC" w14:textId="77777777" w:rsidR="00EB6E9B" w:rsidRDefault="00EB6E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88943" w14:textId="77777777" w:rsidR="00EB6E9B" w:rsidRDefault="00EB6E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5C4BE" w14:textId="77777777" w:rsidR="00EB6E9B" w:rsidRDefault="00EB6E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3919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13A7A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CF3919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EB6E9B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128EA1"/>
  <w15:chartTrackingRefBased/>
  <w15:docId w15:val="{EA556492-6BEB-4178-8571-5D40EC568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F536E22E-C9F7-484A-B1F6-570B4EEB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238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Katarzyna Nokielska</dc:creator>
  <cp:keywords/>
  <dc:description/>
  <cp:lastModifiedBy>Katarzyna Nokielska</cp:lastModifiedBy>
  <cp:revision>2</cp:revision>
  <cp:lastPrinted>2008-08-07T07:56:00Z</cp:lastPrinted>
  <dcterms:created xsi:type="dcterms:W3CDTF">2022-04-05T09:48:00Z</dcterms:created>
  <dcterms:modified xsi:type="dcterms:W3CDTF">2022-04-05T09:48:00Z</dcterms:modified>
</cp:coreProperties>
</file>