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743C0" w14:textId="7777777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8104D" w:rsidRPr="0088104D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7338D9A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96F01E7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2A8DD27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70326F2" w14:textId="77777777"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14:paraId="7EFA0A2C" w14:textId="77777777"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9652847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14:paraId="18C71405" w14:textId="77777777"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857D0B2" w14:textId="77777777"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4BEDFE13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4390EB3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1BF59CCE" w14:textId="77777777"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88D5205" w14:textId="2BEAFFE5"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88104D" w:rsidRPr="0088104D">
        <w:rPr>
          <w:rFonts w:ascii="Arial" w:hAnsi="Arial" w:cs="Arial"/>
          <w:sz w:val="24"/>
          <w:szCs w:val="24"/>
        </w:rPr>
        <w:t>(</w:t>
      </w:r>
      <w:proofErr w:type="spellStart"/>
      <w:r w:rsidR="0088104D" w:rsidRPr="0088104D">
        <w:rPr>
          <w:rFonts w:ascii="Arial" w:hAnsi="Arial" w:cs="Arial"/>
          <w:sz w:val="24"/>
          <w:szCs w:val="24"/>
        </w:rPr>
        <w:t>t.j</w:t>
      </w:r>
      <w:proofErr w:type="spellEnd"/>
      <w:r w:rsidR="0088104D" w:rsidRPr="0088104D">
        <w:rPr>
          <w:rFonts w:ascii="Arial" w:hAnsi="Arial" w:cs="Arial"/>
          <w:sz w:val="24"/>
          <w:szCs w:val="24"/>
        </w:rPr>
        <w:t>. Dz.U. z 2021r. poz. 1129</w:t>
      </w:r>
      <w:r w:rsidR="006F0BCE">
        <w:rPr>
          <w:rFonts w:ascii="Arial" w:hAnsi="Arial" w:cs="Arial"/>
          <w:sz w:val="24"/>
          <w:szCs w:val="24"/>
        </w:rPr>
        <w:t xml:space="preserve"> ze zm.</w:t>
      </w:r>
      <w:r w:rsidR="0088104D" w:rsidRPr="0088104D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14:paraId="209052B9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14:paraId="5BC252EE" w14:textId="77777777"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8F4587D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60F3A00E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7D502175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062086AF" w14:textId="77777777"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14:paraId="28DBA0BF" w14:textId="77777777" w:rsidR="00AF4E90" w:rsidRDefault="0088104D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8104D">
        <w:rPr>
          <w:rFonts w:ascii="Arial" w:eastAsia="Times New Roman" w:hAnsi="Arial" w:cs="Arial"/>
          <w:b/>
          <w:sz w:val="24"/>
          <w:szCs w:val="24"/>
          <w:lang w:eastAsia="pl-PL"/>
        </w:rPr>
        <w:t>BO - Park Wodny w Kamieńskich Młynach</w:t>
      </w:r>
    </w:p>
    <w:p w14:paraId="0CB28992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88104D" w:rsidRPr="0088104D">
        <w:rPr>
          <w:rFonts w:ascii="Arial" w:eastAsia="Times New Roman" w:hAnsi="Arial" w:cs="Arial"/>
          <w:b/>
          <w:sz w:val="24"/>
          <w:szCs w:val="24"/>
          <w:lang w:eastAsia="pl-PL"/>
        </w:rPr>
        <w:t>ZP 271.6.2022</w:t>
      </w:r>
    </w:p>
    <w:p w14:paraId="385452C6" w14:textId="77777777"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15F83A44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6EE00F5A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4B9E8EE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B29C868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CF9FE5E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DA04C03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9911690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1E1B5560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503E458D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9A70D28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38B083BC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66BA92B8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1E9B8B5E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14:paraId="7FFF1918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D7AB5" w14:textId="77777777" w:rsidR="00385DA1" w:rsidRDefault="00385DA1" w:rsidP="00025386">
      <w:pPr>
        <w:spacing w:after="0" w:line="240" w:lineRule="auto"/>
      </w:pPr>
      <w:r>
        <w:separator/>
      </w:r>
    </w:p>
  </w:endnote>
  <w:endnote w:type="continuationSeparator" w:id="0">
    <w:p w14:paraId="17FA735E" w14:textId="77777777" w:rsidR="00385DA1" w:rsidRDefault="00385DA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EA746" w14:textId="77777777" w:rsidR="0088104D" w:rsidRDefault="008810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68CCF" w14:textId="56521836" w:rsidR="00025386" w:rsidRDefault="006F0BC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85BB3B2" wp14:editId="4464490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10F2B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D24C27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644D38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05500" w14:textId="77777777" w:rsidR="0088104D" w:rsidRDefault="008810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37B46" w14:textId="77777777" w:rsidR="00385DA1" w:rsidRDefault="00385DA1" w:rsidP="00025386">
      <w:pPr>
        <w:spacing w:after="0" w:line="240" w:lineRule="auto"/>
      </w:pPr>
      <w:r>
        <w:separator/>
      </w:r>
    </w:p>
  </w:footnote>
  <w:footnote w:type="continuationSeparator" w:id="0">
    <w:p w14:paraId="0FFDC36F" w14:textId="77777777" w:rsidR="00385DA1" w:rsidRDefault="00385DA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16CAA" w14:textId="77777777" w:rsidR="0088104D" w:rsidRDefault="008810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89665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88104D">
      <w:rPr>
        <w:rFonts w:ascii="Arial" w:hAnsi="Arial" w:cs="Arial"/>
        <w:sz w:val="20"/>
        <w:szCs w:val="20"/>
      </w:rPr>
      <w:t>ZP 271.6.2022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5B6DF" w14:textId="77777777" w:rsidR="0088104D" w:rsidRDefault="008810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A1"/>
    <w:rsid w:val="00025386"/>
    <w:rsid w:val="000423B9"/>
    <w:rsid w:val="00053927"/>
    <w:rsid w:val="00084786"/>
    <w:rsid w:val="0016158F"/>
    <w:rsid w:val="001C2314"/>
    <w:rsid w:val="00213980"/>
    <w:rsid w:val="00385DA1"/>
    <w:rsid w:val="004374F2"/>
    <w:rsid w:val="00460705"/>
    <w:rsid w:val="00485239"/>
    <w:rsid w:val="004E27D7"/>
    <w:rsid w:val="00531C66"/>
    <w:rsid w:val="0055145C"/>
    <w:rsid w:val="005624D8"/>
    <w:rsid w:val="00620476"/>
    <w:rsid w:val="00657A47"/>
    <w:rsid w:val="006F0BCE"/>
    <w:rsid w:val="00745A44"/>
    <w:rsid w:val="007666D6"/>
    <w:rsid w:val="00824D73"/>
    <w:rsid w:val="00830970"/>
    <w:rsid w:val="0088104D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09EB8B"/>
  <w15:chartTrackingRefBased/>
  <w15:docId w15:val="{015A202E-8D02-4B7F-8EA3-64EC755BB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2022-04-06T07:18:00Z</dcterms:created>
  <dcterms:modified xsi:type="dcterms:W3CDTF">2022-04-06T07:18:00Z</dcterms:modified>
</cp:coreProperties>
</file>