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AA3BC0" w14:textId="77777777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1E46CD" w:rsidRPr="001E46CD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1F1F83DF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CC31734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435E19A8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0C0B0DDD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1712B86A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3A486D" w:rsidRPr="0087706D" w14:paraId="26409424" w14:textId="77777777" w:rsidTr="0087706D">
        <w:tc>
          <w:tcPr>
            <w:tcW w:w="550" w:type="dxa"/>
            <w:shd w:val="clear" w:color="auto" w:fill="auto"/>
            <w:vAlign w:val="center"/>
          </w:tcPr>
          <w:p w14:paraId="4439690A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697F76C1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59FBA6F3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2B8C6228" w14:textId="77777777" w:rsidTr="0087706D">
        <w:tc>
          <w:tcPr>
            <w:tcW w:w="550" w:type="dxa"/>
            <w:shd w:val="clear" w:color="auto" w:fill="auto"/>
            <w:vAlign w:val="center"/>
          </w:tcPr>
          <w:p w14:paraId="167FF715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4636977A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375DFBA9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782A35D4" w14:textId="77777777" w:rsidTr="0087706D">
        <w:tc>
          <w:tcPr>
            <w:tcW w:w="550" w:type="dxa"/>
            <w:shd w:val="clear" w:color="auto" w:fill="auto"/>
            <w:vAlign w:val="center"/>
          </w:tcPr>
          <w:p w14:paraId="439E5141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2B9FF159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31FAA8CB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06600E2A" w14:textId="76D80A43"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1E46CD" w:rsidRPr="001E46CD">
        <w:rPr>
          <w:rFonts w:ascii="Arial" w:hAnsi="Arial" w:cs="Arial"/>
          <w:sz w:val="24"/>
          <w:szCs w:val="24"/>
        </w:rPr>
        <w:t>(</w:t>
      </w:r>
      <w:proofErr w:type="spellStart"/>
      <w:r w:rsidR="001E46CD" w:rsidRPr="001E46CD">
        <w:rPr>
          <w:rFonts w:ascii="Arial" w:hAnsi="Arial" w:cs="Arial"/>
          <w:sz w:val="24"/>
          <w:szCs w:val="24"/>
        </w:rPr>
        <w:t>t.j</w:t>
      </w:r>
      <w:proofErr w:type="spellEnd"/>
      <w:r w:rsidR="001E46CD" w:rsidRPr="001E46CD">
        <w:rPr>
          <w:rFonts w:ascii="Arial" w:hAnsi="Arial" w:cs="Arial"/>
          <w:sz w:val="24"/>
          <w:szCs w:val="24"/>
        </w:rPr>
        <w:t>. Dz.U. z 2021r. poz. 1129</w:t>
      </w:r>
      <w:r w:rsidR="009D53FE">
        <w:rPr>
          <w:rFonts w:ascii="Arial" w:hAnsi="Arial" w:cs="Arial"/>
          <w:sz w:val="24"/>
          <w:szCs w:val="24"/>
        </w:rPr>
        <w:t xml:space="preserve"> ze zm.</w:t>
      </w:r>
      <w:r w:rsidR="001E46CD" w:rsidRPr="001E46CD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2E0C1662" w14:textId="77777777" w:rsidR="00AF4E90" w:rsidRDefault="001E46CD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1E46CD">
        <w:rPr>
          <w:rFonts w:ascii="Arial" w:eastAsia="Times New Roman" w:hAnsi="Arial" w:cs="Arial"/>
          <w:b/>
          <w:sz w:val="24"/>
          <w:szCs w:val="24"/>
          <w:lang w:eastAsia="pl-PL"/>
        </w:rPr>
        <w:t>BO - Park Wodny w Kamieńskich Młynach</w:t>
      </w:r>
    </w:p>
    <w:p w14:paraId="20C37F20" w14:textId="77777777"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1E46CD" w:rsidRPr="001E46CD">
        <w:rPr>
          <w:rFonts w:ascii="Arial" w:eastAsia="Times New Roman" w:hAnsi="Arial" w:cs="Arial"/>
          <w:b/>
          <w:sz w:val="24"/>
          <w:szCs w:val="24"/>
          <w:lang w:eastAsia="pl-PL"/>
        </w:rPr>
        <w:t>ZP 271.6.2022</w:t>
      </w:r>
    </w:p>
    <w:p w14:paraId="06F0BA15" w14:textId="77777777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940"/>
      </w:tblGrid>
      <w:tr w:rsidR="00B641BE" w:rsidRPr="0087706D" w14:paraId="254E5201" w14:textId="77777777" w:rsidTr="0087706D">
        <w:tc>
          <w:tcPr>
            <w:tcW w:w="617" w:type="dxa"/>
            <w:shd w:val="clear" w:color="auto" w:fill="auto"/>
            <w:vAlign w:val="center"/>
          </w:tcPr>
          <w:p w14:paraId="5C1F67BB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3BDB624D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6A56F6FE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14:paraId="494FE615" w14:textId="77777777" w:rsidTr="0087706D">
        <w:tc>
          <w:tcPr>
            <w:tcW w:w="617" w:type="dxa"/>
            <w:shd w:val="clear" w:color="auto" w:fill="auto"/>
            <w:vAlign w:val="center"/>
          </w:tcPr>
          <w:p w14:paraId="48ACC123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267A2E36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384BA6EF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161A13FB" w14:textId="77777777" w:rsidTr="0087706D">
        <w:tc>
          <w:tcPr>
            <w:tcW w:w="617" w:type="dxa"/>
            <w:shd w:val="clear" w:color="auto" w:fill="auto"/>
            <w:vAlign w:val="center"/>
          </w:tcPr>
          <w:p w14:paraId="193A8381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74D3B777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793234A2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017D31AB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AE72A6A" w14:textId="77777777"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14:paraId="2733AA6B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5152EE50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758D5524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4A083D5D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3926F938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041D92E2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7D988A91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008CBCB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C7F12F9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207A755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AAB4FA8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91BA976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540EE02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76F789E8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172788E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00D01C" w14:textId="77777777" w:rsidR="003035B4" w:rsidRDefault="003035B4" w:rsidP="00025386">
      <w:pPr>
        <w:spacing w:after="0" w:line="240" w:lineRule="auto"/>
      </w:pPr>
      <w:r>
        <w:separator/>
      </w:r>
    </w:p>
  </w:endnote>
  <w:endnote w:type="continuationSeparator" w:id="0">
    <w:p w14:paraId="465378BA" w14:textId="77777777" w:rsidR="003035B4" w:rsidRDefault="003035B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AB795" w14:textId="77777777" w:rsidR="001E46CD" w:rsidRDefault="001E46C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172A4" w14:textId="4BAE1460" w:rsidR="00025386" w:rsidRDefault="009D53FE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2951534" wp14:editId="4824ED3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440A5DA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297BE2A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2674120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933DF" w14:textId="77777777" w:rsidR="001E46CD" w:rsidRDefault="001E46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EE6716" w14:textId="77777777" w:rsidR="003035B4" w:rsidRDefault="003035B4" w:rsidP="00025386">
      <w:pPr>
        <w:spacing w:after="0" w:line="240" w:lineRule="auto"/>
      </w:pPr>
      <w:r>
        <w:separator/>
      </w:r>
    </w:p>
  </w:footnote>
  <w:footnote w:type="continuationSeparator" w:id="0">
    <w:p w14:paraId="2BFE1351" w14:textId="77777777" w:rsidR="003035B4" w:rsidRDefault="003035B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03095B" w14:textId="77777777" w:rsidR="001E46CD" w:rsidRDefault="001E46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092607" w14:textId="77777777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1E46CD">
      <w:rPr>
        <w:rFonts w:ascii="Arial" w:hAnsi="Arial" w:cs="Arial"/>
        <w:sz w:val="20"/>
        <w:szCs w:val="20"/>
      </w:rPr>
      <w:t>ZP 271.6.2022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2E543A" w14:textId="77777777" w:rsidR="001E46CD" w:rsidRDefault="001E46C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5B4"/>
    <w:rsid w:val="00025386"/>
    <w:rsid w:val="000423B9"/>
    <w:rsid w:val="00053927"/>
    <w:rsid w:val="00084786"/>
    <w:rsid w:val="0016158F"/>
    <w:rsid w:val="001C2314"/>
    <w:rsid w:val="001E46CD"/>
    <w:rsid w:val="00213980"/>
    <w:rsid w:val="0024648D"/>
    <w:rsid w:val="003035B4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552EB"/>
    <w:rsid w:val="009D53FE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18345C"/>
  <w15:chartTrackingRefBased/>
  <w15:docId w15:val="{00BFFFF8-55C4-4C8D-B164-2C9B07D84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145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2022-04-06T07:19:00Z</dcterms:created>
  <dcterms:modified xsi:type="dcterms:W3CDTF">2022-04-06T07:19:00Z</dcterms:modified>
</cp:coreProperties>
</file>