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B24077" w14:textId="77777777" w:rsidR="00F5316F" w:rsidRPr="004947CF" w:rsidRDefault="00F5316F" w:rsidP="00F5316F">
      <w:pPr>
        <w:pStyle w:val="Nagwek3"/>
        <w:rPr>
          <w:rFonts w:cs="Arial"/>
          <w:sz w:val="24"/>
        </w:rPr>
      </w:pPr>
      <w:r w:rsidRPr="004947CF">
        <w:rPr>
          <w:rFonts w:cs="Arial"/>
          <w:sz w:val="24"/>
        </w:rPr>
        <w:t xml:space="preserve">Załącznik nr </w:t>
      </w:r>
      <w:r w:rsidR="00612CCE" w:rsidRPr="004947CF">
        <w:rPr>
          <w:rFonts w:cs="Arial"/>
          <w:sz w:val="24"/>
        </w:rPr>
        <w:t>4</w:t>
      </w:r>
    </w:p>
    <w:p w14:paraId="505FCA21" w14:textId="21FA1C14" w:rsidR="00F5316F" w:rsidRPr="004947CF" w:rsidRDefault="004947CF" w:rsidP="00F5316F">
      <w:pPr>
        <w:rPr>
          <w:rFonts w:ascii="Arial" w:hAnsi="Arial" w:cs="Arial"/>
          <w:sz w:val="22"/>
        </w:rPr>
      </w:pPr>
      <w:r w:rsidRPr="004947CF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9B1D840" wp14:editId="52F1D15F">
                <wp:simplePos x="0" y="0"/>
                <wp:positionH relativeFrom="column">
                  <wp:posOffset>-48895</wp:posOffset>
                </wp:positionH>
                <wp:positionV relativeFrom="paragraph">
                  <wp:posOffset>134620</wp:posOffset>
                </wp:positionV>
                <wp:extent cx="2012315" cy="732155"/>
                <wp:effectExtent l="13335" t="12065" r="12700" b="825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C1D47F3" w14:textId="77777777" w:rsidR="00F5316F" w:rsidRDefault="00F5316F" w:rsidP="00F5316F"/>
                          <w:p w14:paraId="7A5DF856" w14:textId="77777777" w:rsidR="00F5316F" w:rsidRDefault="00F5316F" w:rsidP="00F5316F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20CEAE4" w14:textId="77777777" w:rsidR="00F5316F" w:rsidRDefault="00F5316F" w:rsidP="00F5316F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49BD2D1" w14:textId="77777777" w:rsidR="00F5316F" w:rsidRDefault="00F5316F" w:rsidP="00F5316F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8F3794A" w14:textId="77777777" w:rsidR="00F5316F" w:rsidRDefault="00F5316F" w:rsidP="00F5316F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F80E2CD" w14:textId="77777777" w:rsidR="00F5316F" w:rsidRDefault="00F5316F" w:rsidP="00F5316F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2E89A0ED" w14:textId="77777777" w:rsidR="00F5316F" w:rsidRDefault="00F5316F" w:rsidP="00F5316F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9B1D840" id="AutoShape 2" o:spid="_x0000_s1026" style="position:absolute;margin-left:-3.85pt;margin-top:10.6pt;width:158.45pt;height:57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" filled="f" strokeweight=".25pt">
                <v:textbox inset="1pt,1pt,1pt,1pt">
                  <w:txbxContent>
                    <w:p w14:paraId="2C1D47F3" w14:textId="77777777" w:rsidR="00F5316F" w:rsidRDefault="00F5316F" w:rsidP="00F5316F"/>
                    <w:p w14:paraId="7A5DF856" w14:textId="77777777" w:rsidR="00F5316F" w:rsidRDefault="00F5316F" w:rsidP="00F5316F">
                      <w:pPr>
                        <w:rPr>
                          <w:sz w:val="12"/>
                        </w:rPr>
                      </w:pPr>
                    </w:p>
                    <w:p w14:paraId="020CEAE4" w14:textId="77777777" w:rsidR="00F5316F" w:rsidRDefault="00F5316F" w:rsidP="00F5316F">
                      <w:pPr>
                        <w:rPr>
                          <w:sz w:val="12"/>
                        </w:rPr>
                      </w:pPr>
                    </w:p>
                    <w:p w14:paraId="449BD2D1" w14:textId="77777777" w:rsidR="00F5316F" w:rsidRDefault="00F5316F" w:rsidP="00F5316F">
                      <w:pPr>
                        <w:rPr>
                          <w:sz w:val="12"/>
                        </w:rPr>
                      </w:pPr>
                    </w:p>
                    <w:p w14:paraId="28F3794A" w14:textId="77777777" w:rsidR="00F5316F" w:rsidRDefault="00F5316F" w:rsidP="00F5316F">
                      <w:pPr>
                        <w:rPr>
                          <w:sz w:val="12"/>
                        </w:rPr>
                      </w:pPr>
                    </w:p>
                    <w:p w14:paraId="1F80E2CD" w14:textId="77777777" w:rsidR="00F5316F" w:rsidRDefault="00F5316F" w:rsidP="00F5316F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2E89A0ED" w14:textId="77777777" w:rsidR="00F5316F" w:rsidRDefault="00F5316F" w:rsidP="00F5316F"/>
                  </w:txbxContent>
                </v:textbox>
              </v:roundrect>
            </w:pict>
          </mc:Fallback>
        </mc:AlternateContent>
      </w:r>
    </w:p>
    <w:p w14:paraId="05DA36F9" w14:textId="77777777" w:rsidR="00F5316F" w:rsidRPr="004947CF" w:rsidRDefault="00F5316F" w:rsidP="00F5316F">
      <w:pPr>
        <w:rPr>
          <w:rFonts w:ascii="Arial" w:hAnsi="Arial" w:cs="Arial"/>
          <w:sz w:val="22"/>
        </w:rPr>
      </w:pPr>
    </w:p>
    <w:p w14:paraId="1F7B9FE9" w14:textId="77777777" w:rsidR="00F5316F" w:rsidRPr="004947CF" w:rsidRDefault="00F5316F" w:rsidP="00F5316F">
      <w:pPr>
        <w:rPr>
          <w:rFonts w:ascii="Arial" w:hAnsi="Arial" w:cs="Arial"/>
          <w:sz w:val="22"/>
        </w:rPr>
      </w:pPr>
    </w:p>
    <w:p w14:paraId="64B282FC" w14:textId="77777777" w:rsidR="00F5316F" w:rsidRPr="004947CF" w:rsidRDefault="00F5316F" w:rsidP="00F5316F">
      <w:pPr>
        <w:rPr>
          <w:rFonts w:ascii="Arial" w:hAnsi="Arial" w:cs="Arial"/>
          <w:sz w:val="22"/>
        </w:rPr>
      </w:pPr>
    </w:p>
    <w:p w14:paraId="2F57F97B" w14:textId="77777777" w:rsidR="00F5316F" w:rsidRPr="004947CF" w:rsidRDefault="00F5316F" w:rsidP="00F5316F">
      <w:pPr>
        <w:spacing w:line="360" w:lineRule="auto"/>
        <w:rPr>
          <w:rFonts w:ascii="Arial" w:hAnsi="Arial" w:cs="Arial"/>
          <w:sz w:val="22"/>
        </w:rPr>
      </w:pPr>
    </w:p>
    <w:p w14:paraId="5D0AA7CB" w14:textId="77777777" w:rsidR="00F5316F" w:rsidRPr="004947CF" w:rsidRDefault="00F5316F" w:rsidP="00F5316F">
      <w:pPr>
        <w:pStyle w:val="Nagwek4"/>
        <w:rPr>
          <w:rFonts w:cs="Arial"/>
          <w:spacing w:val="30"/>
          <w:sz w:val="28"/>
        </w:rPr>
      </w:pPr>
      <w:r w:rsidRPr="004947CF">
        <w:rPr>
          <w:rFonts w:cs="Arial"/>
          <w:spacing w:val="30"/>
          <w:sz w:val="28"/>
        </w:rPr>
        <w:t>WYKAZ OSÓB</w:t>
      </w:r>
    </w:p>
    <w:p w14:paraId="7CD3F4DA" w14:textId="77777777" w:rsidR="00F5316F" w:rsidRPr="004947CF" w:rsidRDefault="00F5316F" w:rsidP="00F5316F">
      <w:pPr>
        <w:pStyle w:val="Tekstpodstawowy2"/>
        <w:rPr>
          <w:rFonts w:ascii="Arial" w:hAnsi="Arial" w:cs="Arial"/>
        </w:rPr>
      </w:pPr>
      <w:r w:rsidRPr="004947CF">
        <w:rPr>
          <w:rFonts w:ascii="Arial" w:hAnsi="Arial" w:cs="Arial"/>
        </w:rPr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14:paraId="6A6554CA" w14:textId="77777777" w:rsidR="00F5316F" w:rsidRPr="004947CF" w:rsidRDefault="00F5316F" w:rsidP="00F5316F">
      <w:pPr>
        <w:pStyle w:val="Tekstpodstawowy2"/>
        <w:rPr>
          <w:rFonts w:ascii="Arial" w:hAnsi="Arial" w:cs="Arial"/>
        </w:rPr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F5316F" w:rsidRPr="004947CF" w14:paraId="783D8D63" w14:textId="77777777" w:rsidTr="00B0010C">
        <w:trPr>
          <w:cantSplit/>
          <w:trHeight w:val="600"/>
        </w:trPr>
        <w:tc>
          <w:tcPr>
            <w:tcW w:w="1985" w:type="dxa"/>
            <w:vAlign w:val="center"/>
          </w:tcPr>
          <w:p w14:paraId="4C72C47D" w14:textId="77777777" w:rsidR="00F5316F" w:rsidRPr="004947CF" w:rsidRDefault="00F5316F" w:rsidP="00B0010C">
            <w:pPr>
              <w:jc w:val="center"/>
              <w:rPr>
                <w:rFonts w:ascii="Arial" w:hAnsi="Arial" w:cs="Arial"/>
                <w:sz w:val="24"/>
              </w:rPr>
            </w:pPr>
            <w:r w:rsidRPr="004947CF">
              <w:rPr>
                <w:rFonts w:ascii="Arial" w:hAnsi="Arial" w:cs="Arial"/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14:paraId="69E8D9F5" w14:textId="77777777" w:rsidR="00F5316F" w:rsidRPr="004947CF" w:rsidRDefault="00F5316F" w:rsidP="00B0010C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4"/>
              </w:rPr>
            </w:pPr>
            <w:r w:rsidRPr="004947CF">
              <w:rPr>
                <w:rFonts w:ascii="Arial" w:hAnsi="Arial" w:cs="Arial"/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14:paraId="24FE7116" w14:textId="77777777" w:rsidR="00F5316F" w:rsidRPr="004947CF" w:rsidRDefault="00F5316F" w:rsidP="00B0010C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4"/>
              </w:rPr>
            </w:pPr>
            <w:r w:rsidRPr="004947CF">
              <w:rPr>
                <w:rFonts w:ascii="Arial" w:hAnsi="Arial" w:cs="Arial"/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14:paraId="50450DBE" w14:textId="77777777" w:rsidR="00F5316F" w:rsidRPr="004947CF" w:rsidRDefault="00F5316F" w:rsidP="00B0010C">
            <w:pPr>
              <w:jc w:val="center"/>
              <w:rPr>
                <w:rFonts w:ascii="Arial" w:hAnsi="Arial" w:cs="Arial"/>
                <w:sz w:val="24"/>
              </w:rPr>
            </w:pPr>
            <w:r w:rsidRPr="004947CF">
              <w:rPr>
                <w:rFonts w:ascii="Arial" w:hAnsi="Arial" w:cs="Arial"/>
                <w:sz w:val="24"/>
              </w:rPr>
              <w:t>Wykształcenie</w:t>
            </w:r>
          </w:p>
        </w:tc>
        <w:tc>
          <w:tcPr>
            <w:tcW w:w="2061" w:type="dxa"/>
          </w:tcPr>
          <w:p w14:paraId="042D0712" w14:textId="77777777" w:rsidR="00F5316F" w:rsidRPr="004947CF" w:rsidRDefault="00F5316F" w:rsidP="00B0010C">
            <w:pPr>
              <w:jc w:val="center"/>
              <w:rPr>
                <w:rFonts w:ascii="Arial" w:hAnsi="Arial" w:cs="Arial"/>
                <w:sz w:val="24"/>
              </w:rPr>
            </w:pPr>
            <w:r w:rsidRPr="004947CF">
              <w:rPr>
                <w:rFonts w:ascii="Arial" w:hAnsi="Arial" w:cs="Arial"/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14:paraId="4E74F73C" w14:textId="77777777" w:rsidR="00F5316F" w:rsidRPr="004947CF" w:rsidRDefault="00F5316F" w:rsidP="00B0010C">
            <w:pPr>
              <w:jc w:val="center"/>
              <w:rPr>
                <w:rFonts w:ascii="Arial" w:hAnsi="Arial" w:cs="Arial"/>
                <w:sz w:val="24"/>
              </w:rPr>
            </w:pPr>
            <w:r w:rsidRPr="004947CF">
              <w:rPr>
                <w:rFonts w:ascii="Arial" w:hAnsi="Arial" w:cs="Arial"/>
                <w:sz w:val="24"/>
              </w:rPr>
              <w:t>Informacja o podstawie do dysponowania tymi osobami</w:t>
            </w:r>
          </w:p>
        </w:tc>
      </w:tr>
      <w:tr w:rsidR="00F5316F" w:rsidRPr="004947CF" w14:paraId="24151088" w14:textId="77777777" w:rsidTr="00B0010C">
        <w:trPr>
          <w:cantSplit/>
          <w:trHeight w:hRule="exact" w:val="580"/>
        </w:trPr>
        <w:tc>
          <w:tcPr>
            <w:tcW w:w="1985" w:type="dxa"/>
          </w:tcPr>
          <w:p w14:paraId="6C6611F0" w14:textId="77777777" w:rsidR="00F5316F" w:rsidRPr="004947CF" w:rsidRDefault="00F5316F" w:rsidP="00B0010C">
            <w:pPr>
              <w:spacing w:before="12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410" w:type="dxa"/>
          </w:tcPr>
          <w:p w14:paraId="22CB1183" w14:textId="77777777" w:rsidR="00F5316F" w:rsidRPr="004947CF" w:rsidRDefault="00F5316F" w:rsidP="00B0010C">
            <w:pPr>
              <w:spacing w:before="12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631" w:type="dxa"/>
          </w:tcPr>
          <w:p w14:paraId="636B82AA" w14:textId="77777777" w:rsidR="00F5316F" w:rsidRPr="004947CF" w:rsidRDefault="00F5316F" w:rsidP="00B0010C">
            <w:pPr>
              <w:spacing w:before="12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410" w:type="dxa"/>
          </w:tcPr>
          <w:p w14:paraId="2E8096D0" w14:textId="77777777" w:rsidR="00F5316F" w:rsidRPr="004947CF" w:rsidRDefault="00F5316F" w:rsidP="00B0010C">
            <w:pPr>
              <w:spacing w:before="12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061" w:type="dxa"/>
          </w:tcPr>
          <w:p w14:paraId="1626885A" w14:textId="77777777" w:rsidR="00F5316F" w:rsidRPr="004947CF" w:rsidRDefault="00F5316F" w:rsidP="00B0010C">
            <w:pPr>
              <w:spacing w:before="12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37" w:type="dxa"/>
          </w:tcPr>
          <w:p w14:paraId="5F498F8D" w14:textId="77777777" w:rsidR="00F5316F" w:rsidRPr="004947CF" w:rsidRDefault="00F5316F" w:rsidP="00B0010C">
            <w:pPr>
              <w:spacing w:before="12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F5316F" w:rsidRPr="004947CF" w14:paraId="3D495D59" w14:textId="77777777" w:rsidTr="00B0010C">
        <w:trPr>
          <w:cantSplit/>
          <w:trHeight w:hRule="exact" w:val="580"/>
        </w:trPr>
        <w:tc>
          <w:tcPr>
            <w:tcW w:w="1985" w:type="dxa"/>
          </w:tcPr>
          <w:p w14:paraId="5727F1FE" w14:textId="77777777" w:rsidR="00F5316F" w:rsidRPr="004947CF" w:rsidRDefault="00F5316F" w:rsidP="00B0010C">
            <w:pPr>
              <w:spacing w:before="12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410" w:type="dxa"/>
          </w:tcPr>
          <w:p w14:paraId="327B8D24" w14:textId="77777777" w:rsidR="00F5316F" w:rsidRPr="004947CF" w:rsidRDefault="00F5316F" w:rsidP="00B0010C">
            <w:pPr>
              <w:spacing w:before="12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631" w:type="dxa"/>
          </w:tcPr>
          <w:p w14:paraId="48E27F2F" w14:textId="77777777" w:rsidR="00F5316F" w:rsidRPr="004947CF" w:rsidRDefault="00F5316F" w:rsidP="00B0010C">
            <w:pPr>
              <w:spacing w:before="12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410" w:type="dxa"/>
          </w:tcPr>
          <w:p w14:paraId="34361780" w14:textId="77777777" w:rsidR="00F5316F" w:rsidRPr="004947CF" w:rsidRDefault="00F5316F" w:rsidP="00B0010C">
            <w:pPr>
              <w:spacing w:before="12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061" w:type="dxa"/>
          </w:tcPr>
          <w:p w14:paraId="1A3052C8" w14:textId="77777777" w:rsidR="00F5316F" w:rsidRPr="004947CF" w:rsidRDefault="00F5316F" w:rsidP="00B0010C">
            <w:pPr>
              <w:spacing w:before="12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37" w:type="dxa"/>
          </w:tcPr>
          <w:p w14:paraId="4AE48EDC" w14:textId="77777777" w:rsidR="00F5316F" w:rsidRPr="004947CF" w:rsidRDefault="00F5316F" w:rsidP="00B0010C">
            <w:pPr>
              <w:spacing w:before="12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F5316F" w:rsidRPr="004947CF" w14:paraId="6644494B" w14:textId="77777777" w:rsidTr="00B0010C">
        <w:trPr>
          <w:cantSplit/>
          <w:trHeight w:hRule="exact" w:val="580"/>
        </w:trPr>
        <w:tc>
          <w:tcPr>
            <w:tcW w:w="1985" w:type="dxa"/>
          </w:tcPr>
          <w:p w14:paraId="428EE77D" w14:textId="77777777" w:rsidR="00F5316F" w:rsidRPr="004947CF" w:rsidRDefault="00F5316F" w:rsidP="00B0010C">
            <w:pPr>
              <w:spacing w:before="12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410" w:type="dxa"/>
          </w:tcPr>
          <w:p w14:paraId="7F537D2C" w14:textId="77777777" w:rsidR="00F5316F" w:rsidRPr="004947CF" w:rsidRDefault="00F5316F" w:rsidP="00B0010C">
            <w:pPr>
              <w:spacing w:before="12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631" w:type="dxa"/>
          </w:tcPr>
          <w:p w14:paraId="40F60E39" w14:textId="77777777" w:rsidR="00F5316F" w:rsidRPr="004947CF" w:rsidRDefault="00F5316F" w:rsidP="00B0010C">
            <w:pPr>
              <w:spacing w:before="12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410" w:type="dxa"/>
          </w:tcPr>
          <w:p w14:paraId="3A8C89AF" w14:textId="77777777" w:rsidR="00F5316F" w:rsidRPr="004947CF" w:rsidRDefault="00F5316F" w:rsidP="00B0010C">
            <w:pPr>
              <w:spacing w:before="12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061" w:type="dxa"/>
          </w:tcPr>
          <w:p w14:paraId="3C8AC468" w14:textId="77777777" w:rsidR="00F5316F" w:rsidRPr="004947CF" w:rsidRDefault="00F5316F" w:rsidP="00B0010C">
            <w:pPr>
              <w:spacing w:before="12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37" w:type="dxa"/>
          </w:tcPr>
          <w:p w14:paraId="329DAEB6" w14:textId="77777777" w:rsidR="00F5316F" w:rsidRPr="004947CF" w:rsidRDefault="00F5316F" w:rsidP="00B0010C">
            <w:pPr>
              <w:spacing w:before="12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F5316F" w:rsidRPr="004947CF" w14:paraId="7E3B8D5E" w14:textId="77777777" w:rsidTr="00B0010C">
        <w:trPr>
          <w:cantSplit/>
          <w:trHeight w:hRule="exact" w:val="580"/>
        </w:trPr>
        <w:tc>
          <w:tcPr>
            <w:tcW w:w="1985" w:type="dxa"/>
          </w:tcPr>
          <w:p w14:paraId="64BC9F88" w14:textId="77777777" w:rsidR="00F5316F" w:rsidRPr="004947CF" w:rsidRDefault="00F5316F" w:rsidP="00B0010C">
            <w:pPr>
              <w:spacing w:before="12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410" w:type="dxa"/>
          </w:tcPr>
          <w:p w14:paraId="334103B7" w14:textId="77777777" w:rsidR="00F5316F" w:rsidRPr="004947CF" w:rsidRDefault="00F5316F" w:rsidP="00B0010C">
            <w:pPr>
              <w:spacing w:before="12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631" w:type="dxa"/>
          </w:tcPr>
          <w:p w14:paraId="60385F1E" w14:textId="77777777" w:rsidR="00F5316F" w:rsidRPr="004947CF" w:rsidRDefault="00F5316F" w:rsidP="00B0010C">
            <w:pPr>
              <w:spacing w:before="12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410" w:type="dxa"/>
          </w:tcPr>
          <w:p w14:paraId="6DA5E15B" w14:textId="77777777" w:rsidR="00F5316F" w:rsidRPr="004947CF" w:rsidRDefault="00F5316F" w:rsidP="00B0010C">
            <w:pPr>
              <w:spacing w:before="12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061" w:type="dxa"/>
          </w:tcPr>
          <w:p w14:paraId="0FC349A3" w14:textId="77777777" w:rsidR="00F5316F" w:rsidRPr="004947CF" w:rsidRDefault="00F5316F" w:rsidP="00B0010C">
            <w:pPr>
              <w:spacing w:before="12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37" w:type="dxa"/>
          </w:tcPr>
          <w:p w14:paraId="51ECA324" w14:textId="77777777" w:rsidR="00F5316F" w:rsidRPr="004947CF" w:rsidRDefault="00F5316F" w:rsidP="00B0010C">
            <w:pPr>
              <w:spacing w:before="12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F5316F" w:rsidRPr="004947CF" w14:paraId="238B786A" w14:textId="77777777" w:rsidTr="00B0010C">
        <w:trPr>
          <w:cantSplit/>
          <w:trHeight w:hRule="exact" w:val="580"/>
        </w:trPr>
        <w:tc>
          <w:tcPr>
            <w:tcW w:w="1985" w:type="dxa"/>
          </w:tcPr>
          <w:p w14:paraId="4DAB4190" w14:textId="77777777" w:rsidR="00F5316F" w:rsidRPr="004947CF" w:rsidRDefault="00F5316F" w:rsidP="00B0010C">
            <w:pPr>
              <w:spacing w:before="12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410" w:type="dxa"/>
          </w:tcPr>
          <w:p w14:paraId="3DFF193D" w14:textId="77777777" w:rsidR="00F5316F" w:rsidRPr="004947CF" w:rsidRDefault="00F5316F" w:rsidP="00B0010C">
            <w:pPr>
              <w:spacing w:before="12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631" w:type="dxa"/>
          </w:tcPr>
          <w:p w14:paraId="7E781086" w14:textId="77777777" w:rsidR="00F5316F" w:rsidRPr="004947CF" w:rsidRDefault="00F5316F" w:rsidP="00B0010C">
            <w:pPr>
              <w:spacing w:before="12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410" w:type="dxa"/>
          </w:tcPr>
          <w:p w14:paraId="5F1EDCF0" w14:textId="77777777" w:rsidR="00F5316F" w:rsidRPr="004947CF" w:rsidRDefault="00F5316F" w:rsidP="00B0010C">
            <w:pPr>
              <w:spacing w:before="12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061" w:type="dxa"/>
          </w:tcPr>
          <w:p w14:paraId="3E0ED18F" w14:textId="77777777" w:rsidR="00F5316F" w:rsidRPr="004947CF" w:rsidRDefault="00F5316F" w:rsidP="00B0010C">
            <w:pPr>
              <w:spacing w:before="12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37" w:type="dxa"/>
          </w:tcPr>
          <w:p w14:paraId="598A23C7" w14:textId="77777777" w:rsidR="00F5316F" w:rsidRPr="004947CF" w:rsidRDefault="00F5316F" w:rsidP="00B0010C">
            <w:pPr>
              <w:spacing w:before="120" w:line="360" w:lineRule="auto"/>
              <w:rPr>
                <w:rFonts w:ascii="Arial" w:hAnsi="Arial" w:cs="Arial"/>
                <w:sz w:val="24"/>
              </w:rPr>
            </w:pPr>
          </w:p>
        </w:tc>
      </w:tr>
    </w:tbl>
    <w:p w14:paraId="38973C4C" w14:textId="77777777" w:rsidR="000B487D" w:rsidRPr="004947CF" w:rsidRDefault="000B487D" w:rsidP="00F5316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" w:hAnsi="Arial" w:cs="Arial"/>
          <w:sz w:val="24"/>
        </w:rPr>
      </w:pPr>
      <w:r w:rsidRPr="004947CF">
        <w:rPr>
          <w:rFonts w:ascii="Arial" w:hAnsi="Arial" w:cs="Arial"/>
          <w:sz w:val="24"/>
        </w:rPr>
        <w:lastRenderedPageBreak/>
        <w:t xml:space="preserve">Oświadczam, że wykazane osoby posiadają wymagane uprawnienia </w:t>
      </w:r>
    </w:p>
    <w:p w14:paraId="1CF0F585" w14:textId="77777777" w:rsidR="00F5316F" w:rsidRPr="004947CF" w:rsidRDefault="00F5316F" w:rsidP="00F5316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" w:hAnsi="Arial" w:cs="Arial"/>
          <w:sz w:val="24"/>
        </w:rPr>
      </w:pPr>
      <w:r w:rsidRPr="004947CF">
        <w:rPr>
          <w:rFonts w:ascii="Arial" w:hAnsi="Arial" w:cs="Arial"/>
          <w:sz w:val="24"/>
        </w:rPr>
        <w:t xml:space="preserve">……………….dnia ………………. </w:t>
      </w:r>
      <w:r w:rsidRPr="004947CF">
        <w:rPr>
          <w:rFonts w:ascii="Arial" w:hAnsi="Arial" w:cs="Arial"/>
          <w:sz w:val="24"/>
        </w:rPr>
        <w:tab/>
        <w:t xml:space="preserve">                                      .………………………………………………………..</w:t>
      </w:r>
    </w:p>
    <w:p w14:paraId="6307B4D9" w14:textId="77777777" w:rsidR="007B3DA7" w:rsidRPr="004947CF" w:rsidRDefault="00F5316F" w:rsidP="002B5195">
      <w:pPr>
        <w:ind w:left="5529"/>
        <w:jc w:val="center"/>
        <w:rPr>
          <w:rFonts w:ascii="Arial" w:hAnsi="Arial" w:cs="Arial"/>
        </w:rPr>
      </w:pPr>
      <w:r w:rsidRPr="004947CF">
        <w:rPr>
          <w:rFonts w:ascii="Arial" w:hAnsi="Arial" w:cs="Arial"/>
          <w:sz w:val="24"/>
          <w:vertAlign w:val="superscript"/>
        </w:rPr>
        <w:t>podpis osoby uprawnionej do składania oświadczeń woli w imieniu Wykonawcy</w:t>
      </w:r>
    </w:p>
    <w:sectPr w:rsidR="007B3DA7" w:rsidRPr="004947CF" w:rsidSect="00936CF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418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5B47BA" w14:textId="77777777" w:rsidR="00043C41" w:rsidRDefault="00043C41" w:rsidP="0028052F">
      <w:r>
        <w:separator/>
      </w:r>
    </w:p>
  </w:endnote>
  <w:endnote w:type="continuationSeparator" w:id="0">
    <w:p w14:paraId="67F40272" w14:textId="77777777" w:rsidR="00043C41" w:rsidRDefault="00043C41" w:rsidP="002805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4F6D56" w14:textId="77777777" w:rsidR="00821C80" w:rsidRDefault="001F4E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F5316F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5316F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B227B66" w14:textId="77777777" w:rsidR="00821C80" w:rsidRDefault="00FD1AF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FF81C9" w14:textId="77777777" w:rsidR="00821C80" w:rsidRDefault="00FD1AF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922C0E0" w14:textId="77777777" w:rsidR="00821C80" w:rsidRDefault="00FD1AF7">
    <w:pPr>
      <w:pStyle w:val="Stopka"/>
      <w:tabs>
        <w:tab w:val="clear" w:pos="4536"/>
      </w:tabs>
      <w:jc w:val="center"/>
    </w:pPr>
  </w:p>
  <w:p w14:paraId="454E4ECE" w14:textId="77777777" w:rsidR="00821C80" w:rsidRDefault="00F5316F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1F4EB3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1F4EB3">
      <w:rPr>
        <w:rStyle w:val="Numerstrony"/>
        <w:rFonts w:ascii="Arial" w:hAnsi="Arial"/>
      </w:rPr>
      <w:fldChar w:fldCharType="separate"/>
    </w:r>
    <w:r w:rsidR="000B487D">
      <w:rPr>
        <w:rStyle w:val="Numerstrony"/>
        <w:rFonts w:ascii="Arial" w:hAnsi="Arial"/>
        <w:noProof/>
      </w:rPr>
      <w:t>1</w:t>
    </w:r>
    <w:r w:rsidR="001F4EB3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1F4EB3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1F4EB3">
      <w:rPr>
        <w:rStyle w:val="Numerstrony"/>
        <w:rFonts w:ascii="Arial" w:hAnsi="Arial"/>
      </w:rPr>
      <w:fldChar w:fldCharType="separate"/>
    </w:r>
    <w:r w:rsidR="000B487D">
      <w:rPr>
        <w:rStyle w:val="Numerstrony"/>
        <w:rFonts w:ascii="Arial" w:hAnsi="Arial"/>
        <w:noProof/>
      </w:rPr>
      <w:t>2</w:t>
    </w:r>
    <w:r w:rsidR="001F4EB3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F0F448" w14:textId="77777777" w:rsidR="00821C80" w:rsidRDefault="00FD1AF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D82E39" w14:textId="77777777" w:rsidR="00821C80" w:rsidRDefault="00FD1AF7">
    <w:pPr>
      <w:pStyle w:val="Stopka"/>
      <w:tabs>
        <w:tab w:val="clear" w:pos="4536"/>
      </w:tabs>
      <w:jc w:val="center"/>
    </w:pPr>
  </w:p>
  <w:p w14:paraId="2B71FFCC" w14:textId="77777777" w:rsidR="00821C80" w:rsidRDefault="00F5316F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1F4EB3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1F4EB3">
      <w:rPr>
        <w:rStyle w:val="Numerstrony"/>
      </w:rPr>
      <w:fldChar w:fldCharType="separate"/>
    </w:r>
    <w:r>
      <w:rPr>
        <w:rStyle w:val="Numerstrony"/>
        <w:noProof/>
      </w:rPr>
      <w:t>1</w:t>
    </w:r>
    <w:r w:rsidR="001F4EB3">
      <w:rPr>
        <w:rStyle w:val="Numerstrony"/>
      </w:rPr>
      <w:fldChar w:fldCharType="end"/>
    </w:r>
    <w:r>
      <w:rPr>
        <w:rStyle w:val="Numerstrony"/>
      </w:rPr>
      <w:t>/</w:t>
    </w:r>
    <w:r w:rsidR="001F4EB3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1F4EB3">
      <w:rPr>
        <w:rStyle w:val="Numerstrony"/>
      </w:rPr>
      <w:fldChar w:fldCharType="separate"/>
    </w:r>
    <w:r>
      <w:rPr>
        <w:rStyle w:val="Numerstrony"/>
        <w:noProof/>
      </w:rPr>
      <w:t>1</w:t>
    </w:r>
    <w:r w:rsidR="001F4EB3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AA826F" w14:textId="77777777" w:rsidR="00043C41" w:rsidRDefault="00043C41" w:rsidP="0028052F">
      <w:r>
        <w:separator/>
      </w:r>
    </w:p>
  </w:footnote>
  <w:footnote w:type="continuationSeparator" w:id="0">
    <w:p w14:paraId="003C9B44" w14:textId="77777777" w:rsidR="00043C41" w:rsidRDefault="00043C41" w:rsidP="002805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855D02" w14:textId="77777777" w:rsidR="00612CCE" w:rsidRDefault="00612C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ECB65F" w14:textId="77777777" w:rsidR="00612CCE" w:rsidRDefault="00612CC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14FDD" w14:textId="77777777" w:rsidR="00821C80" w:rsidRDefault="00FD1AF7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C41"/>
    <w:rsid w:val="00043C41"/>
    <w:rsid w:val="000B487D"/>
    <w:rsid w:val="000F6EBE"/>
    <w:rsid w:val="00162030"/>
    <w:rsid w:val="0017159B"/>
    <w:rsid w:val="001B2FEC"/>
    <w:rsid w:val="001F4EB3"/>
    <w:rsid w:val="0028052F"/>
    <w:rsid w:val="002B5195"/>
    <w:rsid w:val="003B2FE7"/>
    <w:rsid w:val="003B64CE"/>
    <w:rsid w:val="004947CF"/>
    <w:rsid w:val="00612CCE"/>
    <w:rsid w:val="007B3DA7"/>
    <w:rsid w:val="00901B09"/>
    <w:rsid w:val="00A8178B"/>
    <w:rsid w:val="00D8625D"/>
    <w:rsid w:val="00F5316F"/>
    <w:rsid w:val="00FD1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5912BCB"/>
  <w15:docId w15:val="{271114C5-EBA9-47A5-A828-6B13E374B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F5316F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link w:val="Nagwek4Znak"/>
    <w:qFormat/>
    <w:rsid w:val="00F5316F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F5316F"/>
    <w:rPr>
      <w:rFonts w:ascii="Arial" w:eastAsia="Times New Roman" w:hAnsi="Arial" w:cs="Times New Roman"/>
      <w:b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F5316F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F5316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5316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F5316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531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F5316F"/>
  </w:style>
  <w:style w:type="paragraph" w:styleId="Tekstpodstawowy2">
    <w:name w:val="Body Text 2"/>
    <w:basedOn w:val="Normalny"/>
    <w:link w:val="Tekstpodstawowy2Znak"/>
    <w:rsid w:val="00F5316F"/>
    <w:pPr>
      <w:widowControl w:val="0"/>
      <w:jc w:val="both"/>
    </w:pPr>
    <w:rPr>
      <w:sz w:val="24"/>
    </w:rPr>
  </w:style>
  <w:style w:type="character" w:customStyle="1" w:styleId="Tekstpodstawowy2Znak">
    <w:name w:val="Tekst podstawowy 2 Znak"/>
    <w:basedOn w:val="Domylnaczcionkaakapitu"/>
    <w:link w:val="Tekstpodstawowy2"/>
    <w:rsid w:val="00F5316F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120</Words>
  <Characters>723</Characters>
  <Application>Microsoft Office Word</Application>
  <DocSecurity>0</DocSecurity>
  <Lines>6</Lines>
  <Paragraphs>1</Paragraphs>
  <ScaleCrop>false</ScaleCrop>
  <Company>Your Company Name</Company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dcterms:created xsi:type="dcterms:W3CDTF">2022-04-06T07:21:00Z</dcterms:created>
  <dcterms:modified xsi:type="dcterms:W3CDTF">2022-04-06T07:21:00Z</dcterms:modified>
</cp:coreProperties>
</file>