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6C8" w:rsidRPr="009C06C8" w:rsidRDefault="009C06C8" w:rsidP="009C06C8">
      <w:pPr>
        <w:shd w:val="clear" w:color="auto" w:fill="FFFFFF"/>
        <w:spacing w:before="100" w:beforeAutospacing="1"/>
        <w:jc w:val="center"/>
        <w:outlineLvl w:val="0"/>
        <w:rPr>
          <w:rFonts w:ascii="Arial Narrow" w:hAnsi="Arial Narrow" w:cs="Arial"/>
          <w:b/>
          <w:kern w:val="36"/>
          <w:szCs w:val="22"/>
          <w:lang w:eastAsia="pl-PL"/>
        </w:rPr>
      </w:pPr>
      <w:r w:rsidRPr="009C06C8">
        <w:rPr>
          <w:rFonts w:ascii="Arial Narrow" w:hAnsi="Arial Narrow" w:cs="Arial"/>
          <w:b/>
          <w:kern w:val="36"/>
          <w:szCs w:val="22"/>
          <w:lang w:eastAsia="pl-PL"/>
        </w:rPr>
        <w:t>Ogłoszenie o zmianie ogłoszenia</w:t>
      </w:r>
      <w:r w:rsidRPr="009C06C8">
        <w:rPr>
          <w:rFonts w:ascii="Arial Narrow" w:hAnsi="Arial Narrow" w:cs="Arial"/>
          <w:b/>
          <w:kern w:val="36"/>
          <w:szCs w:val="22"/>
          <w:lang w:eastAsia="pl-PL"/>
        </w:rPr>
        <w:br/>
        <w:t>Dostawy sukcesywne odzieży operacyjnej oraz odzieży BHP</w:t>
      </w:r>
    </w:p>
    <w:p w:rsidR="009C06C8" w:rsidRPr="009C06C8" w:rsidRDefault="009C06C8" w:rsidP="009C06C8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9C06C8">
        <w:rPr>
          <w:rFonts w:ascii="Arial Narrow" w:hAnsi="Arial Narrow" w:cs="Arial"/>
          <w:sz w:val="22"/>
          <w:szCs w:val="22"/>
          <w:lang w:eastAsia="pl-PL"/>
        </w:rPr>
        <w:t>SEKCJA I - ZAMAWIAJĄCY</w:t>
      </w:r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1.1.) Nazwa zamawiającego</w:t>
      </w:r>
      <w:proofErr w:type="gramStart"/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10 Wojskowy</w:t>
      </w:r>
      <w:proofErr w:type="gramEnd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Szpital Kliniczny z Polikliniką Samodzielny Publiczny Zakład Opieki Zdrowotnej</w:t>
      </w:r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1.2.) Oddział zamawiającego</w:t>
      </w:r>
      <w:proofErr w:type="gramStart"/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Wydział</w:t>
      </w:r>
      <w:proofErr w:type="gramEnd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Zamówień Publicznych</w:t>
      </w:r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1.3.) Krajowy Numer Identyfikacyjny</w:t>
      </w:r>
      <w:proofErr w:type="gramStart"/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REGON</w:t>
      </w:r>
      <w:proofErr w:type="gramEnd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090538318</w:t>
      </w:r>
    </w:p>
    <w:p w:rsid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1.4.) Adres zamawiającego:</w:t>
      </w:r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1.4.1.) Ulica</w:t>
      </w:r>
      <w:proofErr w:type="gramStart"/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Powstańców</w:t>
      </w:r>
      <w:proofErr w:type="gramEnd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Warszawy 5</w:t>
      </w:r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1.4.2.) Miejscowość</w:t>
      </w:r>
      <w:proofErr w:type="gramStart"/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Bydgoszcz</w:t>
      </w:r>
      <w:proofErr w:type="gramEnd"/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1.4.3.) Kod pocztowy: </w:t>
      </w:r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85-681</w:t>
      </w:r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1.4.4.) Województwo</w:t>
      </w:r>
      <w:proofErr w:type="gramStart"/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kujawsko-pomorskie</w:t>
      </w:r>
      <w:proofErr w:type="gramEnd"/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1.4.5.) Kraj</w:t>
      </w:r>
      <w:proofErr w:type="gramStart"/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Polska</w:t>
      </w:r>
      <w:proofErr w:type="gramEnd"/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1.4.6.) Lokalizacja NUTS</w:t>
      </w:r>
      <w:proofErr w:type="gramStart"/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 xml:space="preserve"> 3: </w:t>
      </w:r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613 - Bydgosko-toruński</w:t>
      </w:r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1.4.7.) Numer telefonu: </w:t>
      </w:r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261417449</w:t>
      </w:r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1.4.9.) Adres poczty elektronicznej</w:t>
      </w:r>
      <w:proofErr w:type="gramStart"/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a</w:t>
      </w:r>
      <w:proofErr w:type="gramEnd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przyklota</w:t>
      </w:r>
      <w:proofErr w:type="gramEnd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@10wsk.</w:t>
      </w:r>
      <w:proofErr w:type="gramStart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mil</w:t>
      </w:r>
      <w:proofErr w:type="gramEnd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1.4.10.) Adres strony internetowej zamawiającego</w:t>
      </w:r>
      <w:proofErr w:type="gramStart"/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www</w:t>
      </w:r>
      <w:proofErr w:type="gramEnd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.10</w:t>
      </w:r>
      <w:proofErr w:type="gramStart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wsk</w:t>
      </w:r>
      <w:proofErr w:type="gramEnd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mil</w:t>
      </w:r>
      <w:proofErr w:type="gramEnd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1.5.) Rodzaj zamawiającego</w:t>
      </w:r>
      <w:proofErr w:type="gramStart"/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Zamawiający</w:t>
      </w:r>
      <w:proofErr w:type="gramEnd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publiczny - jednostka sektora finansów publicznych - samodzielny publiczny zakład opieki zdrowotnej</w:t>
      </w:r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1.6.) Przedmiot działalności zamawiającego</w:t>
      </w:r>
      <w:proofErr w:type="gramStart"/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Zdrowie</w:t>
      </w:r>
      <w:proofErr w:type="gramEnd"/>
    </w:p>
    <w:p w:rsidR="009C06C8" w:rsidRPr="009C06C8" w:rsidRDefault="009C06C8" w:rsidP="009C06C8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9C06C8">
        <w:rPr>
          <w:rFonts w:ascii="Arial Narrow" w:hAnsi="Arial Narrow" w:cs="Arial"/>
          <w:sz w:val="22"/>
          <w:szCs w:val="22"/>
          <w:lang w:eastAsia="pl-PL"/>
        </w:rPr>
        <w:t>SEKCJA II – INFORMACJE PODSTAWOWE</w:t>
      </w:r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2.1.) Numer ogłoszenia</w:t>
      </w:r>
      <w:proofErr w:type="gramStart"/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2022/BZP</w:t>
      </w:r>
      <w:proofErr w:type="gramEnd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00113384/01</w:t>
      </w:r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2.2.) Data ogłoszenia: </w:t>
      </w:r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2022-04-07 10:26</w:t>
      </w:r>
    </w:p>
    <w:p w:rsidR="009C06C8" w:rsidRPr="009C06C8" w:rsidRDefault="009C06C8" w:rsidP="009C06C8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9C06C8">
        <w:rPr>
          <w:rFonts w:ascii="Arial Narrow" w:hAnsi="Arial Narrow" w:cs="Arial"/>
          <w:sz w:val="22"/>
          <w:szCs w:val="22"/>
          <w:lang w:eastAsia="pl-PL"/>
        </w:rPr>
        <w:t>SEKCJA III ZMIANA OGŁOSZENIA</w:t>
      </w:r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3.1.) Nazwa zmienianego ogłoszenia:</w:t>
      </w:r>
    </w:p>
    <w:p w:rsidR="009C06C8" w:rsidRPr="009C06C8" w:rsidRDefault="009C06C8" w:rsidP="009C06C8">
      <w:pPr>
        <w:rPr>
          <w:rFonts w:ascii="Arial Narrow" w:hAnsi="Arial Narrow"/>
          <w:sz w:val="22"/>
          <w:szCs w:val="22"/>
          <w:lang w:eastAsia="pl-PL"/>
        </w:rPr>
      </w:pPr>
      <w:r w:rsidRPr="009C06C8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Ogłoszenie o zamówieniu,</w:t>
      </w:r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3.2.) Numer zmienianego ogłoszenia w BZP</w:t>
      </w:r>
      <w:proofErr w:type="gramStart"/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2022/BZP</w:t>
      </w:r>
      <w:proofErr w:type="gramEnd"/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00110079/01</w:t>
      </w:r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3.3.) Identyfikator ostatniej wersji zmienianego ogłoszenia: </w:t>
      </w:r>
      <w:r w:rsidRPr="009C06C8">
        <w:rPr>
          <w:rFonts w:ascii="Arial Narrow" w:hAnsi="Arial Narrow" w:cs="Arial"/>
          <w:color w:val="000000"/>
          <w:sz w:val="22"/>
          <w:szCs w:val="22"/>
          <w:lang w:eastAsia="pl-PL"/>
        </w:rPr>
        <w:t>01</w:t>
      </w:r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9C06C8" w:rsidRPr="009C06C8" w:rsidRDefault="009C06C8" w:rsidP="009C06C8">
      <w:pPr>
        <w:rPr>
          <w:rFonts w:ascii="Arial Narrow" w:hAnsi="Arial Narrow"/>
          <w:sz w:val="22"/>
          <w:szCs w:val="22"/>
          <w:lang w:eastAsia="pl-PL"/>
        </w:rPr>
      </w:pPr>
      <w:r w:rsidRPr="009C06C8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SEKCJA VIII - PROCEDURA</w:t>
      </w:r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9C06C8" w:rsidRPr="009C06C8" w:rsidRDefault="009C06C8" w:rsidP="009C06C8">
      <w:pPr>
        <w:rPr>
          <w:rFonts w:ascii="Arial Narrow" w:hAnsi="Arial Narrow"/>
          <w:sz w:val="22"/>
          <w:szCs w:val="22"/>
          <w:lang w:eastAsia="pl-PL"/>
        </w:rPr>
      </w:pPr>
      <w:r w:rsidRPr="009C06C8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8.1. Termin składania ofert</w:t>
      </w:r>
    </w:p>
    <w:p w:rsidR="009C06C8" w:rsidRPr="009C06C8" w:rsidRDefault="009C06C8" w:rsidP="009C06C8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9C06C8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9C06C8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2022-04-13 08:00</w:t>
      </w:r>
    </w:p>
    <w:p w:rsidR="009C06C8" w:rsidRPr="009C06C8" w:rsidRDefault="009C06C8" w:rsidP="009C06C8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9C06C8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9C06C8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2022-04-14 09:00</w:t>
      </w:r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9C06C8" w:rsidRPr="009C06C8" w:rsidRDefault="009C06C8" w:rsidP="009C06C8">
      <w:pPr>
        <w:rPr>
          <w:rFonts w:ascii="Arial Narrow" w:hAnsi="Arial Narrow"/>
          <w:sz w:val="22"/>
          <w:szCs w:val="22"/>
          <w:lang w:eastAsia="pl-PL"/>
        </w:rPr>
      </w:pPr>
      <w:r w:rsidRPr="009C06C8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8.3. Termin otwarcia ofert</w:t>
      </w:r>
    </w:p>
    <w:p w:rsidR="009C06C8" w:rsidRPr="009C06C8" w:rsidRDefault="009C06C8" w:rsidP="009C06C8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9C06C8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9C06C8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2022-04-13 08:30</w:t>
      </w:r>
    </w:p>
    <w:p w:rsidR="009C06C8" w:rsidRPr="009C06C8" w:rsidRDefault="009C06C8" w:rsidP="009C06C8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9C06C8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9C06C8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2022-04-14 09:30</w:t>
      </w:r>
    </w:p>
    <w:p w:rsidR="009C06C8" w:rsidRPr="009C06C8" w:rsidRDefault="009C06C8" w:rsidP="009C06C8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C06C8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9C06C8" w:rsidRPr="009C06C8" w:rsidRDefault="009C06C8" w:rsidP="009C06C8">
      <w:pPr>
        <w:rPr>
          <w:rFonts w:ascii="Arial Narrow" w:hAnsi="Arial Narrow"/>
          <w:sz w:val="22"/>
          <w:szCs w:val="22"/>
          <w:lang w:eastAsia="pl-PL"/>
        </w:rPr>
      </w:pPr>
      <w:r w:rsidRPr="009C06C8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8.4. Termin związania ofertą</w:t>
      </w:r>
    </w:p>
    <w:p w:rsidR="009C06C8" w:rsidRPr="009C06C8" w:rsidRDefault="009C06C8" w:rsidP="009C06C8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9C06C8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9C06C8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2022-05-12</w:t>
      </w:r>
    </w:p>
    <w:p w:rsidR="006C4A06" w:rsidRDefault="009C06C8" w:rsidP="009C06C8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9C06C8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9C06C8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2022-05-13</w:t>
      </w:r>
    </w:p>
    <w:p w:rsidR="009C06C8" w:rsidRDefault="009C06C8" w:rsidP="009C06C8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</w:p>
    <w:p w:rsidR="009C06C8" w:rsidRDefault="009C06C8" w:rsidP="009C06C8">
      <w:pPr>
        <w:shd w:val="clear" w:color="auto" w:fill="FFFFFF"/>
        <w:ind w:left="5664" w:firstLine="708"/>
        <w:rPr>
          <w:rFonts w:ascii="Arial Narrow" w:hAnsi="Arial Narrow" w:cs="Arial"/>
          <w:color w:val="4A4A4A"/>
          <w:sz w:val="22"/>
          <w:szCs w:val="22"/>
          <w:lang w:eastAsia="pl-PL"/>
        </w:rPr>
      </w:pPr>
      <w:r>
        <w:rPr>
          <w:rFonts w:ascii="Arial Narrow" w:hAnsi="Arial Narrow" w:cs="Arial"/>
          <w:color w:val="4A4A4A"/>
          <w:sz w:val="22"/>
          <w:szCs w:val="22"/>
          <w:lang w:eastAsia="pl-PL"/>
        </w:rPr>
        <w:t>Zamawiający</w:t>
      </w:r>
    </w:p>
    <w:p w:rsidR="009C06C8" w:rsidRDefault="009C06C8" w:rsidP="009C06C8">
      <w:pPr>
        <w:shd w:val="clear" w:color="auto" w:fill="FFFFFF"/>
        <w:rPr>
          <w:rFonts w:ascii="Arial Narrow" w:hAnsi="Arial Narrow" w:cs="Arial"/>
          <w:color w:val="4A4A4A"/>
          <w:sz w:val="18"/>
          <w:szCs w:val="22"/>
          <w:lang w:eastAsia="pl-PL"/>
        </w:rPr>
      </w:pPr>
    </w:p>
    <w:p w:rsidR="009C06C8" w:rsidRPr="009C06C8" w:rsidRDefault="009C06C8" w:rsidP="009C06C8">
      <w:pPr>
        <w:shd w:val="clear" w:color="auto" w:fill="FFFFFF"/>
        <w:rPr>
          <w:rFonts w:ascii="Arial Narrow" w:hAnsi="Arial Narrow" w:cs="Arial"/>
          <w:color w:val="4A4A4A"/>
          <w:sz w:val="18"/>
          <w:szCs w:val="22"/>
          <w:lang w:eastAsia="pl-PL"/>
        </w:rPr>
      </w:pPr>
      <w:bookmarkStart w:id="0" w:name="_GoBack"/>
      <w:bookmarkEnd w:id="0"/>
      <w:r w:rsidRPr="009C06C8">
        <w:rPr>
          <w:rFonts w:ascii="Arial Narrow" w:hAnsi="Arial Narrow" w:cs="Arial"/>
          <w:color w:val="4A4A4A"/>
          <w:sz w:val="18"/>
          <w:szCs w:val="22"/>
          <w:lang w:eastAsia="pl-PL"/>
        </w:rPr>
        <w:t>Wykonano w 2 egz. na 1 ark.</w:t>
      </w:r>
    </w:p>
    <w:p w:rsidR="009C06C8" w:rsidRPr="009C06C8" w:rsidRDefault="009C06C8" w:rsidP="009C06C8">
      <w:pPr>
        <w:shd w:val="clear" w:color="auto" w:fill="FFFFFF"/>
        <w:rPr>
          <w:rFonts w:ascii="Arial Narrow" w:hAnsi="Arial Narrow" w:cs="Arial"/>
          <w:color w:val="4A4A4A"/>
          <w:sz w:val="18"/>
          <w:szCs w:val="22"/>
          <w:lang w:eastAsia="pl-PL"/>
        </w:rPr>
      </w:pPr>
      <w:r w:rsidRPr="009C06C8">
        <w:rPr>
          <w:rFonts w:ascii="Arial Narrow" w:hAnsi="Arial Narrow" w:cs="Arial"/>
          <w:color w:val="4A4A4A"/>
          <w:sz w:val="18"/>
          <w:szCs w:val="22"/>
          <w:lang w:eastAsia="pl-PL"/>
        </w:rPr>
        <w:t>Egz. 1 – biuro przepustek</w:t>
      </w:r>
    </w:p>
    <w:p w:rsidR="009C06C8" w:rsidRPr="009C06C8" w:rsidRDefault="009C06C8" w:rsidP="009C06C8">
      <w:pPr>
        <w:shd w:val="clear" w:color="auto" w:fill="FFFFFF"/>
        <w:rPr>
          <w:rFonts w:ascii="Arial Narrow" w:hAnsi="Arial Narrow" w:cs="Arial"/>
          <w:color w:val="4A4A4A"/>
          <w:sz w:val="18"/>
          <w:szCs w:val="22"/>
          <w:lang w:eastAsia="pl-PL"/>
        </w:rPr>
      </w:pPr>
      <w:r w:rsidRPr="009C06C8">
        <w:rPr>
          <w:rFonts w:ascii="Arial Narrow" w:hAnsi="Arial Narrow" w:cs="Arial"/>
          <w:color w:val="4A4A4A"/>
          <w:sz w:val="18"/>
          <w:szCs w:val="22"/>
          <w:lang w:eastAsia="pl-PL"/>
        </w:rPr>
        <w:t>Egz. 2 – hol szpitala</w:t>
      </w:r>
    </w:p>
    <w:p w:rsidR="009C06C8" w:rsidRPr="009C06C8" w:rsidRDefault="009C06C8" w:rsidP="009C06C8">
      <w:pPr>
        <w:shd w:val="clear" w:color="auto" w:fill="FFFFFF"/>
        <w:rPr>
          <w:rFonts w:ascii="Arial Narrow" w:hAnsi="Arial Narrow" w:cs="Arial"/>
          <w:color w:val="4A4A4A"/>
          <w:sz w:val="18"/>
          <w:szCs w:val="22"/>
          <w:lang w:eastAsia="pl-PL"/>
        </w:rPr>
      </w:pPr>
      <w:r w:rsidRPr="009C06C8">
        <w:rPr>
          <w:rFonts w:ascii="Arial Narrow" w:hAnsi="Arial Narrow" w:cs="Arial"/>
          <w:color w:val="4A4A4A"/>
          <w:sz w:val="18"/>
          <w:szCs w:val="22"/>
          <w:lang w:eastAsia="pl-PL"/>
        </w:rPr>
        <w:t>Wyk. A. Przykłota- tel. 261 417 449</w:t>
      </w:r>
    </w:p>
    <w:p w:rsidR="009C06C8" w:rsidRPr="009C06C8" w:rsidRDefault="009C06C8" w:rsidP="009C06C8">
      <w:pPr>
        <w:shd w:val="clear" w:color="auto" w:fill="FFFFFF"/>
        <w:rPr>
          <w:rFonts w:ascii="Arial Narrow" w:hAnsi="Arial Narrow"/>
          <w:sz w:val="18"/>
          <w:szCs w:val="22"/>
        </w:rPr>
      </w:pPr>
      <w:proofErr w:type="gramStart"/>
      <w:r w:rsidRPr="009C06C8">
        <w:rPr>
          <w:rFonts w:ascii="Arial Narrow" w:hAnsi="Arial Narrow" w:cs="Arial"/>
          <w:color w:val="4A4A4A"/>
          <w:sz w:val="18"/>
          <w:szCs w:val="22"/>
          <w:lang w:eastAsia="pl-PL"/>
        </w:rPr>
        <w:t>data</w:t>
      </w:r>
      <w:proofErr w:type="gramEnd"/>
      <w:r w:rsidRPr="009C06C8">
        <w:rPr>
          <w:rFonts w:ascii="Arial Narrow" w:hAnsi="Arial Narrow" w:cs="Arial"/>
          <w:color w:val="4A4A4A"/>
          <w:sz w:val="18"/>
          <w:szCs w:val="22"/>
          <w:lang w:eastAsia="pl-PL"/>
        </w:rPr>
        <w:t xml:space="preserve">: 07.04.2022 </w:t>
      </w:r>
      <w:proofErr w:type="gramStart"/>
      <w:r w:rsidRPr="009C06C8">
        <w:rPr>
          <w:rFonts w:ascii="Arial Narrow" w:hAnsi="Arial Narrow" w:cs="Arial"/>
          <w:color w:val="4A4A4A"/>
          <w:sz w:val="18"/>
          <w:szCs w:val="22"/>
          <w:lang w:eastAsia="pl-PL"/>
        </w:rPr>
        <w:t>r</w:t>
      </w:r>
      <w:proofErr w:type="gramEnd"/>
      <w:r w:rsidRPr="009C06C8">
        <w:rPr>
          <w:rFonts w:ascii="Arial Narrow" w:hAnsi="Arial Narrow" w:cs="Arial"/>
          <w:color w:val="4A4A4A"/>
          <w:sz w:val="18"/>
          <w:szCs w:val="22"/>
          <w:lang w:eastAsia="pl-PL"/>
        </w:rPr>
        <w:t>.</w:t>
      </w:r>
    </w:p>
    <w:sectPr w:rsidR="009C06C8" w:rsidRPr="009C06C8" w:rsidSect="009C06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426" w:left="1418" w:header="426" w:footer="2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E80" w:rsidRDefault="00803E80">
      <w:r>
        <w:separator/>
      </w:r>
    </w:p>
  </w:endnote>
  <w:endnote w:type="continuationSeparator" w:id="0">
    <w:p w:rsidR="00803E80" w:rsidRDefault="00803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9C06C8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Pr="009C06C8" w:rsidRDefault="0079367F" w:rsidP="009C06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E80" w:rsidRDefault="00803E80">
      <w:r>
        <w:separator/>
      </w:r>
    </w:p>
  </w:footnote>
  <w:footnote w:type="continuationSeparator" w:id="0">
    <w:p w:rsidR="00803E80" w:rsidRDefault="00803E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9C1" w:rsidRDefault="005579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9C1" w:rsidRDefault="005579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9C1" w:rsidRDefault="009C06C8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39/2022</w:t>
    </w:r>
  </w:p>
  <w:p w:rsidR="009C06C8" w:rsidRDefault="009C06C8">
    <w:pPr>
      <w:pStyle w:val="Nagwek"/>
      <w:rPr>
        <w:rFonts w:ascii="Arial Narrow" w:hAnsi="Arial Narrow"/>
        <w:b/>
        <w:sz w:val="22"/>
      </w:rPr>
    </w:pPr>
  </w:p>
  <w:p w:rsidR="009C06C8" w:rsidRDefault="009C06C8">
    <w:pPr>
      <w:pStyle w:val="Nagwek"/>
      <w:rPr>
        <w:rFonts w:ascii="ArialMT" w:hAnsi="ArialMT" w:cs="ArialMT"/>
        <w:sz w:val="20"/>
        <w:szCs w:val="20"/>
        <w:lang w:eastAsia="pl-PL"/>
      </w:rPr>
    </w:pPr>
    <w:r w:rsidRPr="009C06C8">
      <w:rPr>
        <w:rFonts w:ascii="ArialMT" w:hAnsi="ArialMT" w:cs="ArialMT"/>
        <w:sz w:val="20"/>
        <w:szCs w:val="20"/>
        <w:lang w:eastAsia="pl-PL"/>
      </w:rPr>
      <w:t>Ogłoszenie nr 2022/BZP 00113384/01 z dnia 2022-04-07</w:t>
    </w:r>
  </w:p>
  <w:p w:rsidR="009C06C8" w:rsidRPr="009C06C8" w:rsidRDefault="009C06C8">
    <w:pPr>
      <w:pStyle w:val="Nagwek"/>
      <w:rPr>
        <w:rFonts w:ascii="Arial Narrow" w:hAnsi="Arial Narrow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3E80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579C1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03E80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06C8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9C06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C06C8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9C06C8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9C06C8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9C06C8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9C06C8"/>
    <w:rPr>
      <w:b/>
      <w:bCs/>
      <w:sz w:val="27"/>
      <w:szCs w:val="27"/>
    </w:rPr>
  </w:style>
  <w:style w:type="character" w:customStyle="1" w:styleId="normal">
    <w:name w:val="normal"/>
    <w:rsid w:val="009C06C8"/>
  </w:style>
  <w:style w:type="paragraph" w:styleId="NormalnyWeb">
    <w:name w:val="Normal (Web)"/>
    <w:basedOn w:val="Normalny"/>
    <w:uiPriority w:val="99"/>
    <w:unhideWhenUsed/>
    <w:rsid w:val="009C06C8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1724FC72-9F59-4FF8-840B-025456DB5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user</dc:creator>
  <cp:keywords/>
  <dc:description/>
  <cp:lastModifiedBy>user</cp:lastModifiedBy>
  <cp:revision>3</cp:revision>
  <cp:lastPrinted>2008-08-07T07:56:00Z</cp:lastPrinted>
  <dcterms:created xsi:type="dcterms:W3CDTF">2022-04-07T08:27:00Z</dcterms:created>
  <dcterms:modified xsi:type="dcterms:W3CDTF">2022-04-07T08:29:00Z</dcterms:modified>
</cp:coreProperties>
</file>