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3FC2E" w14:textId="74110A23" w:rsidR="00FB7F50" w:rsidRPr="002245BE" w:rsidRDefault="00F803A7" w:rsidP="001575B8">
      <w:pPr>
        <w:jc w:val="right"/>
        <w:rPr>
          <w:sz w:val="22"/>
          <w:szCs w:val="22"/>
        </w:rPr>
      </w:pPr>
      <w:bookmarkStart w:id="0" w:name="_Hlk53520193"/>
      <w:r w:rsidRPr="00F803A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F803A7">
        <w:rPr>
          <w:sz w:val="22"/>
          <w:szCs w:val="22"/>
        </w:rPr>
        <w:t>2022-04-0</w:t>
      </w:r>
      <w:r w:rsidR="001575B8">
        <w:rPr>
          <w:sz w:val="22"/>
          <w:szCs w:val="22"/>
        </w:rPr>
        <w:t>7</w:t>
      </w:r>
    </w:p>
    <w:p w14:paraId="478D490E" w14:textId="77777777" w:rsidR="00F803A7" w:rsidRPr="00F803A7" w:rsidRDefault="00F803A7" w:rsidP="001575B8">
      <w:pPr>
        <w:rPr>
          <w:b/>
          <w:bCs/>
          <w:sz w:val="22"/>
          <w:szCs w:val="22"/>
        </w:rPr>
      </w:pPr>
      <w:r w:rsidRPr="00F803A7">
        <w:rPr>
          <w:b/>
          <w:bCs/>
          <w:sz w:val="22"/>
          <w:szCs w:val="22"/>
        </w:rPr>
        <w:t>Szpital Wojewódzki w Poznaniu</w:t>
      </w:r>
    </w:p>
    <w:p w14:paraId="12386798" w14:textId="77777777" w:rsidR="00FB7F50" w:rsidRPr="002245BE" w:rsidRDefault="00F803A7" w:rsidP="001575B8">
      <w:pPr>
        <w:rPr>
          <w:b/>
          <w:bCs/>
          <w:sz w:val="22"/>
          <w:szCs w:val="22"/>
        </w:rPr>
      </w:pPr>
      <w:r w:rsidRPr="00F803A7">
        <w:rPr>
          <w:b/>
          <w:bCs/>
          <w:sz w:val="22"/>
          <w:szCs w:val="22"/>
        </w:rPr>
        <w:t>Dział Zamówień Publicznych</w:t>
      </w:r>
    </w:p>
    <w:p w14:paraId="18EAECF7" w14:textId="77777777" w:rsidR="00FB7F50" w:rsidRPr="002245BE" w:rsidRDefault="00F803A7" w:rsidP="001575B8">
      <w:pPr>
        <w:rPr>
          <w:sz w:val="22"/>
          <w:szCs w:val="22"/>
        </w:rPr>
      </w:pPr>
      <w:r w:rsidRPr="00F803A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F803A7">
        <w:rPr>
          <w:sz w:val="22"/>
          <w:szCs w:val="22"/>
        </w:rPr>
        <w:t>7/19</w:t>
      </w:r>
    </w:p>
    <w:p w14:paraId="079182CC" w14:textId="77777777" w:rsidR="00FB7F50" w:rsidRPr="002245BE" w:rsidRDefault="00F803A7" w:rsidP="001575B8">
      <w:pPr>
        <w:rPr>
          <w:sz w:val="22"/>
          <w:szCs w:val="22"/>
        </w:rPr>
      </w:pPr>
      <w:r w:rsidRPr="00F803A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F803A7">
        <w:rPr>
          <w:sz w:val="22"/>
          <w:szCs w:val="22"/>
        </w:rPr>
        <w:t>Poznań</w:t>
      </w:r>
    </w:p>
    <w:p w14:paraId="2F3F8C97" w14:textId="77777777" w:rsidR="00FB7F50" w:rsidRPr="002245BE" w:rsidRDefault="00FB7F50" w:rsidP="001575B8">
      <w:pPr>
        <w:rPr>
          <w:sz w:val="22"/>
          <w:szCs w:val="22"/>
        </w:rPr>
      </w:pPr>
    </w:p>
    <w:p w14:paraId="34014F81" w14:textId="77777777" w:rsidR="00FB7F50" w:rsidRDefault="00FB7F50" w:rsidP="001575B8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F803A7" w:rsidRPr="00F803A7">
        <w:rPr>
          <w:bCs/>
          <w:sz w:val="22"/>
          <w:szCs w:val="22"/>
        </w:rPr>
        <w:t>SZW/DZP/14/2022/3</w:t>
      </w:r>
    </w:p>
    <w:p w14:paraId="3153C8C1" w14:textId="77777777" w:rsidR="00E62859" w:rsidRDefault="00E62859" w:rsidP="001575B8">
      <w:pPr>
        <w:rPr>
          <w:sz w:val="22"/>
          <w:szCs w:val="22"/>
        </w:rPr>
      </w:pPr>
    </w:p>
    <w:p w14:paraId="76495320" w14:textId="77777777" w:rsidR="00E62859" w:rsidRPr="00E62859" w:rsidRDefault="00E62859" w:rsidP="001575B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606E99C" w14:textId="1C0E5460" w:rsidR="00E62859" w:rsidRDefault="00E62859" w:rsidP="001575B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CC79BD9" w14:textId="40B2BDC8" w:rsidR="001575B8" w:rsidRDefault="001575B8" w:rsidP="001575B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4277581" w14:textId="77777777" w:rsidR="001575B8" w:rsidRPr="00C65E53" w:rsidRDefault="001575B8" w:rsidP="001575B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23CF099" w14:textId="77777777" w:rsidR="008642B3" w:rsidRDefault="009F0E5C" w:rsidP="001575B8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76E6D8D9" w14:textId="18D39328" w:rsidR="008642B3" w:rsidRDefault="008642B3" w:rsidP="001575B8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07C12F57" w14:textId="77777777" w:rsidR="001575B8" w:rsidRDefault="001575B8" w:rsidP="001575B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803A7" w:rsidRPr="00607F9B" w14:paraId="59D5F626" w14:textId="77777777" w:rsidTr="00812A0E">
        <w:trPr>
          <w:trHeight w:val="638"/>
        </w:trPr>
        <w:tc>
          <w:tcPr>
            <w:tcW w:w="959" w:type="dxa"/>
            <w:shd w:val="clear" w:color="auto" w:fill="auto"/>
          </w:tcPr>
          <w:p w14:paraId="1119F0AD" w14:textId="77777777" w:rsidR="00F803A7" w:rsidRPr="00607F9B" w:rsidRDefault="00F803A7" w:rsidP="001575B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843B4B" w14:textId="77777777" w:rsidR="00F803A7" w:rsidRDefault="00F803A7" w:rsidP="001575B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03A7">
              <w:rPr>
                <w:sz w:val="22"/>
                <w:szCs w:val="22"/>
              </w:rPr>
              <w:t>podstawowy</w:t>
            </w:r>
            <w:r w:rsidR="001575B8">
              <w:rPr>
                <w:sz w:val="22"/>
                <w:szCs w:val="22"/>
              </w:rPr>
              <w:t>m</w:t>
            </w:r>
            <w:r w:rsidRPr="00F803A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03A7">
              <w:rPr>
                <w:b/>
                <w:bCs/>
                <w:sz w:val="22"/>
                <w:szCs w:val="22"/>
              </w:rPr>
              <w:t>Dostawa gazów medycznych - tlenu sprężonego wraz z dzierżawą butli do Filii nr 2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03A7">
              <w:rPr>
                <w:b/>
                <w:sz w:val="22"/>
                <w:szCs w:val="22"/>
              </w:rPr>
              <w:t>SZW/DZP/14/2022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B32E05C" w14:textId="63F7A510" w:rsidR="001575B8" w:rsidRPr="00607F9B" w:rsidRDefault="001575B8" w:rsidP="001575B8">
            <w:pPr>
              <w:jc w:val="both"/>
              <w:rPr>
                <w:sz w:val="22"/>
                <w:szCs w:val="22"/>
              </w:rPr>
            </w:pPr>
          </w:p>
        </w:tc>
      </w:tr>
    </w:tbl>
    <w:p w14:paraId="3B20309D" w14:textId="076AAE70" w:rsidR="008642B3" w:rsidRDefault="00C65E53" w:rsidP="001575B8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803A7" w:rsidRPr="00F803A7">
        <w:rPr>
          <w:b/>
          <w:sz w:val="22"/>
          <w:szCs w:val="22"/>
        </w:rPr>
        <w:t>Szpital Wojewódzki w Poznaniu</w:t>
      </w:r>
      <w:r w:rsidR="001575B8">
        <w:rPr>
          <w:b/>
          <w:sz w:val="22"/>
          <w:szCs w:val="22"/>
        </w:rPr>
        <w:t xml:space="preserve">, </w:t>
      </w:r>
      <w:r w:rsidR="00F803A7" w:rsidRPr="00F803A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803A7" w:rsidRPr="00F803A7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22B2C054" w14:textId="77777777" w:rsidR="001575B8" w:rsidRDefault="001575B8" w:rsidP="001575B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03A7" w14:paraId="27A08A32" w14:textId="77777777" w:rsidTr="00812A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CF5D06D" w14:textId="77777777" w:rsidR="00F803A7" w:rsidRPr="00D26ED6" w:rsidRDefault="00F803A7" w:rsidP="001575B8">
            <w:pPr>
              <w:jc w:val="both"/>
              <w:rPr>
                <w:b/>
                <w:sz w:val="22"/>
                <w:szCs w:val="22"/>
              </w:rPr>
            </w:pPr>
            <w:r w:rsidRPr="00F803A7">
              <w:rPr>
                <w:b/>
                <w:sz w:val="22"/>
                <w:szCs w:val="22"/>
              </w:rPr>
              <w:t>Messer Polska Sp. z o.o.</w:t>
            </w:r>
          </w:p>
          <w:p w14:paraId="5D49C235" w14:textId="77777777" w:rsidR="00F803A7" w:rsidRPr="009F0E5C" w:rsidRDefault="00F803A7" w:rsidP="001575B8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803A7">
              <w:rPr>
                <w:bCs/>
                <w:sz w:val="22"/>
                <w:szCs w:val="22"/>
              </w:rPr>
              <w:t>Maciejkowicka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03A7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AC5892" w14:textId="77777777" w:rsidR="00F803A7" w:rsidRPr="009F0E5C" w:rsidRDefault="00F803A7" w:rsidP="001575B8">
            <w:pPr>
              <w:jc w:val="both"/>
              <w:rPr>
                <w:bCs/>
                <w:sz w:val="22"/>
                <w:szCs w:val="22"/>
              </w:rPr>
            </w:pPr>
            <w:r w:rsidRPr="00F803A7">
              <w:rPr>
                <w:bCs/>
                <w:sz w:val="22"/>
                <w:szCs w:val="22"/>
              </w:rPr>
              <w:t>41-503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03A7">
              <w:rPr>
                <w:bCs/>
                <w:sz w:val="22"/>
                <w:szCs w:val="22"/>
              </w:rPr>
              <w:t>Chorzów</w:t>
            </w:r>
          </w:p>
          <w:p w14:paraId="49851071" w14:textId="2AFD9F30" w:rsidR="00F803A7" w:rsidRPr="00D26ED6" w:rsidRDefault="00F803A7" w:rsidP="001575B8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575B8">
              <w:rPr>
                <w:sz w:val="22"/>
                <w:szCs w:val="22"/>
              </w:rPr>
              <w:t xml:space="preserve"> </w:t>
            </w:r>
            <w:r w:rsidRPr="00F803A7">
              <w:rPr>
                <w:sz w:val="22"/>
                <w:szCs w:val="22"/>
              </w:rPr>
              <w:t>Tlen sprężony medyczny wraz z dzierżawą butli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803A7">
              <w:rPr>
                <w:b/>
                <w:sz w:val="22"/>
                <w:szCs w:val="22"/>
              </w:rPr>
              <w:t>19 333.08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0D4899C" w14:textId="77777777" w:rsidR="00F803A7" w:rsidRPr="00D26ED6" w:rsidRDefault="00F803A7" w:rsidP="001575B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AFCEE2" w14:textId="77777777" w:rsidR="00F803A7" w:rsidRDefault="00F803A7" w:rsidP="001575B8">
            <w:pPr>
              <w:pStyle w:val="Nagwek"/>
              <w:tabs>
                <w:tab w:val="clear" w:pos="4536"/>
                <w:tab w:val="clear" w:pos="9072"/>
              </w:tabs>
            </w:pPr>
            <w:r w:rsidRPr="00F803A7">
              <w:t>Oferta spełnia wymagania formalno-prawne i jest zgodna z SWZ. Jedyna oferta.</w:t>
            </w:r>
          </w:p>
        </w:tc>
      </w:tr>
    </w:tbl>
    <w:p w14:paraId="08E5A9BB" w14:textId="77777777" w:rsidR="001575B8" w:rsidRDefault="001575B8" w:rsidP="001575B8">
      <w:pPr>
        <w:jc w:val="both"/>
        <w:rPr>
          <w:color w:val="000000"/>
          <w:sz w:val="22"/>
          <w:szCs w:val="22"/>
        </w:rPr>
      </w:pPr>
    </w:p>
    <w:p w14:paraId="54E26EB0" w14:textId="5ED0BCBE" w:rsidR="003A0AFC" w:rsidRPr="00756CDA" w:rsidRDefault="00915B9E" w:rsidP="001575B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2268"/>
        <w:gridCol w:w="2268"/>
      </w:tblGrid>
      <w:tr w:rsidR="001575B8" w:rsidRPr="008567C7" w14:paraId="36459FB1" w14:textId="77777777" w:rsidTr="001575B8">
        <w:trPr>
          <w:trHeight w:val="510"/>
        </w:trPr>
        <w:tc>
          <w:tcPr>
            <w:tcW w:w="709" w:type="dxa"/>
            <w:vAlign w:val="center"/>
          </w:tcPr>
          <w:p w14:paraId="0DBD3D91" w14:textId="77777777" w:rsidR="001575B8" w:rsidRPr="008567C7" w:rsidRDefault="001575B8" w:rsidP="001575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14:paraId="2FEF9F2C" w14:textId="77777777" w:rsidR="001575B8" w:rsidRPr="008567C7" w:rsidRDefault="001575B8" w:rsidP="001575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14:paraId="16BA1701" w14:textId="77777777" w:rsidR="001575B8" w:rsidRPr="008567C7" w:rsidRDefault="001575B8" w:rsidP="001575B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03A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6D963394" w14:textId="77777777" w:rsidR="001575B8" w:rsidRPr="008567C7" w:rsidRDefault="001575B8" w:rsidP="001575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575B8" w:rsidRPr="008567C7" w14:paraId="3A7DDFBB" w14:textId="77777777" w:rsidTr="001575B8">
        <w:tc>
          <w:tcPr>
            <w:tcW w:w="709" w:type="dxa"/>
            <w:vAlign w:val="center"/>
          </w:tcPr>
          <w:p w14:paraId="280C12F5" w14:textId="77777777" w:rsidR="001575B8" w:rsidRPr="008567C7" w:rsidRDefault="001575B8" w:rsidP="001575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3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14:paraId="724009AE" w14:textId="77777777" w:rsidR="001575B8" w:rsidRPr="002B6761" w:rsidRDefault="001575B8" w:rsidP="001575B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03A7">
              <w:rPr>
                <w:rFonts w:ascii="Times New Roman" w:hAnsi="Times New Roman" w:cs="Times New Roman"/>
                <w:b/>
                <w:sz w:val="18"/>
                <w:szCs w:val="18"/>
              </w:rPr>
              <w:t>Messer Polska Sp. z o.o.</w:t>
            </w:r>
          </w:p>
          <w:p w14:paraId="1DC05FC2" w14:textId="77777777" w:rsidR="001575B8" w:rsidRPr="008567C7" w:rsidRDefault="001575B8" w:rsidP="001575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803A7">
              <w:rPr>
                <w:rFonts w:ascii="Times New Roman" w:hAnsi="Times New Roman" w:cs="Times New Roman"/>
                <w:bCs/>
                <w:sz w:val="18"/>
                <w:szCs w:val="18"/>
              </w:rPr>
              <w:t>Maciejkowicka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03A7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265F94" w14:textId="77777777" w:rsidR="001575B8" w:rsidRPr="001B7815" w:rsidRDefault="001575B8" w:rsidP="001575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03A7">
              <w:rPr>
                <w:rFonts w:ascii="Times New Roman" w:hAnsi="Times New Roman" w:cs="Times New Roman"/>
                <w:bCs/>
                <w:sz w:val="18"/>
                <w:szCs w:val="18"/>
              </w:rPr>
              <w:t>41-503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03A7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</w:tc>
        <w:tc>
          <w:tcPr>
            <w:tcW w:w="2268" w:type="dxa"/>
            <w:vAlign w:val="center"/>
          </w:tcPr>
          <w:p w14:paraId="732DA341" w14:textId="77777777" w:rsidR="001575B8" w:rsidRPr="008567C7" w:rsidRDefault="001575B8" w:rsidP="001575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3A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26B64B92" w14:textId="77777777" w:rsidR="001575B8" w:rsidRPr="008567C7" w:rsidRDefault="001575B8" w:rsidP="001575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3A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9FCCB8C" w14:textId="77777777" w:rsidR="00E85D70" w:rsidRDefault="00E85D70" w:rsidP="001575B8">
      <w:pPr>
        <w:ind w:firstLine="709"/>
        <w:jc w:val="both"/>
        <w:rPr>
          <w:color w:val="000000"/>
        </w:rPr>
      </w:pPr>
    </w:p>
    <w:p w14:paraId="42197FB1" w14:textId="77777777" w:rsidR="008642B3" w:rsidRPr="001B7815" w:rsidRDefault="00B464D3" w:rsidP="001575B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0FC24951" w14:textId="77777777" w:rsidTr="00607F9B">
        <w:tc>
          <w:tcPr>
            <w:tcW w:w="779" w:type="dxa"/>
            <w:shd w:val="clear" w:color="auto" w:fill="FFFFFF"/>
            <w:vAlign w:val="center"/>
          </w:tcPr>
          <w:p w14:paraId="67448E3A" w14:textId="77777777" w:rsidR="008642B3" w:rsidRPr="004657DA" w:rsidRDefault="002B6761" w:rsidP="001575B8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C113A9C" w14:textId="77777777" w:rsidR="008642B3" w:rsidRPr="004657DA" w:rsidRDefault="00F33C66" w:rsidP="001575B8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C024FF5" w14:textId="77777777" w:rsidR="008642B3" w:rsidRPr="004657DA" w:rsidRDefault="008642B3" w:rsidP="001575B8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710B3682" w14:textId="77777777" w:rsidTr="00F33C66">
        <w:tc>
          <w:tcPr>
            <w:tcW w:w="779" w:type="dxa"/>
            <w:vAlign w:val="center"/>
          </w:tcPr>
          <w:p w14:paraId="2B835DB4" w14:textId="77777777" w:rsidR="002B6761" w:rsidRPr="002B6761" w:rsidRDefault="002B6761" w:rsidP="001575B8">
            <w:pPr>
              <w:jc w:val="center"/>
              <w:rPr>
                <w:sz w:val="22"/>
                <w:szCs w:val="22"/>
              </w:rPr>
            </w:pPr>
          </w:p>
          <w:p w14:paraId="69AE7B7C" w14:textId="77777777" w:rsidR="008642B3" w:rsidRPr="002B6761" w:rsidRDefault="008642B3" w:rsidP="001575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5C42D9E" w14:textId="77777777" w:rsidR="008642B3" w:rsidRPr="002B6761" w:rsidRDefault="008642B3" w:rsidP="001575B8">
            <w:pPr>
              <w:rPr>
                <w:b/>
                <w:bCs/>
                <w:sz w:val="22"/>
                <w:szCs w:val="22"/>
              </w:rPr>
            </w:pPr>
          </w:p>
          <w:p w14:paraId="38007825" w14:textId="6DAD2334" w:rsidR="008642B3" w:rsidRPr="002B6761" w:rsidRDefault="008642B3" w:rsidP="001575B8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050DF39E" w14:textId="77777777" w:rsidR="008642B3" w:rsidRPr="002B6761" w:rsidRDefault="008642B3" w:rsidP="001575B8">
            <w:pPr>
              <w:rPr>
                <w:sz w:val="22"/>
                <w:szCs w:val="22"/>
              </w:rPr>
            </w:pPr>
          </w:p>
          <w:p w14:paraId="0347B584" w14:textId="77777777" w:rsidR="008642B3" w:rsidRPr="002B6761" w:rsidRDefault="008642B3" w:rsidP="001575B8">
            <w:pPr>
              <w:jc w:val="both"/>
              <w:rPr>
                <w:sz w:val="22"/>
                <w:szCs w:val="22"/>
              </w:rPr>
            </w:pPr>
          </w:p>
        </w:tc>
      </w:tr>
    </w:tbl>
    <w:p w14:paraId="563703DA" w14:textId="77777777" w:rsidR="008642B3" w:rsidRDefault="008642B3" w:rsidP="001575B8">
      <w:pPr>
        <w:jc w:val="both"/>
        <w:rPr>
          <w:color w:val="000000"/>
          <w:sz w:val="16"/>
          <w:szCs w:val="16"/>
        </w:rPr>
      </w:pPr>
    </w:p>
    <w:p w14:paraId="482B1207" w14:textId="77777777" w:rsidR="00F960D7" w:rsidRPr="00F33C66" w:rsidRDefault="00A029B8" w:rsidP="001575B8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F803A7" w:rsidRPr="00F33C66">
        <w:rPr>
          <w:sz w:val="22"/>
          <w:szCs w:val="22"/>
        </w:rPr>
        <w:t>nie krótszym niż 1</w:t>
      </w:r>
      <w:r w:rsidR="00F803A7">
        <w:rPr>
          <w:sz w:val="22"/>
          <w:szCs w:val="22"/>
        </w:rPr>
        <w:t>0</w:t>
      </w:r>
      <w:r w:rsidR="00F803A7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75F6CC9" w14:textId="77777777" w:rsidR="00F960D7" w:rsidRPr="00F33C66" w:rsidRDefault="00D8427E" w:rsidP="001575B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5BA64911" w14:textId="59967D34" w:rsidR="00B464D3" w:rsidRDefault="00B464D3" w:rsidP="001575B8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66B27CF" w14:textId="77777777" w:rsidR="001575B8" w:rsidRDefault="001575B8" w:rsidP="001575B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7E2F8BB" w14:textId="77777777" w:rsidR="001575B8" w:rsidRDefault="001575B8" w:rsidP="001575B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96CF12E" w14:textId="5550B10A" w:rsidR="001575B8" w:rsidRDefault="001575B8" w:rsidP="001575B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>w Poznaniu</w:t>
      </w:r>
    </w:p>
    <w:p w14:paraId="736D43FB" w14:textId="794F70B0" w:rsidR="001575B8" w:rsidRDefault="001575B8" w:rsidP="001575B8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Piotr Nowicki</w:t>
      </w:r>
    </w:p>
    <w:bookmarkEnd w:id="0"/>
    <w:p w14:paraId="6A8E1AFE" w14:textId="77777777" w:rsidR="008642B3" w:rsidRPr="00B464D3" w:rsidRDefault="008642B3" w:rsidP="001575B8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58F1C" w14:textId="77777777" w:rsidR="007964C2" w:rsidRDefault="007964C2">
      <w:r>
        <w:separator/>
      </w:r>
    </w:p>
  </w:endnote>
  <w:endnote w:type="continuationSeparator" w:id="0">
    <w:p w14:paraId="662961F5" w14:textId="77777777" w:rsidR="007964C2" w:rsidRDefault="00796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A782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C0A9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AE8A3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F9072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8483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C3AA7" w14:textId="77777777" w:rsidR="007964C2" w:rsidRDefault="007964C2">
      <w:r>
        <w:separator/>
      </w:r>
    </w:p>
  </w:footnote>
  <w:footnote w:type="continuationSeparator" w:id="0">
    <w:p w14:paraId="61D95B1C" w14:textId="77777777" w:rsidR="007964C2" w:rsidRDefault="00796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B936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9A2F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175A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4C2"/>
    <w:rsid w:val="00022322"/>
    <w:rsid w:val="00042497"/>
    <w:rsid w:val="000C1E6F"/>
    <w:rsid w:val="000E4E56"/>
    <w:rsid w:val="001575B8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964C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03A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141927"/>
  <w15:chartTrackingRefBased/>
  <w15:docId w15:val="{1BB48552-2F18-4C3C-B845-1E2B75D92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575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2022-04-06T11:15:00Z</cp:lastPrinted>
  <dcterms:created xsi:type="dcterms:W3CDTF">2022-04-06T11:15:00Z</dcterms:created>
  <dcterms:modified xsi:type="dcterms:W3CDTF">2022-04-06T11:15:00Z</dcterms:modified>
</cp:coreProperties>
</file>