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15AFB4" w14:textId="77777777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900FEE" w:rsidRPr="00900FEE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6F02590A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81ECDDE" w14:textId="77777777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00FEE" w:rsidRPr="00900FEE">
        <w:rPr>
          <w:b/>
          <w:sz w:val="22"/>
          <w:szCs w:val="22"/>
        </w:rPr>
        <w:t>NZ/22/D/P/LW/2022</w:t>
      </w:r>
    </w:p>
    <w:p w14:paraId="60CC9397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2346EECF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734444B3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1D0C8E8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05C38791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39346898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2A9D5B6C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71C90DA8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491DD48D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00FEE" w:rsidRPr="00110593" w14:paraId="04415401" w14:textId="77777777" w:rsidTr="007F6BBD">
        <w:tc>
          <w:tcPr>
            <w:tcW w:w="9104" w:type="dxa"/>
            <w:shd w:val="clear" w:color="auto" w:fill="D9D9D9"/>
          </w:tcPr>
          <w:p w14:paraId="186FFC11" w14:textId="77777777" w:rsidR="00900FEE" w:rsidRPr="00110593" w:rsidRDefault="00900FEE" w:rsidP="007F6BBD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1B25DFA9" w14:textId="77777777" w:rsidR="00900FEE" w:rsidRPr="00110593" w:rsidRDefault="00900FEE" w:rsidP="007F6BBD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00FEE">
              <w:t>(</w:t>
            </w:r>
            <w:proofErr w:type="spellStart"/>
            <w:r w:rsidRPr="00900FEE">
              <w:t>t.j</w:t>
            </w:r>
            <w:proofErr w:type="spellEnd"/>
            <w:r w:rsidRPr="00900FEE">
              <w:t>. Dz.U. z 2021r. poz. 1129)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170214D0" w14:textId="77777777" w:rsidR="00900FEE" w:rsidRPr="0043102D" w:rsidRDefault="00900FEE" w:rsidP="007F6BBD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45E52ECD" w14:textId="77777777" w:rsidR="00900FEE" w:rsidRPr="00110593" w:rsidRDefault="00900FEE" w:rsidP="007F6BBD">
            <w:pPr>
              <w:jc w:val="center"/>
              <w:rPr>
                <w:sz w:val="21"/>
                <w:szCs w:val="21"/>
              </w:rPr>
            </w:pPr>
          </w:p>
        </w:tc>
      </w:tr>
    </w:tbl>
    <w:p w14:paraId="5940628F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1611EAA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486304CB" w14:textId="77777777" w:rsidR="006E0FAA" w:rsidRPr="005E622E" w:rsidRDefault="00900FEE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900FEE">
        <w:rPr>
          <w:b/>
          <w:sz w:val="22"/>
          <w:szCs w:val="22"/>
        </w:rPr>
        <w:t>Dostawy pieczywa dla zaopatrzenia Szpitala Powiatowego w Limanowej</w:t>
      </w:r>
    </w:p>
    <w:p w14:paraId="19BBC594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53976C79" w14:textId="7A3D20D2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</w:t>
      </w:r>
      <w:r w:rsidR="00376A63" w:rsidRPr="00376A63">
        <w:rPr>
          <w:sz w:val="22"/>
          <w:szCs w:val="22"/>
        </w:rPr>
        <w:t xml:space="preserve">Dz. U. z 2021 r. poz. 275), </w:t>
      </w:r>
      <w:r w:rsidRPr="006E0FAA">
        <w:rPr>
          <w:sz w:val="22"/>
          <w:szCs w:val="22"/>
        </w:rPr>
        <w:t>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73293027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0E292BFA" w14:textId="7C77D324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</w:t>
      </w:r>
      <w:r w:rsidR="00376A63" w:rsidRPr="00376A63">
        <w:rPr>
          <w:sz w:val="22"/>
          <w:szCs w:val="22"/>
        </w:rPr>
        <w:t>Dz. U. z 2021 r. poz. 275</w:t>
      </w:r>
      <w:r w:rsidR="009A4CD3" w:rsidRPr="009A4CD3">
        <w:rPr>
          <w:sz w:val="22"/>
          <w:szCs w:val="22"/>
        </w:rPr>
        <w:t>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5C88C732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14:paraId="6AE6AB69" w14:textId="77777777" w:rsidTr="00C37CD2">
        <w:trPr>
          <w:trHeight w:val="321"/>
        </w:trPr>
        <w:tc>
          <w:tcPr>
            <w:tcW w:w="516" w:type="dxa"/>
          </w:tcPr>
          <w:p w14:paraId="064EBDE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15D8209C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1F67C46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6BB92EA9" w14:textId="77777777" w:rsidTr="009A4CD3">
        <w:tc>
          <w:tcPr>
            <w:tcW w:w="516" w:type="dxa"/>
          </w:tcPr>
          <w:p w14:paraId="2E4ACEFC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06F36C7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4395FA8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4253AEB4" w14:textId="77777777" w:rsidTr="009A4CD3">
        <w:tc>
          <w:tcPr>
            <w:tcW w:w="516" w:type="dxa"/>
          </w:tcPr>
          <w:p w14:paraId="3A4001E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4494F19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21047044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1F620C9B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0F8A484A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703F847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7E589AE0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283A7079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64F9976A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5632A5F5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01589C8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E3526E" w14:textId="77777777" w:rsidR="003F27B0" w:rsidRDefault="003F27B0">
      <w:r>
        <w:separator/>
      </w:r>
    </w:p>
  </w:endnote>
  <w:endnote w:type="continuationSeparator" w:id="0">
    <w:p w14:paraId="2BFDBBA2" w14:textId="77777777" w:rsidR="003F27B0" w:rsidRDefault="003F27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7ECD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B553DEF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5E80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B432B9C" w14:textId="77777777"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 w14:anchorId="01AB09F2">
        <v:line id="_x0000_s1025" style="position:absolute;left:0;text-align:left;z-index:251657728" from="-3.85pt,8.7pt" to="455.15pt,8.7pt"/>
      </w:pict>
    </w:r>
  </w:p>
  <w:p w14:paraId="3AECDC0F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723258" w14:textId="77777777"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E17632" w14:textId="77777777" w:rsidR="003F27B0" w:rsidRDefault="003F27B0">
      <w:r>
        <w:separator/>
      </w:r>
    </w:p>
  </w:footnote>
  <w:footnote w:type="continuationSeparator" w:id="0">
    <w:p w14:paraId="1AB01585" w14:textId="77777777" w:rsidR="003F27B0" w:rsidRDefault="003F27B0">
      <w:r>
        <w:continuationSeparator/>
      </w:r>
    </w:p>
  </w:footnote>
  <w:footnote w:id="1">
    <w:p w14:paraId="19A94BAE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26E7F1" w14:textId="77777777"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F0A4A4" w14:textId="77777777"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781C02" w14:textId="77777777"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4734048">
    <w:abstractNumId w:val="13"/>
  </w:num>
  <w:num w:numId="2" w16cid:durableId="297491348">
    <w:abstractNumId w:val="0"/>
  </w:num>
  <w:num w:numId="3" w16cid:durableId="145169166">
    <w:abstractNumId w:val="11"/>
  </w:num>
  <w:num w:numId="4" w16cid:durableId="415831404">
    <w:abstractNumId w:val="8"/>
  </w:num>
  <w:num w:numId="5" w16cid:durableId="2077435520">
    <w:abstractNumId w:val="7"/>
  </w:num>
  <w:num w:numId="6" w16cid:durableId="776950191">
    <w:abstractNumId w:val="1"/>
  </w:num>
  <w:num w:numId="7" w16cid:durableId="1955212285">
    <w:abstractNumId w:val="6"/>
  </w:num>
  <w:num w:numId="8" w16cid:durableId="1352561254">
    <w:abstractNumId w:val="3"/>
  </w:num>
  <w:num w:numId="9" w16cid:durableId="42562439">
    <w:abstractNumId w:val="2"/>
  </w:num>
  <w:num w:numId="10" w16cid:durableId="1474180232">
    <w:abstractNumId w:val="5"/>
  </w:num>
  <w:num w:numId="11" w16cid:durableId="211231266">
    <w:abstractNumId w:val="10"/>
  </w:num>
  <w:num w:numId="12" w16cid:durableId="535433367">
    <w:abstractNumId w:val="4"/>
  </w:num>
  <w:num w:numId="13" w16cid:durableId="835220106">
    <w:abstractNumId w:val="9"/>
  </w:num>
  <w:num w:numId="14" w16cid:durableId="194295700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27B0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76A63"/>
    <w:rsid w:val="003E5D20"/>
    <w:rsid w:val="003F27B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00FEE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57EB37"/>
  <w15:chartTrackingRefBased/>
  <w15:docId w15:val="{3A9F840C-6D7B-4F44-87D4-3CB1B9037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D14F2-491B-4539-B5ED-1D12DF004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201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cp:lastModifiedBy>szp</cp:lastModifiedBy>
  <cp:revision>2</cp:revision>
  <cp:lastPrinted>2010-01-07T09:39:00Z</cp:lastPrinted>
  <dcterms:created xsi:type="dcterms:W3CDTF">2022-04-07T07:10:00Z</dcterms:created>
  <dcterms:modified xsi:type="dcterms:W3CDTF">2022-04-07T07:10:00Z</dcterms:modified>
</cp:coreProperties>
</file>