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226AE" w14:textId="77777777" w:rsidR="00D665F5" w:rsidRPr="00355C9D" w:rsidRDefault="001066E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066E4">
        <w:rPr>
          <w:rFonts w:ascii="Arial" w:hAnsi="Arial" w:cs="Arial"/>
          <w:sz w:val="24"/>
          <w:szCs w:val="24"/>
        </w:rPr>
        <w:t>Woźniki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066E4">
        <w:rPr>
          <w:rFonts w:ascii="Arial" w:hAnsi="Arial" w:cs="Arial"/>
          <w:sz w:val="24"/>
          <w:szCs w:val="24"/>
        </w:rPr>
        <w:t>2022-04-08</w:t>
      </w:r>
    </w:p>
    <w:p w14:paraId="3F82AB77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2F8D9CD" w14:textId="77777777" w:rsidR="00D665F5" w:rsidRPr="00355C9D" w:rsidRDefault="001066E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066E4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6FC835EE" w14:textId="77777777" w:rsidR="00D665F5" w:rsidRPr="00355C9D" w:rsidRDefault="001066E4" w:rsidP="00D665F5">
      <w:pPr>
        <w:rPr>
          <w:rFonts w:ascii="Arial" w:hAnsi="Arial" w:cs="Arial"/>
          <w:sz w:val="24"/>
          <w:szCs w:val="24"/>
        </w:rPr>
      </w:pPr>
      <w:r w:rsidRPr="001066E4">
        <w:rPr>
          <w:rFonts w:ascii="Arial" w:hAnsi="Arial" w:cs="Arial"/>
          <w:sz w:val="24"/>
          <w:szCs w:val="24"/>
        </w:rPr>
        <w:t>Rynek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066E4">
        <w:rPr>
          <w:rFonts w:ascii="Arial" w:hAnsi="Arial" w:cs="Arial"/>
          <w:sz w:val="24"/>
          <w:szCs w:val="24"/>
        </w:rPr>
        <w:t>11</w:t>
      </w:r>
    </w:p>
    <w:p w14:paraId="6EC9EEF5" w14:textId="77777777" w:rsidR="00D665F5" w:rsidRPr="00355C9D" w:rsidRDefault="001066E4" w:rsidP="00D665F5">
      <w:pPr>
        <w:rPr>
          <w:rFonts w:ascii="Arial" w:hAnsi="Arial" w:cs="Arial"/>
          <w:sz w:val="24"/>
          <w:szCs w:val="24"/>
        </w:rPr>
      </w:pPr>
      <w:r w:rsidRPr="001066E4">
        <w:rPr>
          <w:rFonts w:ascii="Arial" w:hAnsi="Arial" w:cs="Arial"/>
          <w:sz w:val="24"/>
          <w:szCs w:val="24"/>
        </w:rPr>
        <w:t>42-289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066E4">
        <w:rPr>
          <w:rFonts w:ascii="Arial" w:hAnsi="Arial" w:cs="Arial"/>
          <w:sz w:val="24"/>
          <w:szCs w:val="24"/>
        </w:rPr>
        <w:t>Woźniki</w:t>
      </w:r>
    </w:p>
    <w:p w14:paraId="53E124D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4E2A7B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74C0B89A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76D8F8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A6E60AA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066E4" w:rsidRPr="001066E4">
        <w:rPr>
          <w:rFonts w:ascii="Arial" w:hAnsi="Arial" w:cs="Arial"/>
          <w:b/>
          <w:sz w:val="24"/>
          <w:szCs w:val="24"/>
        </w:rPr>
        <w:t>ZP 271.4.2022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77F009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45BE5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A3557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9126B8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2B3135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AF91A5D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066E4" w:rsidRPr="001066E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066E4" w:rsidRPr="001066E4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1753900" w14:textId="77777777" w:rsidR="00A80738" w:rsidRPr="00355C9D" w:rsidRDefault="001066E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066E4">
        <w:rPr>
          <w:rFonts w:ascii="Arial" w:hAnsi="Arial" w:cs="Arial"/>
          <w:b/>
          <w:szCs w:val="24"/>
        </w:rPr>
        <w:t>Przebudowa  boiska wraz z nadbudową i przebudową budynku szatniowego w kompleksie szkolnym oraz infrastrukturą towarzyszącą w miejscowości Psary przy ul. Głównej 91</w:t>
      </w:r>
    </w:p>
    <w:p w14:paraId="19189F53" w14:textId="2900D00C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066E4" w:rsidRPr="001066E4">
        <w:rPr>
          <w:rFonts w:ascii="Arial" w:hAnsi="Arial" w:cs="Arial"/>
          <w:sz w:val="24"/>
          <w:szCs w:val="24"/>
        </w:rPr>
        <w:t>(</w:t>
      </w:r>
      <w:proofErr w:type="spellStart"/>
      <w:r w:rsidR="001066E4" w:rsidRPr="001066E4">
        <w:rPr>
          <w:rFonts w:ascii="Arial" w:hAnsi="Arial" w:cs="Arial"/>
          <w:sz w:val="24"/>
          <w:szCs w:val="24"/>
        </w:rPr>
        <w:t>t.j</w:t>
      </w:r>
      <w:proofErr w:type="spellEnd"/>
      <w:r w:rsidR="001066E4" w:rsidRPr="001066E4">
        <w:rPr>
          <w:rFonts w:ascii="Arial" w:hAnsi="Arial" w:cs="Arial"/>
          <w:sz w:val="24"/>
          <w:szCs w:val="24"/>
        </w:rPr>
        <w:t>. Dz.U. z 2021r. poz. 1129</w:t>
      </w:r>
      <w:r w:rsidR="00FD6AC7">
        <w:rPr>
          <w:rFonts w:ascii="Arial" w:hAnsi="Arial" w:cs="Arial"/>
          <w:sz w:val="24"/>
          <w:szCs w:val="24"/>
        </w:rPr>
        <w:t xml:space="preserve"> ze zm.</w:t>
      </w:r>
      <w:r w:rsidR="001066E4" w:rsidRPr="001066E4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0A50353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066E4" w:rsidRPr="001066E4">
        <w:rPr>
          <w:rFonts w:ascii="Arial" w:hAnsi="Arial" w:cs="Arial"/>
          <w:sz w:val="24"/>
          <w:szCs w:val="24"/>
        </w:rPr>
        <w:t>08/04/2022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066E4" w:rsidRPr="001066E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6"/>
        <w:gridCol w:w="1701"/>
        <w:gridCol w:w="1418"/>
        <w:gridCol w:w="1843"/>
      </w:tblGrid>
      <w:tr w:rsidR="00FD6AC7" w:rsidRPr="00355C9D" w14:paraId="07019578" w14:textId="19C2CEC7" w:rsidTr="00FD6AC7">
        <w:tc>
          <w:tcPr>
            <w:tcW w:w="993" w:type="dxa"/>
            <w:shd w:val="clear" w:color="auto" w:fill="auto"/>
            <w:vAlign w:val="center"/>
          </w:tcPr>
          <w:p w14:paraId="357D6EA1" w14:textId="77777777" w:rsidR="00FD6AC7" w:rsidRPr="00355C9D" w:rsidRDefault="00FD6AC7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809EA69" w14:textId="77777777" w:rsidR="00FD6AC7" w:rsidRPr="00355C9D" w:rsidRDefault="00FD6AC7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728268" w14:textId="77777777" w:rsidR="00FD6AC7" w:rsidRPr="00355C9D" w:rsidRDefault="00FD6AC7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1418" w:type="dxa"/>
          </w:tcPr>
          <w:p w14:paraId="137D458E" w14:textId="76F395AF" w:rsidR="00FD6AC7" w:rsidRPr="00355C9D" w:rsidRDefault="00FD6AC7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1843" w:type="dxa"/>
          </w:tcPr>
          <w:p w14:paraId="61837265" w14:textId="7DD2FE97" w:rsidR="00FD6AC7" w:rsidRPr="00355C9D" w:rsidRDefault="00FD6AC7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personelu kluczowego</w:t>
            </w:r>
            <w:r w:rsidR="00C122F8">
              <w:rPr>
                <w:rFonts w:ascii="Arial" w:hAnsi="Arial" w:cs="Arial"/>
              </w:rPr>
              <w:t xml:space="preserve"> – kierownik budowy</w:t>
            </w:r>
          </w:p>
        </w:tc>
      </w:tr>
      <w:tr w:rsidR="00FD6AC7" w:rsidRPr="00355C9D" w14:paraId="339ADF4D" w14:textId="0AC87F2F" w:rsidTr="00C122F8">
        <w:tc>
          <w:tcPr>
            <w:tcW w:w="993" w:type="dxa"/>
            <w:shd w:val="clear" w:color="auto" w:fill="auto"/>
            <w:vAlign w:val="center"/>
          </w:tcPr>
          <w:p w14:paraId="62CFCD38" w14:textId="77777777" w:rsidR="00FD6AC7" w:rsidRPr="00355C9D" w:rsidRDefault="00FD6AC7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5900D920" w14:textId="77777777" w:rsidR="00FD6AC7" w:rsidRPr="00355C9D" w:rsidRDefault="00FD6AC7" w:rsidP="00620744">
            <w:pPr>
              <w:spacing w:before="80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BELLSPORT Grzegorz Leszczyński</w:t>
            </w:r>
          </w:p>
          <w:p w14:paraId="10967D2A" w14:textId="77777777" w:rsidR="00FD6AC7" w:rsidRPr="00355C9D" w:rsidRDefault="00FD6AC7" w:rsidP="00620744">
            <w:pPr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HUTNICZA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066E4">
              <w:rPr>
                <w:rFonts w:ascii="Arial" w:hAnsi="Arial" w:cs="Arial"/>
              </w:rPr>
              <w:t>4/-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84C743E" w14:textId="77777777" w:rsidR="00FD6AC7" w:rsidRPr="00355C9D" w:rsidRDefault="00FD6AC7" w:rsidP="00620744">
            <w:pPr>
              <w:spacing w:after="80"/>
              <w:jc w:val="both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41-923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066E4">
              <w:rPr>
                <w:rFonts w:ascii="Arial" w:hAnsi="Arial" w:cs="Arial"/>
              </w:rPr>
              <w:t>Bytom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147360" w14:textId="77777777" w:rsidR="00FD6AC7" w:rsidRPr="00355C9D" w:rsidRDefault="00FD6AC7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6 978 368.24 zł</w:t>
            </w:r>
          </w:p>
        </w:tc>
        <w:tc>
          <w:tcPr>
            <w:tcW w:w="1418" w:type="dxa"/>
            <w:vAlign w:val="center"/>
          </w:tcPr>
          <w:p w14:paraId="488D959C" w14:textId="4237B3DE" w:rsidR="00FD6AC7" w:rsidRPr="001066E4" w:rsidRDefault="00C122F8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843" w:type="dxa"/>
            <w:vAlign w:val="center"/>
          </w:tcPr>
          <w:p w14:paraId="48C3F688" w14:textId="25BE5FA1" w:rsidR="00FD6AC7" w:rsidRPr="001066E4" w:rsidRDefault="005A4F62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roboty budowlane</w:t>
            </w:r>
          </w:p>
        </w:tc>
      </w:tr>
      <w:tr w:rsidR="00FD6AC7" w:rsidRPr="00355C9D" w14:paraId="41A94A0D" w14:textId="20D58BAF" w:rsidTr="00C122F8">
        <w:tc>
          <w:tcPr>
            <w:tcW w:w="993" w:type="dxa"/>
            <w:shd w:val="clear" w:color="auto" w:fill="auto"/>
            <w:vAlign w:val="center"/>
          </w:tcPr>
          <w:p w14:paraId="57755401" w14:textId="77777777" w:rsidR="00FD6AC7" w:rsidRPr="00355C9D" w:rsidRDefault="00FD6AC7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4B248BB2" w14:textId="77777777" w:rsidR="00FD6AC7" w:rsidRPr="00355C9D" w:rsidRDefault="00FD6AC7" w:rsidP="00620744">
            <w:pPr>
              <w:spacing w:before="80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P.P.H.U. INSTAL-BUDOTECH Jan Gorol</w:t>
            </w:r>
          </w:p>
          <w:p w14:paraId="541003A1" w14:textId="77777777" w:rsidR="00FD6AC7" w:rsidRPr="00355C9D" w:rsidRDefault="00FD6AC7" w:rsidP="00620744">
            <w:pPr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Częstochowska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066E4">
              <w:rPr>
                <w:rFonts w:ascii="Arial" w:hAnsi="Arial" w:cs="Arial"/>
              </w:rPr>
              <w:t>38c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5681AC6" w14:textId="77777777" w:rsidR="00FD6AC7" w:rsidRPr="00355C9D" w:rsidRDefault="00FD6AC7" w:rsidP="00620744">
            <w:pPr>
              <w:spacing w:after="80"/>
              <w:jc w:val="both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42-287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066E4">
              <w:rPr>
                <w:rFonts w:ascii="Arial" w:hAnsi="Arial" w:cs="Arial"/>
              </w:rPr>
              <w:t>Kamienica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D7C4E5" w14:textId="77777777" w:rsidR="00FD6AC7" w:rsidRPr="00355C9D" w:rsidRDefault="00FD6AC7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7 198 110.58 zł</w:t>
            </w:r>
          </w:p>
        </w:tc>
        <w:tc>
          <w:tcPr>
            <w:tcW w:w="1418" w:type="dxa"/>
            <w:vAlign w:val="center"/>
          </w:tcPr>
          <w:p w14:paraId="021056C1" w14:textId="6DC390FA" w:rsidR="00FD6AC7" w:rsidRPr="001066E4" w:rsidRDefault="00C122F8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843" w:type="dxa"/>
            <w:vAlign w:val="center"/>
          </w:tcPr>
          <w:p w14:paraId="3B5C8EF8" w14:textId="04954095" w:rsidR="00FD6AC7" w:rsidRPr="001066E4" w:rsidRDefault="005A4F62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roboty budowlane</w:t>
            </w:r>
          </w:p>
        </w:tc>
      </w:tr>
      <w:tr w:rsidR="00FD6AC7" w:rsidRPr="00355C9D" w14:paraId="5309A4C7" w14:textId="68E58420" w:rsidTr="00C122F8">
        <w:tc>
          <w:tcPr>
            <w:tcW w:w="993" w:type="dxa"/>
            <w:shd w:val="clear" w:color="auto" w:fill="auto"/>
            <w:vAlign w:val="center"/>
          </w:tcPr>
          <w:p w14:paraId="168AABCB" w14:textId="77777777" w:rsidR="00FD6AC7" w:rsidRPr="00355C9D" w:rsidRDefault="00FD6AC7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60ED40C5" w14:textId="77777777" w:rsidR="00FD6AC7" w:rsidRPr="00355C9D" w:rsidRDefault="00FD6AC7" w:rsidP="0062074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066E4">
              <w:rPr>
                <w:rFonts w:ascii="Arial" w:hAnsi="Arial" w:cs="Arial"/>
              </w:rPr>
              <w:t>Kromar</w:t>
            </w:r>
            <w:proofErr w:type="spellEnd"/>
            <w:r w:rsidRPr="001066E4">
              <w:rPr>
                <w:rFonts w:ascii="Arial" w:hAnsi="Arial" w:cs="Arial"/>
              </w:rPr>
              <w:t xml:space="preserve"> Import Export Sp. z o.o.</w:t>
            </w:r>
          </w:p>
          <w:p w14:paraId="08DA9DFC" w14:textId="77777777" w:rsidR="00FD6AC7" w:rsidRPr="00355C9D" w:rsidRDefault="00FD6AC7" w:rsidP="00620744">
            <w:pPr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Oleska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066E4">
              <w:rPr>
                <w:rFonts w:ascii="Arial" w:hAnsi="Arial" w:cs="Arial"/>
              </w:rPr>
              <w:t>280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5EB8CE9" w14:textId="77777777" w:rsidR="00FD6AC7" w:rsidRPr="00355C9D" w:rsidRDefault="00FD6AC7" w:rsidP="00620744">
            <w:pPr>
              <w:spacing w:after="80"/>
              <w:jc w:val="both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42-161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066E4">
              <w:rPr>
                <w:rFonts w:ascii="Arial" w:hAnsi="Arial" w:cs="Arial"/>
              </w:rPr>
              <w:t>Starokrzepice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89A19B" w14:textId="77777777" w:rsidR="00FD6AC7" w:rsidRPr="00355C9D" w:rsidRDefault="00FD6AC7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66E4">
              <w:rPr>
                <w:rFonts w:ascii="Arial" w:hAnsi="Arial" w:cs="Arial"/>
              </w:rPr>
              <w:t>9 302 349.28 zł</w:t>
            </w:r>
          </w:p>
        </w:tc>
        <w:tc>
          <w:tcPr>
            <w:tcW w:w="1418" w:type="dxa"/>
            <w:vAlign w:val="center"/>
          </w:tcPr>
          <w:p w14:paraId="01A61F15" w14:textId="22893FE0" w:rsidR="00FD6AC7" w:rsidRPr="001066E4" w:rsidRDefault="00C122F8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843" w:type="dxa"/>
            <w:vAlign w:val="center"/>
          </w:tcPr>
          <w:p w14:paraId="480ABD21" w14:textId="04A842B1" w:rsidR="00FD6AC7" w:rsidRPr="001066E4" w:rsidRDefault="005A4F62" w:rsidP="0062074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roboty budowlane</w:t>
            </w:r>
          </w:p>
        </w:tc>
      </w:tr>
    </w:tbl>
    <w:p w14:paraId="34034EAB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832D3AD" w14:textId="6CDB5577" w:rsidR="00C236D3" w:rsidRDefault="00C236D3" w:rsidP="005A4F62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A519C" w14:textId="77777777" w:rsidR="00224236" w:rsidRDefault="00224236">
      <w:r>
        <w:separator/>
      </w:r>
    </w:p>
  </w:endnote>
  <w:endnote w:type="continuationSeparator" w:id="0">
    <w:p w14:paraId="307F0889" w14:textId="77777777" w:rsidR="00224236" w:rsidRDefault="0022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5D3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573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4C19A" w14:textId="5B039139" w:rsidR="009F189D" w:rsidRDefault="005A4F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37003F" wp14:editId="0462BD4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A69A6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03EF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698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A2AE0C" w14:textId="77777777" w:rsidR="009F189D" w:rsidRDefault="009F189D">
    <w:pPr>
      <w:pStyle w:val="Stopka"/>
      <w:tabs>
        <w:tab w:val="clear" w:pos="4536"/>
      </w:tabs>
      <w:jc w:val="center"/>
    </w:pPr>
  </w:p>
  <w:p w14:paraId="43FBED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C839D" w14:textId="77777777" w:rsidR="00224236" w:rsidRDefault="00224236">
      <w:r>
        <w:separator/>
      </w:r>
    </w:p>
  </w:footnote>
  <w:footnote w:type="continuationSeparator" w:id="0">
    <w:p w14:paraId="524AC90A" w14:textId="77777777" w:rsidR="00224236" w:rsidRDefault="00224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97B39" w14:textId="77777777" w:rsidR="001066E4" w:rsidRDefault="00106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62591" w14:textId="77777777" w:rsidR="001066E4" w:rsidRDefault="00106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64361" w14:textId="77777777" w:rsidR="001066E4" w:rsidRDefault="001066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236"/>
    <w:rsid w:val="00007727"/>
    <w:rsid w:val="00017720"/>
    <w:rsid w:val="00035488"/>
    <w:rsid w:val="000D7F25"/>
    <w:rsid w:val="000E00E5"/>
    <w:rsid w:val="001066E4"/>
    <w:rsid w:val="001146A4"/>
    <w:rsid w:val="00173B20"/>
    <w:rsid w:val="001C69FF"/>
    <w:rsid w:val="0022423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3B31"/>
    <w:rsid w:val="00577BC6"/>
    <w:rsid w:val="005A4F62"/>
    <w:rsid w:val="00601802"/>
    <w:rsid w:val="0069085C"/>
    <w:rsid w:val="00843263"/>
    <w:rsid w:val="00861E75"/>
    <w:rsid w:val="008A26A5"/>
    <w:rsid w:val="009D19BD"/>
    <w:rsid w:val="009F189D"/>
    <w:rsid w:val="00A80738"/>
    <w:rsid w:val="00C122F8"/>
    <w:rsid w:val="00C236D3"/>
    <w:rsid w:val="00C659E2"/>
    <w:rsid w:val="00CB0802"/>
    <w:rsid w:val="00D665F5"/>
    <w:rsid w:val="00D7128F"/>
    <w:rsid w:val="00EA3476"/>
    <w:rsid w:val="00F44906"/>
    <w:rsid w:val="00F95C33"/>
    <w:rsid w:val="00FD6AC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5AF3B"/>
  <w15:chartTrackingRefBased/>
  <w15:docId w15:val="{558E4E9D-676E-4075-8E06-29424664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2022-04-08T09:19:00Z</dcterms:created>
  <dcterms:modified xsi:type="dcterms:W3CDTF">2022-04-08T09:19:00Z</dcterms:modified>
</cp:coreProperties>
</file>