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67624" w:rsidRDefault="00E7175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267624">
        <w:rPr>
          <w:rFonts w:ascii="Arial Narrow" w:hAnsi="Arial Narrow"/>
          <w:sz w:val="22"/>
          <w:szCs w:val="22"/>
        </w:rPr>
        <w:t>Bydgoszcz</w:t>
      </w:r>
      <w:r w:rsidR="00FB7F50" w:rsidRPr="00267624">
        <w:rPr>
          <w:rFonts w:ascii="Arial Narrow" w:hAnsi="Arial Narrow"/>
          <w:sz w:val="22"/>
          <w:szCs w:val="22"/>
        </w:rPr>
        <w:t xml:space="preserve"> dnia: </w:t>
      </w:r>
      <w:r w:rsidRPr="00267624">
        <w:rPr>
          <w:rFonts w:ascii="Arial Narrow" w:hAnsi="Arial Narrow"/>
          <w:sz w:val="22"/>
          <w:szCs w:val="22"/>
        </w:rPr>
        <w:t>2022-04-0</w:t>
      </w:r>
      <w:r w:rsidR="00267624">
        <w:rPr>
          <w:rFonts w:ascii="Arial Narrow" w:hAnsi="Arial Narrow"/>
          <w:sz w:val="22"/>
          <w:szCs w:val="22"/>
        </w:rPr>
        <w:t>8</w:t>
      </w:r>
    </w:p>
    <w:p w:rsidR="00FB7F50" w:rsidRPr="00267624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267624" w:rsidRDefault="00E71756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67624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267624" w:rsidRDefault="00E71756" w:rsidP="00FB7F50">
      <w:pPr>
        <w:rPr>
          <w:rFonts w:ascii="Arial Narrow" w:hAnsi="Arial Narrow"/>
          <w:sz w:val="22"/>
          <w:szCs w:val="22"/>
        </w:rPr>
      </w:pPr>
      <w:r w:rsidRPr="00267624">
        <w:rPr>
          <w:rFonts w:ascii="Arial Narrow" w:hAnsi="Arial Narrow"/>
          <w:sz w:val="22"/>
          <w:szCs w:val="22"/>
        </w:rPr>
        <w:t>Powstańców Warszawy</w:t>
      </w:r>
      <w:r w:rsidR="00FB7F50" w:rsidRPr="00267624">
        <w:rPr>
          <w:rFonts w:ascii="Arial Narrow" w:hAnsi="Arial Narrow"/>
          <w:sz w:val="22"/>
          <w:szCs w:val="22"/>
        </w:rPr>
        <w:t xml:space="preserve"> </w:t>
      </w:r>
      <w:r w:rsidRPr="00267624">
        <w:rPr>
          <w:rFonts w:ascii="Arial Narrow" w:hAnsi="Arial Narrow"/>
          <w:sz w:val="22"/>
          <w:szCs w:val="22"/>
        </w:rPr>
        <w:t>5</w:t>
      </w:r>
    </w:p>
    <w:p w:rsidR="00FB7F50" w:rsidRPr="00267624" w:rsidRDefault="00E71756" w:rsidP="00FB7F50">
      <w:pPr>
        <w:rPr>
          <w:rFonts w:ascii="Arial Narrow" w:hAnsi="Arial Narrow"/>
          <w:sz w:val="22"/>
          <w:szCs w:val="22"/>
        </w:rPr>
      </w:pPr>
      <w:r w:rsidRPr="00267624">
        <w:rPr>
          <w:rFonts w:ascii="Arial Narrow" w:hAnsi="Arial Narrow"/>
          <w:sz w:val="22"/>
          <w:szCs w:val="22"/>
        </w:rPr>
        <w:t>85-681</w:t>
      </w:r>
      <w:r w:rsidR="00FB7F50" w:rsidRPr="00267624">
        <w:rPr>
          <w:rFonts w:ascii="Arial Narrow" w:hAnsi="Arial Narrow"/>
          <w:sz w:val="22"/>
          <w:szCs w:val="22"/>
        </w:rPr>
        <w:t xml:space="preserve"> </w:t>
      </w:r>
      <w:r w:rsidRPr="00267624">
        <w:rPr>
          <w:rFonts w:ascii="Arial Narrow" w:hAnsi="Arial Narrow"/>
          <w:sz w:val="22"/>
          <w:szCs w:val="22"/>
        </w:rPr>
        <w:t>Bydgoszcz</w:t>
      </w:r>
    </w:p>
    <w:p w:rsidR="00FB7F50" w:rsidRPr="00267624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67624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267624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267624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67624">
        <w:rPr>
          <w:rFonts w:ascii="Arial Narrow" w:hAnsi="Arial Narrow"/>
          <w:bCs/>
          <w:sz w:val="18"/>
          <w:szCs w:val="18"/>
        </w:rPr>
        <w:t>[nazwa zamawiającego, adres]</w:t>
      </w:r>
    </w:p>
    <w:p w:rsidR="00267624" w:rsidRDefault="00267624">
      <w:pPr>
        <w:pStyle w:val="Nagwek1"/>
        <w:spacing w:before="600"/>
        <w:rPr>
          <w:rFonts w:ascii="Arial Narrow" w:hAnsi="Arial Narrow"/>
          <w:sz w:val="28"/>
        </w:rPr>
      </w:pPr>
    </w:p>
    <w:p w:rsidR="008642B3" w:rsidRPr="00267624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267624">
        <w:rPr>
          <w:rFonts w:ascii="Arial Narrow" w:hAnsi="Arial Narrow"/>
          <w:sz w:val="28"/>
        </w:rPr>
        <w:t>OGŁOSZENIE</w:t>
      </w:r>
      <w:r w:rsidR="00267624">
        <w:rPr>
          <w:rFonts w:ascii="Arial Narrow" w:hAnsi="Arial Narrow"/>
          <w:sz w:val="28"/>
        </w:rPr>
        <w:t xml:space="preserve"> - 2</w:t>
      </w:r>
    </w:p>
    <w:p w:rsidR="008642B3" w:rsidRPr="00267624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267624">
        <w:rPr>
          <w:rFonts w:ascii="Arial Narrow" w:hAnsi="Arial Narrow"/>
          <w:b/>
          <w:sz w:val="28"/>
        </w:rPr>
        <w:t>o</w:t>
      </w:r>
      <w:proofErr w:type="gramEnd"/>
      <w:r w:rsidRPr="00267624">
        <w:rPr>
          <w:rFonts w:ascii="Arial Narrow" w:hAnsi="Arial Narrow"/>
          <w:b/>
          <w:sz w:val="28"/>
        </w:rPr>
        <w:t xml:space="preserve"> </w:t>
      </w:r>
      <w:r w:rsidR="0054734E" w:rsidRPr="00267624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E71756" w:rsidRPr="00267624" w:rsidTr="001F4D3C">
        <w:trPr>
          <w:trHeight w:val="638"/>
        </w:trPr>
        <w:tc>
          <w:tcPr>
            <w:tcW w:w="959" w:type="dxa"/>
            <w:shd w:val="clear" w:color="auto" w:fill="auto"/>
          </w:tcPr>
          <w:p w:rsidR="00E71756" w:rsidRPr="00267624" w:rsidRDefault="00E71756" w:rsidP="001F4D3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6762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71756" w:rsidRPr="00267624" w:rsidRDefault="00E71756" w:rsidP="001F4D3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67624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267624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 nieograniczony</w:t>
            </w:r>
            <w:r w:rsidRPr="0026762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6762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6762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6762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67624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dostawy sukcesywne materiałów </w:t>
            </w:r>
            <w:proofErr w:type="spellStart"/>
            <w:r w:rsidRPr="00267624">
              <w:rPr>
                <w:rFonts w:ascii="Arial Narrow" w:hAnsi="Arial Narrow"/>
                <w:b/>
                <w:bCs/>
                <w:sz w:val="22"/>
                <w:szCs w:val="22"/>
              </w:rPr>
              <w:t>szewnych</w:t>
            </w:r>
            <w:proofErr w:type="spellEnd"/>
            <w:r w:rsidRPr="00267624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na okres 24 miesięcy</w:t>
            </w:r>
            <w:r w:rsidRPr="0026762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6762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6762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67624">
              <w:rPr>
                <w:rFonts w:ascii="Arial Narrow" w:hAnsi="Arial Narrow"/>
                <w:b/>
                <w:sz w:val="22"/>
                <w:szCs w:val="22"/>
              </w:rPr>
              <w:t xml:space="preserve"> 9/2022</w:t>
            </w:r>
            <w:r w:rsidRPr="0026762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267624">
        <w:rPr>
          <w:rFonts w:ascii="Arial Narrow" w:hAnsi="Arial Narrow"/>
          <w:sz w:val="22"/>
          <w:szCs w:val="22"/>
        </w:rPr>
        <w:t xml:space="preserve">Zamawiający, </w:t>
      </w:r>
      <w:r w:rsidR="00E71756" w:rsidRPr="00267624">
        <w:rPr>
          <w:rFonts w:ascii="Arial Narrow" w:hAnsi="Arial Narrow"/>
          <w:b/>
          <w:sz w:val="22"/>
          <w:szCs w:val="22"/>
        </w:rPr>
        <w:t>10WSKzP SPZOZ</w:t>
      </w:r>
      <w:r w:rsidRPr="00267624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267624">
        <w:rPr>
          <w:rFonts w:ascii="Arial Narrow" w:hAnsi="Arial Narrow"/>
          <w:sz w:val="22"/>
          <w:szCs w:val="22"/>
        </w:rPr>
        <w:t xml:space="preserve"> pkt. 1 i ust. 2</w:t>
      </w:r>
      <w:r w:rsidRPr="00267624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E71756" w:rsidRPr="00267624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E71756" w:rsidRPr="00267624">
        <w:rPr>
          <w:rFonts w:ascii="Arial Narrow" w:hAnsi="Arial Narrow"/>
          <w:sz w:val="22"/>
          <w:szCs w:val="22"/>
        </w:rPr>
        <w:t>z</w:t>
      </w:r>
      <w:proofErr w:type="gramEnd"/>
      <w:r w:rsidR="00E71756" w:rsidRPr="00267624">
        <w:rPr>
          <w:rFonts w:ascii="Arial Narrow" w:hAnsi="Arial Narrow"/>
          <w:sz w:val="22"/>
          <w:szCs w:val="22"/>
        </w:rPr>
        <w:t xml:space="preserve"> 2021r. poz. 1129)</w:t>
      </w:r>
      <w:r w:rsidRPr="00267624">
        <w:rPr>
          <w:rFonts w:ascii="Arial Narrow" w:hAnsi="Arial Narrow"/>
          <w:sz w:val="22"/>
          <w:szCs w:val="22"/>
        </w:rPr>
        <w:t>, zwanej dalej „ustawą Pzp”</w:t>
      </w:r>
      <w:r w:rsidR="00D26ED6" w:rsidRPr="00267624">
        <w:rPr>
          <w:rFonts w:ascii="Arial Narrow" w:hAnsi="Arial Narrow"/>
          <w:sz w:val="22"/>
          <w:szCs w:val="22"/>
        </w:rPr>
        <w:t xml:space="preserve">, </w:t>
      </w:r>
      <w:r w:rsidRPr="00267624">
        <w:rPr>
          <w:rFonts w:ascii="Arial Narrow" w:hAnsi="Arial Narrow"/>
          <w:sz w:val="22"/>
          <w:szCs w:val="22"/>
        </w:rPr>
        <w:t>informuje</w:t>
      </w:r>
      <w:r w:rsidR="00D26ED6" w:rsidRPr="00267624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267624">
        <w:rPr>
          <w:rFonts w:ascii="Arial Narrow" w:hAnsi="Arial Narrow"/>
          <w:sz w:val="22"/>
          <w:szCs w:val="22"/>
        </w:rPr>
        <w:t>najkorzystniejsz</w:t>
      </w:r>
      <w:r w:rsidR="00D26ED6" w:rsidRPr="00267624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267624">
        <w:rPr>
          <w:rFonts w:ascii="Arial Narrow" w:hAnsi="Arial Narrow"/>
          <w:sz w:val="22"/>
          <w:szCs w:val="22"/>
        </w:rPr>
        <w:t>ofer</w:t>
      </w:r>
      <w:r w:rsidR="00D26ED6" w:rsidRPr="00267624">
        <w:rPr>
          <w:rFonts w:ascii="Arial Narrow" w:hAnsi="Arial Narrow"/>
          <w:sz w:val="22"/>
          <w:szCs w:val="22"/>
        </w:rPr>
        <w:t>t</w:t>
      </w:r>
      <w:r w:rsidR="009F0E5C" w:rsidRPr="00267624">
        <w:rPr>
          <w:rFonts w:ascii="Arial Narrow" w:hAnsi="Arial Narrow"/>
          <w:sz w:val="22"/>
          <w:szCs w:val="22"/>
        </w:rPr>
        <w:t>a</w:t>
      </w:r>
      <w:r w:rsidR="00D26ED6" w:rsidRPr="00267624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71756" w:rsidRPr="00267624" w:rsidTr="001F4D3C">
        <w:trPr>
          <w:cantSplit/>
        </w:trPr>
        <w:tc>
          <w:tcPr>
            <w:tcW w:w="9498" w:type="dxa"/>
          </w:tcPr>
          <w:p w:rsidR="00E71756" w:rsidRPr="00267624" w:rsidRDefault="00E71756" w:rsidP="001F4D3C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67624">
              <w:rPr>
                <w:rFonts w:ascii="Arial Narrow" w:hAnsi="Arial Narrow"/>
                <w:b/>
                <w:sz w:val="22"/>
                <w:szCs w:val="22"/>
              </w:rPr>
              <w:t xml:space="preserve">YAVO Sp. z o. </w:t>
            </w:r>
            <w:proofErr w:type="gramStart"/>
            <w:r w:rsidRPr="0026762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6762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71756" w:rsidRPr="00267624" w:rsidRDefault="00267624" w:rsidP="001F4D3C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267624">
              <w:rPr>
                <w:rFonts w:ascii="Arial Narrow" w:hAnsi="Arial Narrow"/>
                <w:bCs/>
                <w:sz w:val="22"/>
                <w:szCs w:val="22"/>
              </w:rPr>
              <w:t xml:space="preserve">Bawełniana 17, 97-400 </w:t>
            </w:r>
            <w:r w:rsidR="00E71756" w:rsidRPr="00267624">
              <w:rPr>
                <w:rFonts w:ascii="Arial Narrow" w:hAnsi="Arial Narrow"/>
                <w:bCs/>
                <w:sz w:val="22"/>
                <w:szCs w:val="22"/>
              </w:rPr>
              <w:t>Bełchatów</w:t>
            </w:r>
          </w:p>
          <w:p w:rsidR="00E71756" w:rsidRPr="00267624" w:rsidRDefault="00E71756" w:rsidP="001F4D3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67624">
              <w:rPr>
                <w:rFonts w:ascii="Arial Narrow" w:hAnsi="Arial Narrow"/>
                <w:sz w:val="22"/>
                <w:szCs w:val="22"/>
              </w:rPr>
              <w:t>na:</w:t>
            </w:r>
            <w:r w:rsidR="00267624" w:rsidRPr="0026762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6762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26762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>wchłanialna</w:t>
            </w:r>
            <w:proofErr w:type="spellEnd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 xml:space="preserve"> pleciona - powierzchnia gładka, wykonana z </w:t>
            </w:r>
            <w:proofErr w:type="spellStart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>poliglikolidu</w:t>
            </w:r>
            <w:proofErr w:type="spellEnd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>-co-L-</w:t>
            </w:r>
            <w:proofErr w:type="spellStart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>laktydu</w:t>
            </w:r>
            <w:proofErr w:type="spellEnd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 xml:space="preserve">(90/10), powlekana mieszanką </w:t>
            </w:r>
            <w:proofErr w:type="spellStart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>poliglikolicu</w:t>
            </w:r>
            <w:proofErr w:type="spellEnd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>-co-L-</w:t>
            </w:r>
            <w:proofErr w:type="spellStart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>laktydu</w:t>
            </w:r>
            <w:proofErr w:type="spellEnd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 xml:space="preserve">(30/70) oraz </w:t>
            </w:r>
            <w:proofErr w:type="spellStart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>sterynianem</w:t>
            </w:r>
            <w:proofErr w:type="spellEnd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>wapnia</w:t>
            </w:r>
            <w:proofErr w:type="gramStart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>,czas</w:t>
            </w:r>
            <w:proofErr w:type="spellEnd"/>
            <w:proofErr w:type="gramEnd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 xml:space="preserve"> podtrzymywania tkankowego około 75% po 14 dniach,50% po 21 dniach, 25% po 28 dniach.</w:t>
            </w:r>
            <w:r w:rsidRPr="0026762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267624">
              <w:rPr>
                <w:rFonts w:ascii="Arial Narrow" w:hAnsi="Arial Narrow"/>
                <w:sz w:val="22"/>
                <w:szCs w:val="22"/>
              </w:rPr>
              <w:t>za</w:t>
            </w:r>
            <w:proofErr w:type="gramEnd"/>
            <w:r w:rsidRPr="00267624">
              <w:rPr>
                <w:rFonts w:ascii="Arial Narrow" w:hAnsi="Arial Narrow"/>
                <w:sz w:val="22"/>
                <w:szCs w:val="22"/>
              </w:rPr>
              <w:t xml:space="preserve"> cenę </w:t>
            </w:r>
            <w:r w:rsidR="00267624">
              <w:rPr>
                <w:rFonts w:ascii="Arial Narrow" w:hAnsi="Arial Narrow"/>
                <w:sz w:val="22"/>
                <w:szCs w:val="22"/>
              </w:rPr>
              <w:br/>
            </w:r>
            <w:r w:rsidRPr="00267624">
              <w:rPr>
                <w:rFonts w:ascii="Arial Narrow" w:hAnsi="Arial Narrow"/>
                <w:sz w:val="22"/>
                <w:szCs w:val="22"/>
              </w:rPr>
              <w:t>brutto</w:t>
            </w:r>
            <w:r w:rsidRPr="00267624">
              <w:rPr>
                <w:rFonts w:ascii="Arial Narrow" w:hAnsi="Arial Narrow"/>
                <w:b/>
                <w:sz w:val="22"/>
                <w:szCs w:val="22"/>
              </w:rPr>
              <w:t xml:space="preserve"> 146 944.00 </w:t>
            </w:r>
            <w:proofErr w:type="gramStart"/>
            <w:r w:rsidRPr="0026762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6762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71756" w:rsidRPr="00267624" w:rsidRDefault="00E71756" w:rsidP="002676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67624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267624" w:rsidRPr="0026762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6762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267624">
              <w:rPr>
                <w:rFonts w:ascii="Arial Narrow" w:hAnsi="Arial Narrow"/>
                <w:sz w:val="22"/>
                <w:szCs w:val="22"/>
              </w:rPr>
              <w:br/>
            </w:r>
            <w:r w:rsidRPr="00267624">
              <w:rPr>
                <w:rFonts w:ascii="Arial Narrow" w:hAnsi="Arial Narrow"/>
                <w:sz w:val="22"/>
                <w:szCs w:val="22"/>
              </w:rPr>
              <w:t xml:space="preserve"> i zgodnie z określonymi w niej kryteriami jest ofertą najkorzystniejszą.</w:t>
            </w:r>
          </w:p>
        </w:tc>
      </w:tr>
      <w:tr w:rsidR="00E71756" w:rsidRPr="00267624" w:rsidTr="001F4D3C">
        <w:trPr>
          <w:cantSplit/>
        </w:trPr>
        <w:tc>
          <w:tcPr>
            <w:tcW w:w="9498" w:type="dxa"/>
          </w:tcPr>
          <w:p w:rsidR="00E71756" w:rsidRPr="00267624" w:rsidRDefault="00E71756" w:rsidP="001F4D3C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67624">
              <w:rPr>
                <w:rFonts w:ascii="Arial Narrow" w:hAnsi="Arial Narrow"/>
                <w:b/>
                <w:sz w:val="22"/>
                <w:szCs w:val="22"/>
              </w:rPr>
              <w:t xml:space="preserve">2M Materia </w:t>
            </w:r>
            <w:proofErr w:type="spellStart"/>
            <w:r w:rsidRPr="00267624">
              <w:rPr>
                <w:rFonts w:ascii="Arial Narrow" w:hAnsi="Arial Narrow"/>
                <w:b/>
                <w:sz w:val="22"/>
                <w:szCs w:val="22"/>
              </w:rPr>
              <w:t>Medica</w:t>
            </w:r>
            <w:proofErr w:type="spellEnd"/>
            <w:r w:rsidRPr="00267624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26762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6762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71756" w:rsidRPr="00267624" w:rsidRDefault="00267624" w:rsidP="001F4D3C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267624">
              <w:rPr>
                <w:rFonts w:ascii="Arial Narrow" w:hAnsi="Arial Narrow"/>
                <w:bCs/>
                <w:sz w:val="22"/>
                <w:szCs w:val="22"/>
              </w:rPr>
              <w:t xml:space="preserve">Krakowska 19-23, 50-424 </w:t>
            </w:r>
            <w:r w:rsidR="00E71756" w:rsidRPr="00267624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E71756" w:rsidRPr="00267624" w:rsidRDefault="00E71756" w:rsidP="001F4D3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6762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67624">
              <w:rPr>
                <w:rFonts w:ascii="Arial Narrow" w:hAnsi="Arial Narrow"/>
                <w:sz w:val="22"/>
                <w:szCs w:val="22"/>
              </w:rPr>
              <w:t>:</w:t>
            </w:r>
            <w:r w:rsidR="0026762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6762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26762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>wchłanialna</w:t>
            </w:r>
            <w:proofErr w:type="spellEnd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>monofilament</w:t>
            </w:r>
            <w:proofErr w:type="spellEnd"/>
            <w:r w:rsidRPr="0026762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6762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267624">
              <w:rPr>
                <w:rFonts w:ascii="Arial Narrow" w:hAnsi="Arial Narrow"/>
                <w:b/>
                <w:sz w:val="22"/>
                <w:szCs w:val="22"/>
              </w:rPr>
              <w:t xml:space="preserve"> 20 612.58 </w:t>
            </w:r>
            <w:proofErr w:type="gramStart"/>
            <w:r w:rsidRPr="0026762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6762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71756" w:rsidRPr="00267624" w:rsidRDefault="00E71756" w:rsidP="002676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67624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26762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67624">
              <w:rPr>
                <w:rFonts w:ascii="Arial Narrow" w:hAnsi="Arial Narrow"/>
                <w:sz w:val="22"/>
                <w:szCs w:val="22"/>
              </w:rPr>
              <w:t xml:space="preserve">Wybrana oferta nie podlega wykluczeniu oraz spełnia wszystkie warunki określone w SWZ </w:t>
            </w:r>
            <w:r w:rsidR="00267624">
              <w:rPr>
                <w:rFonts w:ascii="Arial Narrow" w:hAnsi="Arial Narrow"/>
                <w:sz w:val="22"/>
                <w:szCs w:val="22"/>
              </w:rPr>
              <w:br/>
            </w:r>
            <w:r w:rsidRPr="00267624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E71756" w:rsidRPr="00267624" w:rsidTr="001F4D3C">
        <w:trPr>
          <w:cantSplit/>
        </w:trPr>
        <w:tc>
          <w:tcPr>
            <w:tcW w:w="9498" w:type="dxa"/>
          </w:tcPr>
          <w:p w:rsidR="00E71756" w:rsidRPr="00267624" w:rsidRDefault="00E71756" w:rsidP="001F4D3C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67624">
              <w:rPr>
                <w:rFonts w:ascii="Arial Narrow" w:hAnsi="Arial Narrow"/>
                <w:b/>
                <w:sz w:val="22"/>
                <w:szCs w:val="22"/>
              </w:rPr>
              <w:t xml:space="preserve">2M Materia </w:t>
            </w:r>
            <w:proofErr w:type="spellStart"/>
            <w:r w:rsidRPr="00267624">
              <w:rPr>
                <w:rFonts w:ascii="Arial Narrow" w:hAnsi="Arial Narrow"/>
                <w:b/>
                <w:sz w:val="22"/>
                <w:szCs w:val="22"/>
              </w:rPr>
              <w:t>Medica</w:t>
            </w:r>
            <w:proofErr w:type="spellEnd"/>
            <w:r w:rsidRPr="00267624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26762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6762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71756" w:rsidRPr="00267624" w:rsidRDefault="00267624" w:rsidP="001F4D3C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267624">
              <w:rPr>
                <w:rFonts w:ascii="Arial Narrow" w:hAnsi="Arial Narrow"/>
                <w:bCs/>
                <w:sz w:val="22"/>
                <w:szCs w:val="22"/>
              </w:rPr>
              <w:t xml:space="preserve">Krakowska 19-23, 50-424 </w:t>
            </w:r>
            <w:r w:rsidR="00E71756" w:rsidRPr="00267624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E71756" w:rsidRPr="00267624" w:rsidRDefault="00E71756" w:rsidP="001F4D3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6762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67624">
              <w:rPr>
                <w:rFonts w:ascii="Arial Narrow" w:hAnsi="Arial Narrow"/>
                <w:sz w:val="22"/>
                <w:szCs w:val="22"/>
              </w:rPr>
              <w:t>:</w:t>
            </w:r>
            <w:r w:rsidR="0026762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6762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  <w:r w:rsidRPr="0026762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>niewchłanialna</w:t>
            </w:r>
            <w:proofErr w:type="spellEnd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 xml:space="preserve"> - plecionka poliester powlekany</w:t>
            </w:r>
            <w:r w:rsidRPr="0026762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6762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267624">
              <w:rPr>
                <w:rFonts w:ascii="Arial Narrow" w:hAnsi="Arial Narrow"/>
                <w:b/>
                <w:sz w:val="22"/>
                <w:szCs w:val="22"/>
              </w:rPr>
              <w:t xml:space="preserve"> 50 320.83 </w:t>
            </w:r>
            <w:proofErr w:type="gramStart"/>
            <w:r w:rsidRPr="0026762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6762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71756" w:rsidRPr="00267624" w:rsidRDefault="00E71756" w:rsidP="002676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67624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26762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67624">
              <w:rPr>
                <w:rFonts w:ascii="Arial Narrow" w:hAnsi="Arial Narrow"/>
                <w:sz w:val="22"/>
                <w:szCs w:val="22"/>
              </w:rPr>
              <w:t xml:space="preserve">Wybrana oferta nie podlega wykluczeniu oraz spełnia wszystkie warunki określone w SWZ </w:t>
            </w:r>
            <w:r w:rsidR="00267624">
              <w:rPr>
                <w:rFonts w:ascii="Arial Narrow" w:hAnsi="Arial Narrow"/>
                <w:sz w:val="22"/>
                <w:szCs w:val="22"/>
              </w:rPr>
              <w:br/>
            </w:r>
            <w:r w:rsidRPr="00267624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E71756" w:rsidRPr="00267624" w:rsidTr="001F4D3C">
        <w:trPr>
          <w:cantSplit/>
        </w:trPr>
        <w:tc>
          <w:tcPr>
            <w:tcW w:w="9498" w:type="dxa"/>
          </w:tcPr>
          <w:p w:rsidR="00E71756" w:rsidRPr="00267624" w:rsidRDefault="00E71756" w:rsidP="001F4D3C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67624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2M Materia </w:t>
            </w:r>
            <w:proofErr w:type="spellStart"/>
            <w:r w:rsidRPr="00267624">
              <w:rPr>
                <w:rFonts w:ascii="Arial Narrow" w:hAnsi="Arial Narrow"/>
                <w:b/>
                <w:sz w:val="22"/>
                <w:szCs w:val="22"/>
              </w:rPr>
              <w:t>Medica</w:t>
            </w:r>
            <w:proofErr w:type="spellEnd"/>
            <w:r w:rsidRPr="00267624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26762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6762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71756" w:rsidRPr="00267624" w:rsidRDefault="00267624" w:rsidP="001F4D3C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267624">
              <w:rPr>
                <w:rFonts w:ascii="Arial Narrow" w:hAnsi="Arial Narrow"/>
                <w:bCs/>
                <w:sz w:val="22"/>
                <w:szCs w:val="22"/>
              </w:rPr>
              <w:t xml:space="preserve">Krakowska 19-23, 50-424 </w:t>
            </w:r>
            <w:r w:rsidR="00E71756" w:rsidRPr="00267624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E71756" w:rsidRPr="00267624" w:rsidRDefault="00E71756" w:rsidP="001F4D3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6762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67624">
              <w:rPr>
                <w:rFonts w:ascii="Arial Narrow" w:hAnsi="Arial Narrow"/>
                <w:sz w:val="22"/>
                <w:szCs w:val="22"/>
              </w:rPr>
              <w:t>:</w:t>
            </w:r>
            <w:r w:rsidR="0026762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6762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  <w:r w:rsidRPr="0026762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>niewchłanialna-pleciona</w:t>
            </w:r>
            <w:proofErr w:type="spellEnd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="00267624" w:rsidRPr="00267624">
              <w:rPr>
                <w:rFonts w:ascii="Arial Narrow" w:hAnsi="Arial Narrow"/>
                <w:color w:val="000000"/>
                <w:sz w:val="22"/>
                <w:szCs w:val="22"/>
              </w:rPr>
              <w:t>poliester powlekany</w:t>
            </w:r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 xml:space="preserve"> (podwiązki)</w:t>
            </w:r>
            <w:r w:rsidRPr="0026762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67624">
              <w:rPr>
                <w:rFonts w:ascii="Arial Narrow" w:hAnsi="Arial Narrow"/>
                <w:sz w:val="22"/>
                <w:szCs w:val="22"/>
              </w:rPr>
              <w:t>za cenę</w:t>
            </w:r>
            <w:r w:rsidR="00267624">
              <w:rPr>
                <w:rFonts w:ascii="Arial Narrow" w:hAnsi="Arial Narrow"/>
                <w:sz w:val="22"/>
                <w:szCs w:val="22"/>
              </w:rPr>
              <w:br/>
            </w:r>
            <w:r w:rsidRPr="00267624">
              <w:rPr>
                <w:rFonts w:ascii="Arial Narrow" w:hAnsi="Arial Narrow"/>
                <w:sz w:val="22"/>
                <w:szCs w:val="22"/>
              </w:rPr>
              <w:t xml:space="preserve"> brutto</w:t>
            </w:r>
            <w:r w:rsidRPr="00267624">
              <w:rPr>
                <w:rFonts w:ascii="Arial Narrow" w:hAnsi="Arial Narrow"/>
                <w:b/>
                <w:sz w:val="22"/>
                <w:szCs w:val="22"/>
              </w:rPr>
              <w:t xml:space="preserve"> 30 806.18 </w:t>
            </w:r>
            <w:proofErr w:type="gramStart"/>
            <w:r w:rsidRPr="0026762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6762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71756" w:rsidRPr="00267624" w:rsidRDefault="00E71756" w:rsidP="002676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67624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26762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6762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267624">
              <w:rPr>
                <w:rFonts w:ascii="Arial Narrow" w:hAnsi="Arial Narrow"/>
                <w:sz w:val="22"/>
                <w:szCs w:val="22"/>
              </w:rPr>
              <w:br/>
            </w:r>
            <w:r w:rsidRPr="00267624">
              <w:rPr>
                <w:rFonts w:ascii="Arial Narrow" w:hAnsi="Arial Narrow"/>
                <w:sz w:val="22"/>
                <w:szCs w:val="22"/>
              </w:rPr>
              <w:t xml:space="preserve"> i zgodnie z określonymi w niej kryteriami jest ofertą najkorzystniejszą.</w:t>
            </w:r>
          </w:p>
        </w:tc>
      </w:tr>
      <w:tr w:rsidR="00E71756" w:rsidRPr="00267624" w:rsidTr="001F4D3C">
        <w:trPr>
          <w:cantSplit/>
        </w:trPr>
        <w:tc>
          <w:tcPr>
            <w:tcW w:w="9498" w:type="dxa"/>
          </w:tcPr>
          <w:p w:rsidR="00E71756" w:rsidRPr="00267624" w:rsidRDefault="00E71756" w:rsidP="001F4D3C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67624">
              <w:rPr>
                <w:rFonts w:ascii="Arial Narrow" w:hAnsi="Arial Narrow"/>
                <w:b/>
                <w:sz w:val="22"/>
                <w:szCs w:val="22"/>
              </w:rPr>
              <w:t>Bialmed</w:t>
            </w:r>
            <w:proofErr w:type="spellEnd"/>
            <w:r w:rsidRPr="00267624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26762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6762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71756" w:rsidRPr="00267624" w:rsidRDefault="00267624" w:rsidP="001F4D3C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267624">
              <w:rPr>
                <w:rFonts w:ascii="Arial Narrow" w:hAnsi="Arial Narrow"/>
                <w:bCs/>
                <w:sz w:val="22"/>
                <w:szCs w:val="22"/>
              </w:rPr>
              <w:t xml:space="preserve">Kazimierzowska 46/48/35, 02-546 </w:t>
            </w:r>
            <w:r w:rsidR="00E71756" w:rsidRPr="0026762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E71756" w:rsidRPr="00267624" w:rsidRDefault="00E71756" w:rsidP="001F4D3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6762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67624">
              <w:rPr>
                <w:rFonts w:ascii="Arial Narrow" w:hAnsi="Arial Narrow"/>
                <w:sz w:val="22"/>
                <w:szCs w:val="22"/>
              </w:rPr>
              <w:t>:</w:t>
            </w:r>
            <w:r w:rsidR="0026762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6762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>23</w:t>
            </w:r>
            <w:r w:rsidRPr="0026762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 xml:space="preserve">Nić syntetyczna </w:t>
            </w:r>
            <w:proofErr w:type="spellStart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>niewchłanialna-pleciony</w:t>
            </w:r>
            <w:proofErr w:type="spellEnd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 xml:space="preserve"> poliester powlekany </w:t>
            </w:r>
            <w:proofErr w:type="spellStart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>polibutylanem</w:t>
            </w:r>
            <w:proofErr w:type="spellEnd"/>
            <w:r w:rsidRPr="00267624">
              <w:rPr>
                <w:rFonts w:ascii="Arial Narrow" w:hAnsi="Arial Narrow"/>
                <w:color w:val="000000"/>
                <w:sz w:val="22"/>
                <w:szCs w:val="22"/>
              </w:rPr>
              <w:t xml:space="preserve"> lub silikonem do podkłucia naczyń w neurochirurgii i torakochirurgii</w:t>
            </w:r>
            <w:r w:rsidRPr="0026762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6762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267624">
              <w:rPr>
                <w:rFonts w:ascii="Arial Narrow" w:hAnsi="Arial Narrow"/>
                <w:b/>
                <w:sz w:val="22"/>
                <w:szCs w:val="22"/>
              </w:rPr>
              <w:t xml:space="preserve"> 9 290.64 </w:t>
            </w:r>
            <w:proofErr w:type="gramStart"/>
            <w:r w:rsidRPr="0026762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6762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71756" w:rsidRPr="00267624" w:rsidRDefault="00E71756" w:rsidP="0026762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67624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26762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67624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267624">
              <w:rPr>
                <w:rFonts w:ascii="Arial Narrow" w:hAnsi="Arial Narrow"/>
                <w:sz w:val="22"/>
                <w:szCs w:val="22"/>
              </w:rPr>
              <w:br/>
            </w:r>
            <w:r w:rsidRPr="00267624">
              <w:rPr>
                <w:rFonts w:ascii="Arial Narrow" w:hAnsi="Arial Narrow"/>
                <w:sz w:val="22"/>
                <w:szCs w:val="22"/>
              </w:rPr>
              <w:t xml:space="preserve"> i zgodnie z określonymi w niej kryteriami jest ofertą najkorzystniejszą.</w:t>
            </w:r>
          </w:p>
        </w:tc>
      </w:tr>
    </w:tbl>
    <w:p w:rsidR="003A0AFC" w:rsidRPr="00267624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267624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552"/>
        <w:gridCol w:w="2835"/>
        <w:gridCol w:w="1276"/>
      </w:tblGrid>
      <w:tr w:rsidR="00211A34" w:rsidRPr="00267624" w:rsidTr="00267624">
        <w:tc>
          <w:tcPr>
            <w:tcW w:w="2835" w:type="dxa"/>
            <w:shd w:val="clear" w:color="auto" w:fill="F3F3F3"/>
          </w:tcPr>
          <w:p w:rsidR="00211A34" w:rsidRPr="0026762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552" w:type="dxa"/>
            <w:shd w:val="clear" w:color="auto" w:fill="F3F3F3"/>
          </w:tcPr>
          <w:p w:rsidR="00211A34" w:rsidRPr="0026762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:rsidR="00211A34" w:rsidRPr="0026762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26762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71756" w:rsidRPr="00267624" w:rsidTr="00267624"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1 - Nić syntetyczna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wchłanialna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pleciona - powierzchnia gładka, wykonana z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poliglikolidu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>-co-L-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laktydu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(90/10), powlekana mieszanką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poliglikolicu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>-co-L-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laktydu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(30/70) oraz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sterynianem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wapnia</w:t>
            </w:r>
            <w:proofErr w:type="gramStart"/>
            <w:r w:rsidRPr="00267624">
              <w:rPr>
                <w:rFonts w:ascii="Arial Narrow" w:hAnsi="Arial Narrow"/>
                <w:sz w:val="20"/>
                <w:szCs w:val="20"/>
              </w:rPr>
              <w:t>,czas</w:t>
            </w:r>
            <w:proofErr w:type="spellEnd"/>
            <w:proofErr w:type="gramEnd"/>
            <w:r w:rsidRPr="00267624">
              <w:rPr>
                <w:rFonts w:ascii="Arial Narrow" w:hAnsi="Arial Narrow"/>
                <w:sz w:val="20"/>
                <w:szCs w:val="20"/>
              </w:rPr>
              <w:t xml:space="preserve"> podtrzymywania tkankowego około 75% po 14 dniach,50% po 21 dniach, 25% po 28 dniach.</w:t>
            </w:r>
          </w:p>
        </w:tc>
        <w:tc>
          <w:tcPr>
            <w:tcW w:w="2552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71756" w:rsidRPr="00267624" w:rsidRDefault="00E71756" w:rsidP="001F4D3C">
            <w:pPr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E71756" w:rsidRPr="00267624" w:rsidRDefault="00E71756" w:rsidP="001F4D3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97-400 Bełchatów</w:t>
            </w:r>
          </w:p>
        </w:tc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1756" w:rsidRPr="00267624" w:rsidRDefault="00E71756" w:rsidP="001F4D3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71756" w:rsidRPr="00267624" w:rsidTr="00267624"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1 - Nić syntetyczna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wchłanialna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pleciona - powierzchnia gładka, wykonana z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poliglikolidu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>-co-L-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laktydu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(90/10), powlekana mieszanką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poliglikolicu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>-co-L-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laktydu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(30/70) oraz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sterynianem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wapnia</w:t>
            </w:r>
            <w:proofErr w:type="gramStart"/>
            <w:r w:rsidRPr="00267624">
              <w:rPr>
                <w:rFonts w:ascii="Arial Narrow" w:hAnsi="Arial Narrow"/>
                <w:sz w:val="20"/>
                <w:szCs w:val="20"/>
              </w:rPr>
              <w:t>,czas</w:t>
            </w:r>
            <w:proofErr w:type="spellEnd"/>
            <w:proofErr w:type="gramEnd"/>
            <w:r w:rsidRPr="00267624">
              <w:rPr>
                <w:rFonts w:ascii="Arial Narrow" w:hAnsi="Arial Narrow"/>
                <w:sz w:val="20"/>
                <w:szCs w:val="20"/>
              </w:rPr>
              <w:t xml:space="preserve"> podtrzymywania tkankowego około 75% po 14 dniach,50% po 21 dniach, 25% po 28 dniach.</w:t>
            </w:r>
          </w:p>
        </w:tc>
        <w:tc>
          <w:tcPr>
            <w:tcW w:w="2552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E71756" w:rsidRPr="00267624" w:rsidRDefault="00E71756" w:rsidP="001F4D3C">
            <w:pPr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E71756" w:rsidRPr="00267624" w:rsidRDefault="00E71756" w:rsidP="001F4D3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3 - termin dostawy - 0.00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4 - termin rozpatrzenia reklamacji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1756" w:rsidRPr="00267624" w:rsidRDefault="00E71756" w:rsidP="001F4D3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E71756" w:rsidRPr="00267624" w:rsidTr="00267624"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1 - Nić syntetyczna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wchłanialna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pleciona - powierzchnia gładka, wykonana z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poliglikolidu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>-co-L-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laktydu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(90/10), powlekana mieszanką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poliglikolicu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>-co-L-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laktydu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(30/70) oraz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sterynianem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wapnia</w:t>
            </w:r>
            <w:proofErr w:type="gramStart"/>
            <w:r w:rsidRPr="00267624">
              <w:rPr>
                <w:rFonts w:ascii="Arial Narrow" w:hAnsi="Arial Narrow"/>
                <w:sz w:val="20"/>
                <w:szCs w:val="20"/>
              </w:rPr>
              <w:t>,czas</w:t>
            </w:r>
            <w:proofErr w:type="spellEnd"/>
            <w:proofErr w:type="gramEnd"/>
            <w:r w:rsidRPr="00267624">
              <w:rPr>
                <w:rFonts w:ascii="Arial Narrow" w:hAnsi="Arial Narrow"/>
                <w:sz w:val="20"/>
                <w:szCs w:val="20"/>
              </w:rPr>
              <w:t xml:space="preserve"> podtrzymywania tkankowego około 75% po 14 dniach,50% po 21 dniach, 25% po 28 dniach.</w:t>
            </w:r>
          </w:p>
        </w:tc>
        <w:tc>
          <w:tcPr>
            <w:tcW w:w="2552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2M Materia </w:t>
            </w:r>
            <w:proofErr w:type="spell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Medica</w:t>
            </w:r>
            <w:proofErr w:type="spell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71756" w:rsidRPr="00267624" w:rsidRDefault="00E71756" w:rsidP="001F4D3C">
            <w:pPr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Krakowska 19-23</w:t>
            </w:r>
          </w:p>
          <w:p w:rsidR="00E71756" w:rsidRPr="00267624" w:rsidRDefault="00E71756" w:rsidP="001F4D3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50-424 Wrocław</w:t>
            </w:r>
          </w:p>
        </w:tc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3 - termin dostawy - 0.00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4 - termin rozpatrzenia reklamacji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1756" w:rsidRPr="00267624" w:rsidRDefault="00E71756" w:rsidP="001F4D3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E71756" w:rsidRPr="00267624" w:rsidTr="00267624"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3 - Nić syntetyczna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wchłanialna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monofilament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2M Materia </w:t>
            </w:r>
            <w:proofErr w:type="spell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Medica</w:t>
            </w:r>
            <w:proofErr w:type="spell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71756" w:rsidRPr="00267624" w:rsidRDefault="00E71756" w:rsidP="001F4D3C">
            <w:pPr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Krakowska 19-23</w:t>
            </w:r>
          </w:p>
          <w:p w:rsidR="00E71756" w:rsidRPr="00267624" w:rsidRDefault="00E71756" w:rsidP="001F4D3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50-424 Wrocław</w:t>
            </w:r>
          </w:p>
        </w:tc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1756" w:rsidRPr="00267624" w:rsidRDefault="00E71756" w:rsidP="001F4D3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71756" w:rsidRPr="00267624" w:rsidTr="00267624"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3 - Nić syntetyczna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wchłanialna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monofilament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71756" w:rsidRPr="00267624" w:rsidRDefault="00E71756" w:rsidP="001F4D3C">
            <w:pPr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E71756" w:rsidRPr="00267624" w:rsidRDefault="00E71756" w:rsidP="001F4D3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lastRenderedPageBreak/>
              <w:t>97-400 Bełchatów</w:t>
            </w:r>
          </w:p>
        </w:tc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lastRenderedPageBreak/>
              <w:t>1 - Cena - 48.67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lastRenderedPageBreak/>
              <w:t>3 - termin dostawy - 15.00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1756" w:rsidRPr="00267624" w:rsidRDefault="00E71756" w:rsidP="001F4D3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lastRenderedPageBreak/>
              <w:t xml:space="preserve">  88,67</w:t>
            </w:r>
          </w:p>
        </w:tc>
      </w:tr>
      <w:tr w:rsidR="00E71756" w:rsidRPr="00267624" w:rsidTr="00267624"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lastRenderedPageBreak/>
              <w:t xml:space="preserve">3 - Nić syntetyczna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wchłanialna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monofilament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E71756" w:rsidRPr="00267624" w:rsidRDefault="00E71756" w:rsidP="001F4D3C">
            <w:pPr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E71756" w:rsidRPr="00267624" w:rsidRDefault="00E71756" w:rsidP="001F4D3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1 - Cena - 34.67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2 - Termin płatności - 5.00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1756" w:rsidRPr="00267624" w:rsidRDefault="00E71756" w:rsidP="001F4D3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  69,67</w:t>
            </w:r>
          </w:p>
        </w:tc>
      </w:tr>
      <w:tr w:rsidR="00E71756" w:rsidRPr="00267624" w:rsidTr="00267624"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10 - Nić syntetyczna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- plecionka poliester powlekany</w:t>
            </w:r>
          </w:p>
        </w:tc>
        <w:tc>
          <w:tcPr>
            <w:tcW w:w="2552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2M Materia </w:t>
            </w:r>
            <w:proofErr w:type="spell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Medica</w:t>
            </w:r>
            <w:proofErr w:type="spell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71756" w:rsidRPr="00267624" w:rsidRDefault="00E71756" w:rsidP="001F4D3C">
            <w:pPr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Krakowska 19-23</w:t>
            </w:r>
          </w:p>
          <w:p w:rsidR="00E71756" w:rsidRPr="00267624" w:rsidRDefault="00E71756" w:rsidP="001F4D3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50-424 Wrocław</w:t>
            </w:r>
          </w:p>
        </w:tc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1756" w:rsidRPr="00267624" w:rsidRDefault="00E71756" w:rsidP="001F4D3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71756" w:rsidRPr="00267624" w:rsidTr="00267624"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10 - Nić syntetyczna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- plecionka poliester powlekany</w:t>
            </w:r>
          </w:p>
        </w:tc>
        <w:tc>
          <w:tcPr>
            <w:tcW w:w="2552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71756" w:rsidRPr="00267624" w:rsidRDefault="00E71756" w:rsidP="001F4D3C">
            <w:pPr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E71756" w:rsidRPr="00267624" w:rsidRDefault="00E71756" w:rsidP="001F4D3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1 - Cena - 52.68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1756" w:rsidRPr="00267624" w:rsidRDefault="00E71756" w:rsidP="001F4D3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  92,68</w:t>
            </w:r>
          </w:p>
        </w:tc>
      </w:tr>
      <w:tr w:rsidR="00E71756" w:rsidRPr="00267624" w:rsidTr="00267624"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10 - Nić syntetyczna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- plecionka poliester powlekany</w:t>
            </w:r>
          </w:p>
        </w:tc>
        <w:tc>
          <w:tcPr>
            <w:tcW w:w="2552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E71756" w:rsidRPr="00267624" w:rsidRDefault="00E71756" w:rsidP="001F4D3C">
            <w:pPr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E71756" w:rsidRPr="00267624" w:rsidRDefault="00E71756" w:rsidP="001F4D3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1 - Cena - 56.80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2 - Termin płatności - 5.00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1756" w:rsidRPr="00267624" w:rsidRDefault="00E71756" w:rsidP="001F4D3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  91,80</w:t>
            </w:r>
          </w:p>
        </w:tc>
      </w:tr>
      <w:tr w:rsidR="00E71756" w:rsidRPr="00267624" w:rsidTr="00267624"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10 - Nić syntetyczna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- plecionka poliester powlekany</w:t>
            </w:r>
          </w:p>
        </w:tc>
        <w:tc>
          <w:tcPr>
            <w:tcW w:w="2552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71756" w:rsidRPr="00267624" w:rsidRDefault="00E71756" w:rsidP="001F4D3C">
            <w:pPr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E71756" w:rsidRPr="00267624" w:rsidRDefault="00E71756" w:rsidP="001F4D3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97-400 Bełchatów</w:t>
            </w:r>
          </w:p>
        </w:tc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1 - Cena - 47.15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1756" w:rsidRPr="00267624" w:rsidRDefault="00E71756" w:rsidP="001F4D3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  87,15</w:t>
            </w:r>
          </w:p>
        </w:tc>
      </w:tr>
      <w:tr w:rsidR="00E71756" w:rsidRPr="00267624" w:rsidTr="00267624"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12 - Nić syntetyczna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niewchłanialna-pleciona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gramStart"/>
            <w:r w:rsidRPr="00267624">
              <w:rPr>
                <w:rFonts w:ascii="Arial Narrow" w:hAnsi="Arial Narrow"/>
                <w:sz w:val="20"/>
                <w:szCs w:val="20"/>
              </w:rPr>
              <w:t>poliester  powlekany</w:t>
            </w:r>
            <w:proofErr w:type="gramEnd"/>
            <w:r w:rsidRPr="00267624">
              <w:rPr>
                <w:rFonts w:ascii="Arial Narrow" w:hAnsi="Arial Narrow"/>
                <w:sz w:val="20"/>
                <w:szCs w:val="20"/>
              </w:rPr>
              <w:t xml:space="preserve"> (podwiązki)</w:t>
            </w:r>
          </w:p>
        </w:tc>
        <w:tc>
          <w:tcPr>
            <w:tcW w:w="2552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2M Materia </w:t>
            </w:r>
            <w:proofErr w:type="spell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Medica</w:t>
            </w:r>
            <w:proofErr w:type="spell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71756" w:rsidRPr="00267624" w:rsidRDefault="00E71756" w:rsidP="001F4D3C">
            <w:pPr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Krakowska 19-23</w:t>
            </w:r>
          </w:p>
          <w:p w:rsidR="00E71756" w:rsidRPr="00267624" w:rsidRDefault="00E71756" w:rsidP="001F4D3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50-424 Wrocław</w:t>
            </w:r>
          </w:p>
        </w:tc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1756" w:rsidRPr="00267624" w:rsidRDefault="00E71756" w:rsidP="001F4D3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71756" w:rsidRPr="00267624" w:rsidTr="00267624"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12 - Nić syntetyczna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niewchłanialna-pleciona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gramStart"/>
            <w:r w:rsidRPr="00267624">
              <w:rPr>
                <w:rFonts w:ascii="Arial Narrow" w:hAnsi="Arial Narrow"/>
                <w:sz w:val="20"/>
                <w:szCs w:val="20"/>
              </w:rPr>
              <w:t>poliester  powlekany</w:t>
            </w:r>
            <w:proofErr w:type="gramEnd"/>
            <w:r w:rsidRPr="00267624">
              <w:rPr>
                <w:rFonts w:ascii="Arial Narrow" w:hAnsi="Arial Narrow"/>
                <w:sz w:val="20"/>
                <w:szCs w:val="20"/>
              </w:rPr>
              <w:t xml:space="preserve"> (podwiązki)</w:t>
            </w:r>
          </w:p>
        </w:tc>
        <w:tc>
          <w:tcPr>
            <w:tcW w:w="2552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E71756" w:rsidRPr="00267624" w:rsidRDefault="00E71756" w:rsidP="001F4D3C">
            <w:pPr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E71756" w:rsidRPr="00267624" w:rsidRDefault="00E71756" w:rsidP="001F4D3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1 - Cena - 56.85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2 - Termin płatności - 5.00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1756" w:rsidRPr="00267624" w:rsidRDefault="00E71756" w:rsidP="001F4D3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  91,85</w:t>
            </w:r>
          </w:p>
        </w:tc>
      </w:tr>
      <w:tr w:rsidR="00E71756" w:rsidRPr="00267624" w:rsidTr="00267624"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12 - Nić syntetyczna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niewchłanialna-pleciona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gramStart"/>
            <w:r w:rsidRPr="00267624">
              <w:rPr>
                <w:rFonts w:ascii="Arial Narrow" w:hAnsi="Arial Narrow"/>
                <w:sz w:val="20"/>
                <w:szCs w:val="20"/>
              </w:rPr>
              <w:t>poliester  powlekany</w:t>
            </w:r>
            <w:proofErr w:type="gramEnd"/>
            <w:r w:rsidRPr="00267624">
              <w:rPr>
                <w:rFonts w:ascii="Arial Narrow" w:hAnsi="Arial Narrow"/>
                <w:sz w:val="20"/>
                <w:szCs w:val="20"/>
              </w:rPr>
              <w:t xml:space="preserve"> (podwiązki)</w:t>
            </w:r>
          </w:p>
        </w:tc>
        <w:tc>
          <w:tcPr>
            <w:tcW w:w="2552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71756" w:rsidRPr="00267624" w:rsidRDefault="00E71756" w:rsidP="001F4D3C">
            <w:pPr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E71756" w:rsidRPr="00267624" w:rsidRDefault="00E71756" w:rsidP="001F4D3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97-400 Bełchatów</w:t>
            </w:r>
          </w:p>
        </w:tc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1 - Cena - 48.74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1756" w:rsidRPr="00267624" w:rsidRDefault="00E71756" w:rsidP="001F4D3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  88,74</w:t>
            </w:r>
          </w:p>
        </w:tc>
      </w:tr>
      <w:tr w:rsidR="00E71756" w:rsidRPr="00267624" w:rsidTr="00267624"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12 - Nić syntetyczna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niewchłanialna-pleciona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gramStart"/>
            <w:r w:rsidRPr="00267624">
              <w:rPr>
                <w:rFonts w:ascii="Arial Narrow" w:hAnsi="Arial Narrow"/>
                <w:sz w:val="20"/>
                <w:szCs w:val="20"/>
              </w:rPr>
              <w:t>poliester  powlekany</w:t>
            </w:r>
            <w:proofErr w:type="gramEnd"/>
            <w:r w:rsidRPr="00267624">
              <w:rPr>
                <w:rFonts w:ascii="Arial Narrow" w:hAnsi="Arial Narrow"/>
                <w:sz w:val="20"/>
                <w:szCs w:val="20"/>
              </w:rPr>
              <w:t xml:space="preserve"> (podwiązki)</w:t>
            </w:r>
          </w:p>
        </w:tc>
        <w:tc>
          <w:tcPr>
            <w:tcW w:w="2552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Peters</w:t>
            </w:r>
            <w:proofErr w:type="spell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71756" w:rsidRPr="00267624" w:rsidRDefault="00E71756" w:rsidP="001F4D3C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267624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267624">
              <w:rPr>
                <w:rFonts w:ascii="Arial Narrow" w:hAnsi="Arial Narrow"/>
                <w:sz w:val="20"/>
                <w:szCs w:val="20"/>
              </w:rPr>
              <w:t>. Przasnyska 6B</w:t>
            </w:r>
          </w:p>
          <w:p w:rsidR="00E71756" w:rsidRPr="00267624" w:rsidRDefault="00E71756" w:rsidP="001F4D3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01-756 Warszawa</w:t>
            </w:r>
          </w:p>
        </w:tc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1 - Cena - 45.50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1756" w:rsidRPr="00267624" w:rsidRDefault="00E71756" w:rsidP="001F4D3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  85,50</w:t>
            </w:r>
          </w:p>
        </w:tc>
      </w:tr>
      <w:tr w:rsidR="00E71756" w:rsidRPr="00267624" w:rsidTr="00267624"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23 - Nić syntetyczna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niewchłanialna-pleciony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poliester powlekany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polibutylanem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lub silikonem do podkłucia naczyń w neurochirurgii i torakochirurgii</w:t>
            </w:r>
          </w:p>
        </w:tc>
        <w:tc>
          <w:tcPr>
            <w:tcW w:w="2552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71756" w:rsidRPr="00267624" w:rsidRDefault="00E71756" w:rsidP="001F4D3C">
            <w:pPr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E71756" w:rsidRPr="00267624" w:rsidRDefault="00E71756" w:rsidP="001F4D3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4 - termin rozpatrzenia reklamacji - </w:t>
            </w:r>
            <w:r w:rsidRPr="00267624">
              <w:rPr>
                <w:rFonts w:ascii="Arial Narrow" w:hAnsi="Arial Narrow"/>
                <w:sz w:val="20"/>
                <w:szCs w:val="20"/>
              </w:rPr>
              <w:lastRenderedPageBreak/>
              <w:t>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1756" w:rsidRPr="00267624" w:rsidRDefault="00E71756" w:rsidP="001F4D3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E71756" w:rsidRPr="00267624" w:rsidTr="00267624"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lastRenderedPageBreak/>
              <w:t xml:space="preserve">23 - Nić syntetyczna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niewchłanialna-pleciony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poliester powlekany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polibutylanem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lub silikonem do podkłucia naczyń w neurochirurgii i torakochirurgii</w:t>
            </w:r>
          </w:p>
        </w:tc>
        <w:tc>
          <w:tcPr>
            <w:tcW w:w="2552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71756" w:rsidRPr="00267624" w:rsidRDefault="00E71756" w:rsidP="001F4D3C">
            <w:pPr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E71756" w:rsidRPr="00267624" w:rsidRDefault="00E71756" w:rsidP="001F4D3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97-400 Bełchatów</w:t>
            </w:r>
          </w:p>
        </w:tc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1 - Cena - 56.45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1756" w:rsidRPr="00267624" w:rsidRDefault="00E71756" w:rsidP="001F4D3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  96,45</w:t>
            </w:r>
          </w:p>
        </w:tc>
      </w:tr>
      <w:tr w:rsidR="00E71756" w:rsidRPr="00267624" w:rsidTr="00267624"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23 - Nić syntetyczna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niewchłanialna-pleciony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poliester powlekany </w:t>
            </w:r>
            <w:proofErr w:type="spellStart"/>
            <w:r w:rsidRPr="00267624">
              <w:rPr>
                <w:rFonts w:ascii="Arial Narrow" w:hAnsi="Arial Narrow"/>
                <w:sz w:val="20"/>
                <w:szCs w:val="20"/>
              </w:rPr>
              <w:t>polibutylanem</w:t>
            </w:r>
            <w:proofErr w:type="spellEnd"/>
            <w:r w:rsidRPr="00267624">
              <w:rPr>
                <w:rFonts w:ascii="Arial Narrow" w:hAnsi="Arial Narrow"/>
                <w:sz w:val="20"/>
                <w:szCs w:val="20"/>
              </w:rPr>
              <w:t xml:space="preserve"> lub silikonem do podkłucia naczyń w neurochirurgii i torakochirurgii</w:t>
            </w:r>
          </w:p>
        </w:tc>
        <w:tc>
          <w:tcPr>
            <w:tcW w:w="2552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6762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71756" w:rsidRPr="00267624" w:rsidRDefault="00E71756" w:rsidP="001F4D3C">
            <w:pPr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E71756" w:rsidRPr="00267624" w:rsidRDefault="00E71756" w:rsidP="001F4D3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835" w:type="dxa"/>
            <w:shd w:val="clear" w:color="auto" w:fill="auto"/>
          </w:tcPr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1 - Cena - 33.40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E71756" w:rsidRPr="00267624" w:rsidRDefault="00E71756" w:rsidP="001F4D3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1756" w:rsidRPr="00267624" w:rsidRDefault="00E71756" w:rsidP="001F4D3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67624">
              <w:rPr>
                <w:rFonts w:ascii="Arial Narrow" w:hAnsi="Arial Narrow"/>
                <w:sz w:val="20"/>
                <w:szCs w:val="20"/>
              </w:rPr>
              <w:t xml:space="preserve">  73,40</w:t>
            </w:r>
          </w:p>
        </w:tc>
      </w:tr>
    </w:tbl>
    <w:p w:rsidR="00267624" w:rsidRDefault="00267624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267624" w:rsidRDefault="00267624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267624">
        <w:rPr>
          <w:rFonts w:ascii="Arial Narrow" w:hAnsi="Arial Narrow"/>
          <w:i/>
          <w:sz w:val="22"/>
          <w:szCs w:val="22"/>
        </w:rPr>
        <w:t>Zamawiający</w:t>
      </w: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bookmarkStart w:id="1" w:name="_GoBack"/>
      <w:bookmarkEnd w:id="1"/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AF410C" w:rsidRPr="006716A4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>2</w:t>
      </w:r>
      <w:r w:rsidRPr="006716A4">
        <w:rPr>
          <w:rFonts w:ascii="Arial Narrow" w:hAnsi="Arial Narrow"/>
          <w:bCs/>
          <w:sz w:val="20"/>
          <w:szCs w:val="20"/>
        </w:rPr>
        <w:t xml:space="preserve"> ark.</w:t>
      </w:r>
    </w:p>
    <w:p w:rsidR="00AF410C" w:rsidRPr="00C60950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C60950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C60950">
        <w:rPr>
          <w:rFonts w:ascii="Arial Narrow" w:hAnsi="Arial Narrow"/>
          <w:bCs/>
          <w:sz w:val="20"/>
          <w:szCs w:val="20"/>
        </w:rPr>
        <w:t>. 1 - biuro przepustek T2612 B5</w:t>
      </w:r>
    </w:p>
    <w:p w:rsidR="00AF410C" w:rsidRPr="00C60950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C60950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C60950">
        <w:rPr>
          <w:rFonts w:ascii="Arial Narrow" w:hAnsi="Arial Narrow"/>
          <w:bCs/>
          <w:sz w:val="20"/>
          <w:szCs w:val="20"/>
        </w:rPr>
        <w:t>. 2 - hol szpitala</w:t>
      </w:r>
    </w:p>
    <w:p w:rsidR="00AF410C" w:rsidRPr="006716A4" w:rsidRDefault="00AF410C" w:rsidP="00AF410C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wyk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 xml:space="preserve">. </w:t>
      </w:r>
      <w:proofErr w:type="gramStart"/>
      <w:r w:rsidRPr="006716A4">
        <w:rPr>
          <w:rFonts w:ascii="Arial Narrow" w:hAnsi="Arial Narrow"/>
          <w:bCs/>
          <w:sz w:val="20"/>
          <w:szCs w:val="20"/>
        </w:rPr>
        <w:t>B .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Baranowska tel. 261 417 364</w:t>
      </w:r>
    </w:p>
    <w:p w:rsidR="00AF410C" w:rsidRPr="00267624" w:rsidRDefault="00AF410C" w:rsidP="00AF410C">
      <w:pPr>
        <w:tabs>
          <w:tab w:val="left" w:pos="8820"/>
        </w:tabs>
        <w:rPr>
          <w:rFonts w:ascii="Arial Narrow" w:hAnsi="Arial Narrow"/>
          <w:i/>
          <w:sz w:val="22"/>
          <w:szCs w:val="22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data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: 202</w:t>
      </w:r>
      <w:r>
        <w:rPr>
          <w:rFonts w:ascii="Arial Narrow" w:hAnsi="Arial Narrow"/>
          <w:bCs/>
          <w:sz w:val="20"/>
          <w:szCs w:val="20"/>
        </w:rPr>
        <w:t>2-04-0</w:t>
      </w:r>
      <w:r w:rsidR="00C60950">
        <w:rPr>
          <w:rFonts w:ascii="Arial Narrow" w:hAnsi="Arial Narrow"/>
          <w:bCs/>
          <w:sz w:val="20"/>
          <w:szCs w:val="20"/>
        </w:rPr>
        <w:t>8</w:t>
      </w:r>
    </w:p>
    <w:bookmarkEnd w:id="0"/>
    <w:sectPr w:rsidR="00AF410C" w:rsidRPr="00267624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2FE" w:rsidRDefault="00F472FE">
      <w:r>
        <w:separator/>
      </w:r>
    </w:p>
  </w:endnote>
  <w:endnote w:type="continuationSeparator" w:id="0">
    <w:p w:rsidR="00F472FE" w:rsidRDefault="00F47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2FE" w:rsidRDefault="00F472FE">
      <w:r>
        <w:separator/>
      </w:r>
    </w:p>
  </w:footnote>
  <w:footnote w:type="continuationSeparator" w:id="0">
    <w:p w:rsidR="00F472FE" w:rsidRDefault="00F472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72FE"/>
    <w:rsid w:val="00022322"/>
    <w:rsid w:val="00042497"/>
    <w:rsid w:val="000C1E6F"/>
    <w:rsid w:val="000E4E56"/>
    <w:rsid w:val="001A1468"/>
    <w:rsid w:val="001B7815"/>
    <w:rsid w:val="001D1EEC"/>
    <w:rsid w:val="00211A34"/>
    <w:rsid w:val="0026762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F410C"/>
    <w:rsid w:val="00B32D12"/>
    <w:rsid w:val="00B464D3"/>
    <w:rsid w:val="00B8185B"/>
    <w:rsid w:val="00BC6F7F"/>
    <w:rsid w:val="00BD2174"/>
    <w:rsid w:val="00C423DD"/>
    <w:rsid w:val="00C60950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71756"/>
    <w:rsid w:val="00E85D70"/>
    <w:rsid w:val="00F223E4"/>
    <w:rsid w:val="00F33C66"/>
    <w:rsid w:val="00F472FE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1253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2022-04-08T10:34:00Z</cp:lastPrinted>
  <dcterms:created xsi:type="dcterms:W3CDTF">2022-04-07T10:32:00Z</dcterms:created>
  <dcterms:modified xsi:type="dcterms:W3CDTF">2022-04-08T10:34:00Z</dcterms:modified>
</cp:coreProperties>
</file>