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9ED93" w14:textId="292B0A9A" w:rsidR="00D665F5" w:rsidRPr="00B65150" w:rsidRDefault="00EF115E" w:rsidP="00B65150">
      <w:pPr>
        <w:spacing w:after="240"/>
        <w:jc w:val="right"/>
        <w:rPr>
          <w:sz w:val="24"/>
          <w:szCs w:val="24"/>
        </w:rPr>
      </w:pPr>
      <w:bookmarkStart w:id="0" w:name="_Hlk52197885"/>
      <w:r w:rsidRPr="00B65150">
        <w:rPr>
          <w:sz w:val="24"/>
          <w:szCs w:val="24"/>
        </w:rPr>
        <w:t>Kraków</w:t>
      </w:r>
      <w:r w:rsidR="00D665F5" w:rsidRPr="00B65150">
        <w:rPr>
          <w:sz w:val="24"/>
          <w:szCs w:val="24"/>
        </w:rPr>
        <w:t xml:space="preserve"> dnia: </w:t>
      </w:r>
      <w:r w:rsidRPr="00B65150">
        <w:rPr>
          <w:sz w:val="24"/>
          <w:szCs w:val="24"/>
        </w:rPr>
        <w:t>2022-04-15</w:t>
      </w:r>
    </w:p>
    <w:p w14:paraId="031BDF32" w14:textId="77777777" w:rsidR="00EF115E" w:rsidRPr="00B65150" w:rsidRDefault="00EF115E" w:rsidP="00577BC6">
      <w:pPr>
        <w:spacing w:after="40"/>
        <w:rPr>
          <w:b/>
          <w:bCs/>
          <w:sz w:val="24"/>
          <w:szCs w:val="24"/>
        </w:rPr>
      </w:pPr>
      <w:r w:rsidRPr="00B65150">
        <w:rPr>
          <w:b/>
          <w:bCs/>
          <w:sz w:val="24"/>
          <w:szCs w:val="24"/>
        </w:rPr>
        <w:t>Szpital Miejski Specjalistyczny</w:t>
      </w:r>
    </w:p>
    <w:p w14:paraId="5F4E3CE1" w14:textId="77777777" w:rsidR="00EF115E" w:rsidRPr="00B65150" w:rsidRDefault="00EF115E" w:rsidP="00577BC6">
      <w:pPr>
        <w:spacing w:after="40"/>
        <w:rPr>
          <w:b/>
          <w:bCs/>
          <w:sz w:val="24"/>
          <w:szCs w:val="24"/>
        </w:rPr>
      </w:pPr>
      <w:r w:rsidRPr="00B65150">
        <w:rPr>
          <w:b/>
          <w:bCs/>
          <w:sz w:val="24"/>
          <w:szCs w:val="24"/>
        </w:rPr>
        <w:t>im. Gabriela Narutowicza w Krakowie</w:t>
      </w:r>
    </w:p>
    <w:p w14:paraId="43B68C9E" w14:textId="77777777" w:rsidR="00D665F5" w:rsidRPr="00B65150" w:rsidRDefault="00EF115E" w:rsidP="00D665F5">
      <w:pPr>
        <w:rPr>
          <w:sz w:val="24"/>
          <w:szCs w:val="24"/>
        </w:rPr>
      </w:pPr>
      <w:r w:rsidRPr="00B65150">
        <w:rPr>
          <w:sz w:val="24"/>
          <w:szCs w:val="24"/>
        </w:rPr>
        <w:t>ul. Prądnicka</w:t>
      </w:r>
      <w:r w:rsidR="00D665F5" w:rsidRPr="00B65150">
        <w:rPr>
          <w:sz w:val="24"/>
          <w:szCs w:val="24"/>
        </w:rPr>
        <w:t xml:space="preserve"> </w:t>
      </w:r>
      <w:r w:rsidRPr="00B65150">
        <w:rPr>
          <w:sz w:val="24"/>
          <w:szCs w:val="24"/>
        </w:rPr>
        <w:t>35-37</w:t>
      </w:r>
    </w:p>
    <w:p w14:paraId="643C4388" w14:textId="16BE9A1D" w:rsidR="00D665F5" w:rsidRPr="00B65150" w:rsidRDefault="00EF115E" w:rsidP="00B65150">
      <w:pPr>
        <w:rPr>
          <w:sz w:val="24"/>
          <w:szCs w:val="24"/>
        </w:rPr>
      </w:pPr>
      <w:r w:rsidRPr="00B65150">
        <w:rPr>
          <w:sz w:val="24"/>
          <w:szCs w:val="24"/>
        </w:rPr>
        <w:t>31-202</w:t>
      </w:r>
      <w:r w:rsidR="00D665F5" w:rsidRPr="00B65150">
        <w:rPr>
          <w:sz w:val="24"/>
          <w:szCs w:val="24"/>
        </w:rPr>
        <w:t xml:space="preserve"> </w:t>
      </w:r>
      <w:r w:rsidRPr="00B65150">
        <w:rPr>
          <w:sz w:val="24"/>
          <w:szCs w:val="24"/>
        </w:rPr>
        <w:t>Kraków</w:t>
      </w:r>
    </w:p>
    <w:p w14:paraId="76F7A4AD" w14:textId="77777777" w:rsidR="00D665F5" w:rsidRPr="00B65150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C8660B6" w14:textId="660D9909" w:rsidR="00A80738" w:rsidRPr="00B65150" w:rsidRDefault="00D665F5" w:rsidP="00B65150">
      <w:pPr>
        <w:pStyle w:val="Nagwek"/>
        <w:tabs>
          <w:tab w:val="clear" w:pos="4536"/>
        </w:tabs>
        <w:rPr>
          <w:sz w:val="24"/>
          <w:szCs w:val="24"/>
        </w:rPr>
      </w:pPr>
      <w:r w:rsidRPr="00B65150">
        <w:rPr>
          <w:sz w:val="24"/>
          <w:szCs w:val="24"/>
        </w:rPr>
        <w:t>Znak sprawy:</w:t>
      </w:r>
      <w:r w:rsidRPr="00B65150">
        <w:rPr>
          <w:b/>
          <w:sz w:val="24"/>
          <w:szCs w:val="24"/>
        </w:rPr>
        <w:t xml:space="preserve"> </w:t>
      </w:r>
      <w:r w:rsidR="00EF115E" w:rsidRPr="00B65150">
        <w:rPr>
          <w:b/>
          <w:sz w:val="24"/>
          <w:szCs w:val="24"/>
        </w:rPr>
        <w:t>ZP/20/2022</w:t>
      </w:r>
      <w:r w:rsidR="00A80738" w:rsidRPr="00B65150">
        <w:rPr>
          <w:sz w:val="24"/>
          <w:szCs w:val="24"/>
        </w:rPr>
        <w:tab/>
        <w:t xml:space="preserve"> </w:t>
      </w:r>
    </w:p>
    <w:p w14:paraId="0A3901E8" w14:textId="77777777" w:rsidR="00A80738" w:rsidRPr="00B6515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0AE850" w14:textId="77777777" w:rsidR="00A80738" w:rsidRPr="00B6515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B65150">
        <w:rPr>
          <w:b/>
          <w:spacing w:val="20"/>
          <w:sz w:val="28"/>
        </w:rPr>
        <w:t>INFORMACJA Z OTWARCIA OFERT</w:t>
      </w:r>
    </w:p>
    <w:p w14:paraId="657F2664" w14:textId="77777777" w:rsidR="00A80738" w:rsidRPr="00B6515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9F0C8A8" w14:textId="2A2C5D19" w:rsidR="00C659E2" w:rsidRPr="00B65150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B65150">
        <w:rPr>
          <w:bCs/>
          <w:sz w:val="24"/>
          <w:szCs w:val="24"/>
        </w:rPr>
        <w:t xml:space="preserve">Dotyczy </w:t>
      </w:r>
      <w:r w:rsidRPr="00B65150">
        <w:rPr>
          <w:sz w:val="24"/>
          <w:szCs w:val="24"/>
        </w:rPr>
        <w:t xml:space="preserve">postępowania o udzielenie zamówienia publicznego prowadzonego w trybie </w:t>
      </w:r>
      <w:r w:rsidR="00EF115E" w:rsidRPr="00B65150">
        <w:rPr>
          <w:sz w:val="24"/>
          <w:szCs w:val="24"/>
        </w:rPr>
        <w:t>przetarg</w:t>
      </w:r>
      <w:r w:rsidR="00B65150">
        <w:rPr>
          <w:sz w:val="24"/>
          <w:szCs w:val="24"/>
        </w:rPr>
        <w:t>u</w:t>
      </w:r>
      <w:r w:rsidR="00EF115E" w:rsidRPr="00B65150">
        <w:rPr>
          <w:sz w:val="24"/>
          <w:szCs w:val="24"/>
        </w:rPr>
        <w:t xml:space="preserve"> nieograniczon</w:t>
      </w:r>
      <w:r w:rsidR="00B65150">
        <w:rPr>
          <w:sz w:val="24"/>
          <w:szCs w:val="24"/>
        </w:rPr>
        <w:t>ego</w:t>
      </w:r>
      <w:r w:rsidRPr="00B65150">
        <w:rPr>
          <w:sz w:val="24"/>
          <w:szCs w:val="24"/>
        </w:rPr>
        <w:t xml:space="preserve"> na:</w:t>
      </w:r>
    </w:p>
    <w:p w14:paraId="054EB851" w14:textId="77777777" w:rsidR="00A80738" w:rsidRPr="00B65150" w:rsidRDefault="00EF115E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B65150">
        <w:rPr>
          <w:b/>
          <w:szCs w:val="24"/>
        </w:rPr>
        <w:t>Zakup i dostawa wyrobów  medycznych (obłożenia, środki opatrunkowe, pozostałe materiały medyczne)</w:t>
      </w:r>
    </w:p>
    <w:p w14:paraId="3801A264" w14:textId="77777777" w:rsidR="00D665F5" w:rsidRPr="00B65150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B65150">
        <w:rPr>
          <w:sz w:val="24"/>
          <w:szCs w:val="24"/>
        </w:rPr>
        <w:t>Zamawiający, działając na podstawie art. 22</w:t>
      </w:r>
      <w:r w:rsidR="00FC7F5E" w:rsidRPr="00B65150">
        <w:rPr>
          <w:sz w:val="24"/>
          <w:szCs w:val="24"/>
        </w:rPr>
        <w:t>2</w:t>
      </w:r>
      <w:r w:rsidRPr="00B65150">
        <w:rPr>
          <w:sz w:val="24"/>
          <w:szCs w:val="24"/>
        </w:rPr>
        <w:t xml:space="preserve"> ust. 5 </w:t>
      </w:r>
      <w:r w:rsidRPr="00B65150">
        <w:rPr>
          <w:bCs/>
          <w:sz w:val="24"/>
          <w:szCs w:val="24"/>
        </w:rPr>
        <w:t>ustawy z dnia 11 września 2019 r. Prawo zamówień publicznych</w:t>
      </w:r>
      <w:r w:rsidRPr="00B65150">
        <w:rPr>
          <w:sz w:val="24"/>
          <w:szCs w:val="24"/>
        </w:rPr>
        <w:t xml:space="preserve"> </w:t>
      </w:r>
      <w:r w:rsidR="00EF115E" w:rsidRPr="00B65150">
        <w:rPr>
          <w:sz w:val="24"/>
          <w:szCs w:val="24"/>
        </w:rPr>
        <w:t>(</w:t>
      </w:r>
      <w:proofErr w:type="spellStart"/>
      <w:r w:rsidR="00EF115E" w:rsidRPr="00B65150">
        <w:rPr>
          <w:sz w:val="24"/>
          <w:szCs w:val="24"/>
        </w:rPr>
        <w:t>t.j</w:t>
      </w:r>
      <w:proofErr w:type="spellEnd"/>
      <w:r w:rsidR="00EF115E" w:rsidRPr="00B65150">
        <w:rPr>
          <w:sz w:val="24"/>
          <w:szCs w:val="24"/>
        </w:rPr>
        <w:t>. Dz.U. z 2021r. poz. 1129)</w:t>
      </w:r>
      <w:r w:rsidR="00490DC0" w:rsidRPr="00B65150">
        <w:rPr>
          <w:sz w:val="24"/>
          <w:szCs w:val="24"/>
        </w:rPr>
        <w:t xml:space="preserve"> </w:t>
      </w:r>
      <w:r w:rsidRPr="00B65150">
        <w:rPr>
          <w:sz w:val="24"/>
          <w:szCs w:val="24"/>
        </w:rPr>
        <w:t>udostępnia</w:t>
      </w:r>
      <w:r w:rsidR="00F95C33" w:rsidRPr="00B65150">
        <w:rPr>
          <w:sz w:val="24"/>
          <w:szCs w:val="24"/>
        </w:rPr>
        <w:t xml:space="preserve"> </w:t>
      </w:r>
      <w:r w:rsidR="004C7E9B" w:rsidRPr="00B65150">
        <w:rPr>
          <w:sz w:val="24"/>
          <w:szCs w:val="24"/>
        </w:rPr>
        <w:t>informacj</w:t>
      </w:r>
      <w:r w:rsidR="00577BC6" w:rsidRPr="00B65150">
        <w:rPr>
          <w:sz w:val="24"/>
          <w:szCs w:val="24"/>
        </w:rPr>
        <w:t>ę</w:t>
      </w:r>
      <w:r w:rsidR="00035488" w:rsidRPr="00B65150">
        <w:rPr>
          <w:sz w:val="24"/>
          <w:szCs w:val="24"/>
        </w:rPr>
        <w:t xml:space="preserve"> z otwarcia ofert</w:t>
      </w:r>
      <w:r w:rsidR="00577BC6" w:rsidRPr="00B65150">
        <w:rPr>
          <w:sz w:val="24"/>
          <w:szCs w:val="24"/>
        </w:rPr>
        <w:t>.</w:t>
      </w:r>
    </w:p>
    <w:p w14:paraId="31BF9B30" w14:textId="77777777" w:rsidR="00A80738" w:rsidRPr="00B65150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B65150">
        <w:rPr>
          <w:sz w:val="24"/>
          <w:szCs w:val="24"/>
        </w:rPr>
        <w:t>Podczas otwarcia ofert, mającego miejsce</w:t>
      </w:r>
      <w:r w:rsidR="00FF4AB1" w:rsidRPr="00B65150">
        <w:rPr>
          <w:sz w:val="24"/>
          <w:szCs w:val="24"/>
        </w:rPr>
        <w:t xml:space="preserve"> w dniu </w:t>
      </w:r>
      <w:r w:rsidR="00EF115E" w:rsidRPr="00B65150">
        <w:rPr>
          <w:sz w:val="24"/>
          <w:szCs w:val="24"/>
        </w:rPr>
        <w:t>15/04/2022</w:t>
      </w:r>
      <w:r w:rsidR="00FF4AB1" w:rsidRPr="00B65150">
        <w:rPr>
          <w:sz w:val="24"/>
          <w:szCs w:val="24"/>
        </w:rPr>
        <w:t xml:space="preserve"> o godz. </w:t>
      </w:r>
      <w:r w:rsidR="00EF115E" w:rsidRPr="00B65150">
        <w:rPr>
          <w:sz w:val="24"/>
          <w:szCs w:val="24"/>
        </w:rPr>
        <w:t>12:00</w:t>
      </w:r>
      <w:r w:rsidRPr="00B65150">
        <w:rPr>
          <w:sz w:val="24"/>
          <w:szCs w:val="24"/>
        </w:rPr>
        <w:t>, otwarte zostały oferty następujących wykonawców: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276"/>
        <w:gridCol w:w="4677"/>
        <w:gridCol w:w="3119"/>
      </w:tblGrid>
      <w:tr w:rsidR="006B27ED" w:rsidRPr="00B65150" w14:paraId="29927303" w14:textId="77777777" w:rsidTr="00B65150">
        <w:tc>
          <w:tcPr>
            <w:tcW w:w="1135" w:type="dxa"/>
            <w:shd w:val="clear" w:color="auto" w:fill="auto"/>
            <w:vAlign w:val="center"/>
          </w:tcPr>
          <w:p w14:paraId="1EB15782" w14:textId="77777777" w:rsidR="006B27ED" w:rsidRPr="00B65150" w:rsidRDefault="006B27ED" w:rsidP="00C82837">
            <w:pPr>
              <w:spacing w:before="120" w:after="120"/>
              <w:jc w:val="center"/>
              <w:rPr>
                <w:b/>
                <w:bCs/>
              </w:rPr>
            </w:pPr>
            <w:r w:rsidRPr="00B65150">
              <w:rPr>
                <w:b/>
                <w:bCs/>
              </w:rPr>
              <w:t>Nr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76CC41" w14:textId="77777777" w:rsidR="006B27ED" w:rsidRPr="00B65150" w:rsidRDefault="006B27ED" w:rsidP="00C82837">
            <w:pPr>
              <w:spacing w:before="120" w:after="120"/>
              <w:jc w:val="center"/>
              <w:rPr>
                <w:b/>
                <w:bCs/>
              </w:rPr>
            </w:pPr>
            <w:r w:rsidRPr="00B65150">
              <w:rPr>
                <w:b/>
                <w:bCs/>
              </w:rPr>
              <w:t>Nr</w:t>
            </w:r>
            <w:r w:rsidR="00C82837" w:rsidRPr="00B65150">
              <w:rPr>
                <w:b/>
                <w:bCs/>
              </w:rPr>
              <w:t xml:space="preserve"> </w:t>
            </w:r>
            <w:r w:rsidRPr="00B65150">
              <w:rPr>
                <w:b/>
                <w:bCs/>
              </w:rPr>
              <w:t>zadania</w:t>
            </w:r>
          </w:p>
        </w:tc>
        <w:tc>
          <w:tcPr>
            <w:tcW w:w="4677" w:type="dxa"/>
            <w:shd w:val="clear" w:color="auto" w:fill="auto"/>
            <w:vAlign w:val="center"/>
          </w:tcPr>
          <w:p w14:paraId="2C868BAB" w14:textId="77777777" w:rsidR="006B27ED" w:rsidRPr="00B65150" w:rsidRDefault="006B27ED" w:rsidP="00BB547B">
            <w:pPr>
              <w:spacing w:before="120" w:after="120"/>
              <w:jc w:val="center"/>
              <w:rPr>
                <w:b/>
                <w:bCs/>
              </w:rPr>
            </w:pPr>
            <w:r w:rsidRPr="00B65150">
              <w:rPr>
                <w:b/>
                <w:bCs/>
              </w:rPr>
              <w:t>Nazwa i adres wykonawcy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40A8DF7C" w14:textId="04AAE129" w:rsidR="006B27ED" w:rsidRPr="00B65150" w:rsidRDefault="00B65150" w:rsidP="00C82837">
            <w:pPr>
              <w:spacing w:before="120" w:after="120"/>
              <w:jc w:val="center"/>
              <w:rPr>
                <w:b/>
                <w:bCs/>
              </w:rPr>
            </w:pPr>
            <w:r w:rsidRPr="00B65150">
              <w:rPr>
                <w:b/>
                <w:bCs/>
              </w:rPr>
              <w:t xml:space="preserve">Wartość brutto pakietu </w:t>
            </w:r>
          </w:p>
        </w:tc>
      </w:tr>
      <w:tr w:rsidR="00EF115E" w:rsidRPr="00B65150" w14:paraId="29D00414" w14:textId="77777777" w:rsidTr="00B65150">
        <w:tc>
          <w:tcPr>
            <w:tcW w:w="1135" w:type="dxa"/>
            <w:shd w:val="clear" w:color="auto" w:fill="auto"/>
            <w:vAlign w:val="center"/>
          </w:tcPr>
          <w:p w14:paraId="72530132" w14:textId="77777777" w:rsidR="00EF115E" w:rsidRPr="00B65150" w:rsidRDefault="00EF115E" w:rsidP="00AE4990">
            <w:pPr>
              <w:spacing w:before="80" w:after="80"/>
              <w:jc w:val="center"/>
            </w:pPr>
            <w:r w:rsidRPr="00B65150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61C376" w14:textId="77777777" w:rsidR="00EF115E" w:rsidRPr="00B65150" w:rsidRDefault="00EF115E" w:rsidP="00AE4990">
            <w:pPr>
              <w:spacing w:before="80" w:after="80"/>
              <w:jc w:val="center"/>
            </w:pPr>
            <w:r w:rsidRPr="00B65150">
              <w:t>2</w:t>
            </w:r>
          </w:p>
        </w:tc>
        <w:tc>
          <w:tcPr>
            <w:tcW w:w="4677" w:type="dxa"/>
            <w:shd w:val="clear" w:color="auto" w:fill="auto"/>
          </w:tcPr>
          <w:p w14:paraId="42948013" w14:textId="77777777" w:rsidR="00EF115E" w:rsidRPr="00B65150" w:rsidRDefault="00EF115E" w:rsidP="00AE4990">
            <w:pPr>
              <w:spacing w:before="80"/>
            </w:pPr>
            <w:r w:rsidRPr="00B65150">
              <w:t>Paul Hartmann Polska Sp. z o.o.</w:t>
            </w:r>
          </w:p>
          <w:p w14:paraId="56023CA2" w14:textId="77777777" w:rsidR="00EF115E" w:rsidRPr="00B65150" w:rsidRDefault="00EF115E" w:rsidP="00AE4990">
            <w:r w:rsidRPr="00B65150">
              <w:t>ul. Żeromskiego</w:t>
            </w:r>
            <w:r w:rsidRPr="00B65150">
              <w:t xml:space="preserve"> </w:t>
            </w:r>
            <w:r w:rsidRPr="00B65150">
              <w:t>17</w:t>
            </w:r>
            <w:r w:rsidRPr="00B65150">
              <w:t xml:space="preserve"> </w:t>
            </w:r>
          </w:p>
          <w:p w14:paraId="2EDCE3A0" w14:textId="77777777" w:rsidR="00EF115E" w:rsidRPr="00B65150" w:rsidRDefault="00EF115E" w:rsidP="00AE4990">
            <w:pPr>
              <w:spacing w:after="80"/>
              <w:jc w:val="both"/>
            </w:pPr>
            <w:r w:rsidRPr="00B65150">
              <w:t>95-200</w:t>
            </w:r>
            <w:r w:rsidRPr="00B65150">
              <w:t xml:space="preserve"> </w:t>
            </w:r>
            <w:r w:rsidRPr="00B65150">
              <w:t>Pabianice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6B15439E" w14:textId="77777777" w:rsidR="00EF115E" w:rsidRPr="00B65150" w:rsidRDefault="00EF115E" w:rsidP="00AE4990">
            <w:pPr>
              <w:spacing w:before="80" w:after="80"/>
              <w:jc w:val="center"/>
            </w:pPr>
            <w:r w:rsidRPr="00B65150">
              <w:t>133 329.24 zł</w:t>
            </w:r>
          </w:p>
        </w:tc>
      </w:tr>
      <w:tr w:rsidR="00EF115E" w:rsidRPr="00B65150" w14:paraId="62FE5993" w14:textId="77777777" w:rsidTr="00B65150">
        <w:tc>
          <w:tcPr>
            <w:tcW w:w="1135" w:type="dxa"/>
            <w:shd w:val="clear" w:color="auto" w:fill="auto"/>
            <w:vAlign w:val="center"/>
          </w:tcPr>
          <w:p w14:paraId="2C393A86" w14:textId="77777777" w:rsidR="00EF115E" w:rsidRPr="00B65150" w:rsidRDefault="00EF115E" w:rsidP="00AE4990">
            <w:pPr>
              <w:spacing w:before="80" w:after="80"/>
              <w:jc w:val="center"/>
            </w:pPr>
            <w:r w:rsidRPr="00B65150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86F68E" w14:textId="77777777" w:rsidR="00EF115E" w:rsidRPr="00B65150" w:rsidRDefault="00EF115E" w:rsidP="00AE4990">
            <w:pPr>
              <w:spacing w:before="80" w:after="80"/>
              <w:jc w:val="center"/>
            </w:pPr>
            <w:r w:rsidRPr="00B65150">
              <w:t>3</w:t>
            </w:r>
          </w:p>
        </w:tc>
        <w:tc>
          <w:tcPr>
            <w:tcW w:w="4677" w:type="dxa"/>
            <w:shd w:val="clear" w:color="auto" w:fill="auto"/>
          </w:tcPr>
          <w:p w14:paraId="16AD7131" w14:textId="77777777" w:rsidR="00EF115E" w:rsidRPr="00B65150" w:rsidRDefault="00EF115E" w:rsidP="00AE4990">
            <w:pPr>
              <w:spacing w:before="80"/>
            </w:pPr>
            <w:r w:rsidRPr="00B65150">
              <w:t>Paul Hartmann Polska Sp. z o.o.</w:t>
            </w:r>
          </w:p>
          <w:p w14:paraId="16DC22D8" w14:textId="77777777" w:rsidR="00EF115E" w:rsidRPr="00B65150" w:rsidRDefault="00EF115E" w:rsidP="00AE4990">
            <w:r w:rsidRPr="00B65150">
              <w:t>ul. Żeromskiego</w:t>
            </w:r>
            <w:r w:rsidRPr="00B65150">
              <w:t xml:space="preserve"> </w:t>
            </w:r>
            <w:r w:rsidRPr="00B65150">
              <w:t>17</w:t>
            </w:r>
            <w:r w:rsidRPr="00B65150">
              <w:t xml:space="preserve"> </w:t>
            </w:r>
          </w:p>
          <w:p w14:paraId="16317B3C" w14:textId="77777777" w:rsidR="00EF115E" w:rsidRPr="00B65150" w:rsidRDefault="00EF115E" w:rsidP="00AE4990">
            <w:pPr>
              <w:spacing w:after="80"/>
              <w:jc w:val="both"/>
            </w:pPr>
            <w:r w:rsidRPr="00B65150">
              <w:t>95-200</w:t>
            </w:r>
            <w:r w:rsidRPr="00B65150">
              <w:t xml:space="preserve"> </w:t>
            </w:r>
            <w:r w:rsidRPr="00B65150">
              <w:t>Pabianice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03515A35" w14:textId="77777777" w:rsidR="00EF115E" w:rsidRPr="00B65150" w:rsidRDefault="00EF115E" w:rsidP="00AE4990">
            <w:pPr>
              <w:spacing w:before="80" w:after="80"/>
              <w:jc w:val="center"/>
            </w:pPr>
            <w:r w:rsidRPr="00B65150">
              <w:t>143 253.58 zł</w:t>
            </w:r>
          </w:p>
        </w:tc>
      </w:tr>
      <w:tr w:rsidR="00EF115E" w:rsidRPr="00B65150" w14:paraId="3D06E740" w14:textId="77777777" w:rsidTr="00B65150">
        <w:tc>
          <w:tcPr>
            <w:tcW w:w="1135" w:type="dxa"/>
            <w:shd w:val="clear" w:color="auto" w:fill="auto"/>
            <w:vAlign w:val="center"/>
          </w:tcPr>
          <w:p w14:paraId="52BF50B1" w14:textId="77777777" w:rsidR="00EF115E" w:rsidRPr="00B65150" w:rsidRDefault="00EF115E" w:rsidP="00AE4990">
            <w:pPr>
              <w:spacing w:before="80" w:after="80"/>
              <w:jc w:val="center"/>
            </w:pPr>
            <w:r w:rsidRPr="00B65150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87838D" w14:textId="77777777" w:rsidR="00EF115E" w:rsidRPr="00B65150" w:rsidRDefault="00EF115E" w:rsidP="00AE4990">
            <w:pPr>
              <w:spacing w:before="80" w:after="80"/>
              <w:jc w:val="center"/>
            </w:pPr>
            <w:r w:rsidRPr="00B65150">
              <w:t>7</w:t>
            </w:r>
          </w:p>
        </w:tc>
        <w:tc>
          <w:tcPr>
            <w:tcW w:w="4677" w:type="dxa"/>
            <w:shd w:val="clear" w:color="auto" w:fill="auto"/>
          </w:tcPr>
          <w:p w14:paraId="39CE6541" w14:textId="77777777" w:rsidR="00EF115E" w:rsidRPr="00B65150" w:rsidRDefault="00EF115E" w:rsidP="00AE4990">
            <w:pPr>
              <w:spacing w:before="80"/>
            </w:pPr>
            <w:r w:rsidRPr="00B65150">
              <w:t>Paul Hartmann Polska Sp. z o.o.</w:t>
            </w:r>
          </w:p>
          <w:p w14:paraId="3E0F4ED2" w14:textId="77777777" w:rsidR="00EF115E" w:rsidRPr="00B65150" w:rsidRDefault="00EF115E" w:rsidP="00AE4990">
            <w:r w:rsidRPr="00B65150">
              <w:t>ul. Żeromskiego</w:t>
            </w:r>
            <w:r w:rsidRPr="00B65150">
              <w:t xml:space="preserve"> </w:t>
            </w:r>
            <w:r w:rsidRPr="00B65150">
              <w:t>17</w:t>
            </w:r>
            <w:r w:rsidRPr="00B65150">
              <w:t xml:space="preserve"> </w:t>
            </w:r>
          </w:p>
          <w:p w14:paraId="6C4FB0D1" w14:textId="77777777" w:rsidR="00EF115E" w:rsidRPr="00B65150" w:rsidRDefault="00EF115E" w:rsidP="00AE4990">
            <w:pPr>
              <w:spacing w:after="80"/>
              <w:jc w:val="both"/>
            </w:pPr>
            <w:r w:rsidRPr="00B65150">
              <w:t>95-200</w:t>
            </w:r>
            <w:r w:rsidRPr="00B65150">
              <w:t xml:space="preserve"> </w:t>
            </w:r>
            <w:r w:rsidRPr="00B65150">
              <w:t>Pabianice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483F3CA8" w14:textId="77777777" w:rsidR="00EF115E" w:rsidRPr="00B65150" w:rsidRDefault="00EF115E" w:rsidP="00AE4990">
            <w:pPr>
              <w:spacing w:before="80" w:after="80"/>
              <w:jc w:val="center"/>
            </w:pPr>
            <w:r w:rsidRPr="00B65150">
              <w:t>9 829.94 zł</w:t>
            </w:r>
          </w:p>
        </w:tc>
      </w:tr>
      <w:tr w:rsidR="00EF115E" w:rsidRPr="00B65150" w14:paraId="5DBFC586" w14:textId="77777777" w:rsidTr="00B65150">
        <w:tc>
          <w:tcPr>
            <w:tcW w:w="1135" w:type="dxa"/>
            <w:shd w:val="clear" w:color="auto" w:fill="auto"/>
            <w:vAlign w:val="center"/>
          </w:tcPr>
          <w:p w14:paraId="4CE26382" w14:textId="77777777" w:rsidR="00EF115E" w:rsidRPr="00B65150" w:rsidRDefault="00EF115E" w:rsidP="00AE4990">
            <w:pPr>
              <w:spacing w:before="80" w:after="80"/>
              <w:jc w:val="center"/>
            </w:pPr>
            <w:r w:rsidRPr="00B65150"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10433A" w14:textId="77777777" w:rsidR="00EF115E" w:rsidRPr="00B65150" w:rsidRDefault="00EF115E" w:rsidP="00AE4990">
            <w:pPr>
              <w:spacing w:before="80" w:after="80"/>
              <w:jc w:val="center"/>
            </w:pPr>
            <w:r w:rsidRPr="00B65150">
              <w:t>2</w:t>
            </w:r>
          </w:p>
        </w:tc>
        <w:tc>
          <w:tcPr>
            <w:tcW w:w="4677" w:type="dxa"/>
            <w:shd w:val="clear" w:color="auto" w:fill="auto"/>
          </w:tcPr>
          <w:p w14:paraId="1EEFC91C" w14:textId="10E3DBA3" w:rsidR="00EF115E" w:rsidRPr="00B65150" w:rsidRDefault="00EF115E" w:rsidP="00AE4990">
            <w:pPr>
              <w:spacing w:before="80"/>
            </w:pPr>
            <w:r w:rsidRPr="00B65150">
              <w:t xml:space="preserve">Zarys International </w:t>
            </w:r>
            <w:proofErr w:type="spellStart"/>
            <w:r w:rsidRPr="00B65150">
              <w:t>Group</w:t>
            </w:r>
            <w:proofErr w:type="spellEnd"/>
            <w:r w:rsidRPr="00B65150">
              <w:t xml:space="preserve"> </w:t>
            </w:r>
            <w:r w:rsidR="00B65150">
              <w:t xml:space="preserve">Sp. z o.o. Sp.k. </w:t>
            </w:r>
          </w:p>
          <w:p w14:paraId="7003041F" w14:textId="63CE2861" w:rsidR="00EF115E" w:rsidRPr="00B65150" w:rsidRDefault="00B65150" w:rsidP="00AE4990">
            <w:r>
              <w:t xml:space="preserve">ul. </w:t>
            </w:r>
            <w:r w:rsidR="00EF115E" w:rsidRPr="00B65150">
              <w:t>Pod Borem</w:t>
            </w:r>
            <w:r w:rsidR="00EF115E" w:rsidRPr="00B65150">
              <w:t xml:space="preserve"> </w:t>
            </w:r>
            <w:r w:rsidR="00EF115E" w:rsidRPr="00B65150">
              <w:t>18</w:t>
            </w:r>
            <w:r w:rsidR="00EF115E" w:rsidRPr="00B65150">
              <w:t xml:space="preserve"> </w:t>
            </w:r>
          </w:p>
          <w:p w14:paraId="3EC20802" w14:textId="77777777" w:rsidR="00EF115E" w:rsidRPr="00B65150" w:rsidRDefault="00EF115E" w:rsidP="00AE4990">
            <w:pPr>
              <w:spacing w:after="80"/>
              <w:jc w:val="both"/>
            </w:pPr>
            <w:r w:rsidRPr="00B65150">
              <w:t>41-808</w:t>
            </w:r>
            <w:r w:rsidRPr="00B65150">
              <w:t xml:space="preserve"> </w:t>
            </w:r>
            <w:r w:rsidRPr="00B65150">
              <w:t>Zabrze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34B9FA30" w14:textId="77777777" w:rsidR="00EF115E" w:rsidRPr="00B65150" w:rsidRDefault="00EF115E" w:rsidP="00AE4990">
            <w:pPr>
              <w:spacing w:before="80" w:after="80"/>
              <w:jc w:val="center"/>
            </w:pPr>
            <w:r w:rsidRPr="00B65150">
              <w:t>123 423.34 zł</w:t>
            </w:r>
          </w:p>
        </w:tc>
      </w:tr>
      <w:tr w:rsidR="00EF115E" w:rsidRPr="00B65150" w14:paraId="500D1C9B" w14:textId="77777777" w:rsidTr="00B65150">
        <w:tc>
          <w:tcPr>
            <w:tcW w:w="1135" w:type="dxa"/>
            <w:shd w:val="clear" w:color="auto" w:fill="auto"/>
            <w:vAlign w:val="center"/>
          </w:tcPr>
          <w:p w14:paraId="21098777" w14:textId="77777777" w:rsidR="00EF115E" w:rsidRPr="00B65150" w:rsidRDefault="00EF115E" w:rsidP="00AE4990">
            <w:pPr>
              <w:spacing w:before="80" w:after="80"/>
              <w:jc w:val="center"/>
            </w:pPr>
            <w:r w:rsidRPr="00B65150"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9E9549" w14:textId="77777777" w:rsidR="00EF115E" w:rsidRPr="00B65150" w:rsidRDefault="00EF115E" w:rsidP="00AE4990">
            <w:pPr>
              <w:spacing w:before="80" w:after="80"/>
              <w:jc w:val="center"/>
            </w:pPr>
            <w:r w:rsidRPr="00B65150">
              <w:t>4</w:t>
            </w:r>
          </w:p>
        </w:tc>
        <w:tc>
          <w:tcPr>
            <w:tcW w:w="4677" w:type="dxa"/>
            <w:shd w:val="clear" w:color="auto" w:fill="auto"/>
          </w:tcPr>
          <w:p w14:paraId="2FD1B5B6" w14:textId="50F148A9" w:rsidR="00EF115E" w:rsidRPr="00B65150" w:rsidRDefault="00EF115E" w:rsidP="00AE4990">
            <w:pPr>
              <w:spacing w:before="80"/>
            </w:pPr>
            <w:r w:rsidRPr="00B65150">
              <w:t xml:space="preserve">Zarys International </w:t>
            </w:r>
            <w:proofErr w:type="spellStart"/>
            <w:r w:rsidRPr="00B65150">
              <w:t>Group</w:t>
            </w:r>
            <w:proofErr w:type="spellEnd"/>
            <w:r w:rsidRPr="00B65150">
              <w:t xml:space="preserve"> </w:t>
            </w:r>
            <w:r w:rsidR="00B65150">
              <w:t xml:space="preserve">Sp. z o.o. Sp.k. </w:t>
            </w:r>
          </w:p>
          <w:p w14:paraId="1B34D6B2" w14:textId="41A711FA" w:rsidR="00EF115E" w:rsidRPr="00B65150" w:rsidRDefault="00B65150" w:rsidP="00AE4990">
            <w:r>
              <w:t xml:space="preserve">ul. </w:t>
            </w:r>
            <w:r w:rsidR="00EF115E" w:rsidRPr="00B65150">
              <w:t>Pod Borem</w:t>
            </w:r>
            <w:r w:rsidR="00EF115E" w:rsidRPr="00B65150">
              <w:t xml:space="preserve"> </w:t>
            </w:r>
            <w:r w:rsidR="00EF115E" w:rsidRPr="00B65150">
              <w:t>18</w:t>
            </w:r>
            <w:r w:rsidR="00EF115E" w:rsidRPr="00B65150">
              <w:t xml:space="preserve"> </w:t>
            </w:r>
          </w:p>
          <w:p w14:paraId="551D1A64" w14:textId="77777777" w:rsidR="00EF115E" w:rsidRPr="00B65150" w:rsidRDefault="00EF115E" w:rsidP="00AE4990">
            <w:pPr>
              <w:spacing w:after="80"/>
              <w:jc w:val="both"/>
            </w:pPr>
            <w:r w:rsidRPr="00B65150">
              <w:t>41-808</w:t>
            </w:r>
            <w:r w:rsidRPr="00B65150">
              <w:t xml:space="preserve"> </w:t>
            </w:r>
            <w:r w:rsidRPr="00B65150">
              <w:t>Zabrze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588A6337" w14:textId="77777777" w:rsidR="00EF115E" w:rsidRPr="00B65150" w:rsidRDefault="00EF115E" w:rsidP="00AE4990">
            <w:pPr>
              <w:spacing w:before="80" w:after="80"/>
              <w:jc w:val="center"/>
            </w:pPr>
            <w:r w:rsidRPr="00B65150">
              <w:t>7 030.15 zł</w:t>
            </w:r>
          </w:p>
        </w:tc>
      </w:tr>
      <w:tr w:rsidR="00EF115E" w:rsidRPr="00B65150" w14:paraId="70DF3C4C" w14:textId="77777777" w:rsidTr="00B65150">
        <w:tc>
          <w:tcPr>
            <w:tcW w:w="1135" w:type="dxa"/>
            <w:shd w:val="clear" w:color="auto" w:fill="auto"/>
            <w:vAlign w:val="center"/>
          </w:tcPr>
          <w:p w14:paraId="220F482B" w14:textId="77777777" w:rsidR="00EF115E" w:rsidRPr="00B65150" w:rsidRDefault="00EF115E" w:rsidP="00AE4990">
            <w:pPr>
              <w:spacing w:before="80" w:after="80"/>
              <w:jc w:val="center"/>
            </w:pPr>
            <w:r w:rsidRPr="00B65150"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5055A4" w14:textId="77777777" w:rsidR="00EF115E" w:rsidRPr="00B65150" w:rsidRDefault="00EF115E" w:rsidP="00AE4990">
            <w:pPr>
              <w:spacing w:before="80" w:after="80"/>
              <w:jc w:val="center"/>
            </w:pPr>
            <w:r w:rsidRPr="00B65150">
              <w:t>5</w:t>
            </w:r>
          </w:p>
        </w:tc>
        <w:tc>
          <w:tcPr>
            <w:tcW w:w="4677" w:type="dxa"/>
            <w:shd w:val="clear" w:color="auto" w:fill="auto"/>
          </w:tcPr>
          <w:p w14:paraId="07F23B04" w14:textId="36F0F3F4" w:rsidR="00EF115E" w:rsidRPr="00B65150" w:rsidRDefault="00EF115E" w:rsidP="00AE4990">
            <w:pPr>
              <w:spacing w:before="80"/>
            </w:pPr>
            <w:r w:rsidRPr="00B65150">
              <w:t xml:space="preserve">Zarys International </w:t>
            </w:r>
            <w:proofErr w:type="spellStart"/>
            <w:r w:rsidRPr="00B65150">
              <w:t>Group</w:t>
            </w:r>
            <w:proofErr w:type="spellEnd"/>
            <w:r w:rsidRPr="00B65150">
              <w:t xml:space="preserve"> </w:t>
            </w:r>
            <w:r w:rsidR="00B65150">
              <w:t xml:space="preserve">Sp. z o.o. Sp.k. </w:t>
            </w:r>
          </w:p>
          <w:p w14:paraId="72CEB209" w14:textId="17FB414F" w:rsidR="00EF115E" w:rsidRPr="00B65150" w:rsidRDefault="00B65150" w:rsidP="00AE4990">
            <w:r>
              <w:t xml:space="preserve">ul. </w:t>
            </w:r>
            <w:r w:rsidR="00EF115E" w:rsidRPr="00B65150">
              <w:t>Pod Borem</w:t>
            </w:r>
            <w:r w:rsidR="00EF115E" w:rsidRPr="00B65150">
              <w:t xml:space="preserve"> </w:t>
            </w:r>
            <w:r w:rsidR="00EF115E" w:rsidRPr="00B65150">
              <w:t>18</w:t>
            </w:r>
            <w:r w:rsidR="00EF115E" w:rsidRPr="00B65150">
              <w:t xml:space="preserve"> </w:t>
            </w:r>
          </w:p>
          <w:p w14:paraId="7E90FC33" w14:textId="77777777" w:rsidR="00EF115E" w:rsidRPr="00B65150" w:rsidRDefault="00EF115E" w:rsidP="00AE4990">
            <w:pPr>
              <w:spacing w:after="80"/>
              <w:jc w:val="both"/>
            </w:pPr>
            <w:r w:rsidRPr="00B65150">
              <w:t>41-808</w:t>
            </w:r>
            <w:r w:rsidRPr="00B65150">
              <w:t xml:space="preserve"> </w:t>
            </w:r>
            <w:r w:rsidRPr="00B65150">
              <w:t>Zabrze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B283753" w14:textId="77777777" w:rsidR="00EF115E" w:rsidRPr="00B65150" w:rsidRDefault="00EF115E" w:rsidP="00AE4990">
            <w:pPr>
              <w:spacing w:before="80" w:after="80"/>
              <w:jc w:val="center"/>
            </w:pPr>
            <w:r w:rsidRPr="00B65150">
              <w:t>2 427.67 zł</w:t>
            </w:r>
          </w:p>
        </w:tc>
      </w:tr>
      <w:tr w:rsidR="00EF115E" w:rsidRPr="00B65150" w14:paraId="3D3D630D" w14:textId="77777777" w:rsidTr="00B65150">
        <w:tc>
          <w:tcPr>
            <w:tcW w:w="1135" w:type="dxa"/>
            <w:shd w:val="clear" w:color="auto" w:fill="auto"/>
            <w:vAlign w:val="center"/>
          </w:tcPr>
          <w:p w14:paraId="3F1924F3" w14:textId="77777777" w:rsidR="00EF115E" w:rsidRPr="00B65150" w:rsidRDefault="00EF115E" w:rsidP="00AE4990">
            <w:pPr>
              <w:spacing w:before="80" w:after="80"/>
              <w:jc w:val="center"/>
            </w:pPr>
            <w:r w:rsidRPr="00B65150"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AB4323" w14:textId="77777777" w:rsidR="00EF115E" w:rsidRPr="00B65150" w:rsidRDefault="00EF115E" w:rsidP="00AE4990">
            <w:pPr>
              <w:spacing w:before="80" w:after="80"/>
              <w:jc w:val="center"/>
            </w:pPr>
            <w:r w:rsidRPr="00B65150">
              <w:t>8</w:t>
            </w:r>
          </w:p>
        </w:tc>
        <w:tc>
          <w:tcPr>
            <w:tcW w:w="4677" w:type="dxa"/>
            <w:shd w:val="clear" w:color="auto" w:fill="auto"/>
          </w:tcPr>
          <w:p w14:paraId="3F3B6CC8" w14:textId="115697AC" w:rsidR="00EF115E" w:rsidRPr="00B65150" w:rsidRDefault="00EF115E" w:rsidP="00AE4990">
            <w:pPr>
              <w:spacing w:before="80"/>
            </w:pPr>
            <w:r w:rsidRPr="00B65150">
              <w:t xml:space="preserve">Zarys International </w:t>
            </w:r>
            <w:proofErr w:type="spellStart"/>
            <w:r w:rsidRPr="00B65150">
              <w:t>Group</w:t>
            </w:r>
            <w:proofErr w:type="spellEnd"/>
            <w:r w:rsidRPr="00B65150">
              <w:t xml:space="preserve"> </w:t>
            </w:r>
            <w:r w:rsidR="00B65150">
              <w:t xml:space="preserve">Sp. z o.o. Sp.k. </w:t>
            </w:r>
          </w:p>
          <w:p w14:paraId="65C9110A" w14:textId="0C4E6FEE" w:rsidR="00EF115E" w:rsidRPr="00B65150" w:rsidRDefault="00B65150" w:rsidP="00AE4990">
            <w:r>
              <w:t xml:space="preserve">ul. </w:t>
            </w:r>
            <w:r w:rsidR="00EF115E" w:rsidRPr="00B65150">
              <w:t>Pod Borem</w:t>
            </w:r>
            <w:r w:rsidR="00EF115E" w:rsidRPr="00B65150">
              <w:t xml:space="preserve"> </w:t>
            </w:r>
            <w:r w:rsidR="00EF115E" w:rsidRPr="00B65150">
              <w:t>18</w:t>
            </w:r>
            <w:r w:rsidR="00EF115E" w:rsidRPr="00B65150">
              <w:t xml:space="preserve"> </w:t>
            </w:r>
          </w:p>
          <w:p w14:paraId="6D9FAB69" w14:textId="77777777" w:rsidR="00EF115E" w:rsidRPr="00B65150" w:rsidRDefault="00EF115E" w:rsidP="00AE4990">
            <w:pPr>
              <w:spacing w:after="80"/>
              <w:jc w:val="both"/>
            </w:pPr>
            <w:r w:rsidRPr="00B65150">
              <w:t>41-808</w:t>
            </w:r>
            <w:r w:rsidRPr="00B65150">
              <w:t xml:space="preserve"> </w:t>
            </w:r>
            <w:r w:rsidRPr="00B65150">
              <w:t>Zabrze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17FC1E0" w14:textId="77777777" w:rsidR="00EF115E" w:rsidRPr="00B65150" w:rsidRDefault="00EF115E" w:rsidP="00AE4990">
            <w:pPr>
              <w:spacing w:before="80" w:after="80"/>
              <w:jc w:val="center"/>
            </w:pPr>
            <w:r w:rsidRPr="00B65150">
              <w:t>2 529.47 zł</w:t>
            </w:r>
          </w:p>
        </w:tc>
      </w:tr>
      <w:tr w:rsidR="00EF115E" w:rsidRPr="00B65150" w14:paraId="5FC72093" w14:textId="77777777" w:rsidTr="00B65150">
        <w:tc>
          <w:tcPr>
            <w:tcW w:w="1135" w:type="dxa"/>
            <w:shd w:val="clear" w:color="auto" w:fill="auto"/>
            <w:vAlign w:val="center"/>
          </w:tcPr>
          <w:p w14:paraId="770DB7CB" w14:textId="77777777" w:rsidR="00EF115E" w:rsidRPr="00B65150" w:rsidRDefault="00EF115E" w:rsidP="00AE4990">
            <w:pPr>
              <w:spacing w:before="80" w:after="80"/>
              <w:jc w:val="center"/>
            </w:pPr>
            <w:r w:rsidRPr="00B65150"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50F149" w14:textId="77777777" w:rsidR="00EF115E" w:rsidRPr="00B65150" w:rsidRDefault="00EF115E" w:rsidP="00AE4990">
            <w:pPr>
              <w:spacing w:before="80" w:after="80"/>
              <w:jc w:val="center"/>
            </w:pPr>
            <w:r w:rsidRPr="00B65150">
              <w:t>10</w:t>
            </w:r>
          </w:p>
        </w:tc>
        <w:tc>
          <w:tcPr>
            <w:tcW w:w="4677" w:type="dxa"/>
            <w:shd w:val="clear" w:color="auto" w:fill="auto"/>
          </w:tcPr>
          <w:p w14:paraId="1045782E" w14:textId="6B16D59B" w:rsidR="00EF115E" w:rsidRPr="00B65150" w:rsidRDefault="00EF115E" w:rsidP="00AE4990">
            <w:pPr>
              <w:spacing w:before="80"/>
            </w:pPr>
            <w:r w:rsidRPr="00B65150">
              <w:t xml:space="preserve">Zarys International </w:t>
            </w:r>
            <w:proofErr w:type="spellStart"/>
            <w:r w:rsidRPr="00B65150">
              <w:t>Group</w:t>
            </w:r>
            <w:proofErr w:type="spellEnd"/>
            <w:r w:rsidRPr="00B65150">
              <w:t xml:space="preserve"> </w:t>
            </w:r>
            <w:r w:rsidR="00B65150">
              <w:t xml:space="preserve">Sp. z o.o. Sp.k. </w:t>
            </w:r>
          </w:p>
          <w:p w14:paraId="54203D73" w14:textId="77777777" w:rsidR="00EF115E" w:rsidRPr="00B65150" w:rsidRDefault="00EF115E" w:rsidP="00AE4990">
            <w:r w:rsidRPr="00B65150">
              <w:t>Pod Borem</w:t>
            </w:r>
            <w:r w:rsidRPr="00B65150">
              <w:t xml:space="preserve"> </w:t>
            </w:r>
            <w:r w:rsidRPr="00B65150">
              <w:t>18</w:t>
            </w:r>
            <w:r w:rsidRPr="00B65150">
              <w:t xml:space="preserve"> </w:t>
            </w:r>
          </w:p>
          <w:p w14:paraId="73E23C37" w14:textId="77777777" w:rsidR="00EF115E" w:rsidRPr="00B65150" w:rsidRDefault="00EF115E" w:rsidP="00AE4990">
            <w:pPr>
              <w:spacing w:after="80"/>
              <w:jc w:val="both"/>
            </w:pPr>
            <w:r w:rsidRPr="00B65150">
              <w:t>41-808</w:t>
            </w:r>
            <w:r w:rsidRPr="00B65150">
              <w:t xml:space="preserve"> </w:t>
            </w:r>
            <w:r w:rsidRPr="00B65150">
              <w:t>Zabrze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492D0935" w14:textId="77777777" w:rsidR="00EF115E" w:rsidRPr="00B65150" w:rsidRDefault="00EF115E" w:rsidP="00AE4990">
            <w:pPr>
              <w:spacing w:before="80" w:after="80"/>
              <w:jc w:val="center"/>
            </w:pPr>
            <w:r w:rsidRPr="00B65150">
              <w:t>2 374.70 zł</w:t>
            </w:r>
          </w:p>
        </w:tc>
      </w:tr>
      <w:tr w:rsidR="00EF115E" w:rsidRPr="00B65150" w14:paraId="0F5559D4" w14:textId="77777777" w:rsidTr="00B65150">
        <w:tc>
          <w:tcPr>
            <w:tcW w:w="1135" w:type="dxa"/>
            <w:shd w:val="clear" w:color="auto" w:fill="auto"/>
            <w:vAlign w:val="center"/>
          </w:tcPr>
          <w:p w14:paraId="75399DF0" w14:textId="77777777" w:rsidR="00EF115E" w:rsidRPr="00B65150" w:rsidRDefault="00EF115E" w:rsidP="00AE4990">
            <w:pPr>
              <w:spacing w:before="80" w:after="80"/>
              <w:jc w:val="center"/>
            </w:pPr>
            <w:r w:rsidRPr="00B65150"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6CE7AA" w14:textId="77777777" w:rsidR="00EF115E" w:rsidRPr="00B65150" w:rsidRDefault="00EF115E" w:rsidP="00AE4990">
            <w:pPr>
              <w:spacing w:before="80" w:after="80"/>
              <w:jc w:val="center"/>
            </w:pPr>
            <w:r w:rsidRPr="00B65150">
              <w:t>5</w:t>
            </w:r>
          </w:p>
        </w:tc>
        <w:tc>
          <w:tcPr>
            <w:tcW w:w="4677" w:type="dxa"/>
            <w:shd w:val="clear" w:color="auto" w:fill="auto"/>
          </w:tcPr>
          <w:p w14:paraId="730038C0" w14:textId="77777777" w:rsidR="00EF115E" w:rsidRPr="00B65150" w:rsidRDefault="00EF115E" w:rsidP="00AE4990">
            <w:pPr>
              <w:spacing w:before="80"/>
            </w:pPr>
            <w:r w:rsidRPr="00B65150">
              <w:t>3M Poland Sp. z o.o.</w:t>
            </w:r>
          </w:p>
          <w:p w14:paraId="6A8E0F57" w14:textId="77777777" w:rsidR="00EF115E" w:rsidRPr="00B65150" w:rsidRDefault="00EF115E" w:rsidP="00AE4990">
            <w:r w:rsidRPr="00B65150">
              <w:t>Al. Katowicka</w:t>
            </w:r>
            <w:r w:rsidRPr="00B65150">
              <w:t xml:space="preserve"> </w:t>
            </w:r>
            <w:r w:rsidRPr="00B65150">
              <w:t>117</w:t>
            </w:r>
            <w:r w:rsidRPr="00B65150">
              <w:t xml:space="preserve"> </w:t>
            </w:r>
          </w:p>
          <w:p w14:paraId="66EF6487" w14:textId="77777777" w:rsidR="00EF115E" w:rsidRPr="00B65150" w:rsidRDefault="00EF115E" w:rsidP="00AE4990">
            <w:pPr>
              <w:spacing w:after="80"/>
              <w:jc w:val="both"/>
            </w:pPr>
            <w:r w:rsidRPr="00B65150">
              <w:t>05-830</w:t>
            </w:r>
            <w:r w:rsidRPr="00B65150">
              <w:t xml:space="preserve"> </w:t>
            </w:r>
            <w:r w:rsidRPr="00B65150">
              <w:t>Kajetany k. Nadarzyna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08F08CC7" w14:textId="77777777" w:rsidR="00EF115E" w:rsidRPr="00B65150" w:rsidRDefault="00EF115E" w:rsidP="00AE4990">
            <w:pPr>
              <w:spacing w:before="80" w:after="80"/>
              <w:jc w:val="center"/>
            </w:pPr>
            <w:r w:rsidRPr="00B65150">
              <w:t>3 347.31 zł</w:t>
            </w:r>
          </w:p>
        </w:tc>
      </w:tr>
      <w:tr w:rsidR="00EF115E" w:rsidRPr="00B65150" w14:paraId="501F63B7" w14:textId="77777777" w:rsidTr="00B65150">
        <w:tc>
          <w:tcPr>
            <w:tcW w:w="1135" w:type="dxa"/>
            <w:shd w:val="clear" w:color="auto" w:fill="auto"/>
            <w:vAlign w:val="center"/>
          </w:tcPr>
          <w:p w14:paraId="5863E1F2" w14:textId="77777777" w:rsidR="00EF115E" w:rsidRPr="00B65150" w:rsidRDefault="00EF115E" w:rsidP="00AE4990">
            <w:pPr>
              <w:spacing w:before="80" w:after="80"/>
              <w:jc w:val="center"/>
            </w:pPr>
            <w:r w:rsidRPr="00B65150"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DFE925" w14:textId="77777777" w:rsidR="00EF115E" w:rsidRPr="00B65150" w:rsidRDefault="00EF115E" w:rsidP="00AE4990">
            <w:pPr>
              <w:spacing w:before="80" w:after="80"/>
              <w:jc w:val="center"/>
            </w:pPr>
            <w:r w:rsidRPr="00B65150">
              <w:t>6</w:t>
            </w:r>
          </w:p>
        </w:tc>
        <w:tc>
          <w:tcPr>
            <w:tcW w:w="4677" w:type="dxa"/>
            <w:shd w:val="clear" w:color="auto" w:fill="auto"/>
          </w:tcPr>
          <w:p w14:paraId="4AFFD6F4" w14:textId="77777777" w:rsidR="00EF115E" w:rsidRPr="00B65150" w:rsidRDefault="00EF115E" w:rsidP="00AE4990">
            <w:pPr>
              <w:spacing w:before="80"/>
            </w:pPr>
            <w:r w:rsidRPr="00B65150">
              <w:t>3M Poland Sp. z o.o.</w:t>
            </w:r>
          </w:p>
          <w:p w14:paraId="53E6366A" w14:textId="77777777" w:rsidR="00EF115E" w:rsidRPr="00B65150" w:rsidRDefault="00EF115E" w:rsidP="00AE4990">
            <w:r w:rsidRPr="00B65150">
              <w:t>Al. Katowicka</w:t>
            </w:r>
            <w:r w:rsidRPr="00B65150">
              <w:t xml:space="preserve"> </w:t>
            </w:r>
            <w:r w:rsidRPr="00B65150">
              <w:t>117</w:t>
            </w:r>
            <w:r w:rsidRPr="00B65150">
              <w:t xml:space="preserve"> </w:t>
            </w:r>
          </w:p>
          <w:p w14:paraId="41C2704D" w14:textId="77777777" w:rsidR="00EF115E" w:rsidRPr="00B65150" w:rsidRDefault="00EF115E" w:rsidP="00AE4990">
            <w:pPr>
              <w:spacing w:after="80"/>
              <w:jc w:val="both"/>
            </w:pPr>
            <w:r w:rsidRPr="00B65150">
              <w:t>05-830</w:t>
            </w:r>
            <w:r w:rsidRPr="00B65150">
              <w:t xml:space="preserve"> </w:t>
            </w:r>
            <w:r w:rsidRPr="00B65150">
              <w:t>Kajetany k. Nadarzyna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5B5B141C" w14:textId="77777777" w:rsidR="00EF115E" w:rsidRPr="00B65150" w:rsidRDefault="00EF115E" w:rsidP="00AE4990">
            <w:pPr>
              <w:spacing w:before="80" w:after="80"/>
              <w:jc w:val="center"/>
            </w:pPr>
            <w:r w:rsidRPr="00B65150">
              <w:t>54 214.92 zł</w:t>
            </w:r>
          </w:p>
        </w:tc>
      </w:tr>
      <w:tr w:rsidR="00EF115E" w:rsidRPr="00B65150" w14:paraId="2FCD516E" w14:textId="77777777" w:rsidTr="00B65150">
        <w:tc>
          <w:tcPr>
            <w:tcW w:w="1135" w:type="dxa"/>
            <w:shd w:val="clear" w:color="auto" w:fill="auto"/>
            <w:vAlign w:val="center"/>
          </w:tcPr>
          <w:p w14:paraId="5F4152BF" w14:textId="77777777" w:rsidR="00EF115E" w:rsidRPr="00B65150" w:rsidRDefault="00EF115E" w:rsidP="00AE4990">
            <w:pPr>
              <w:spacing w:before="80" w:after="80"/>
              <w:jc w:val="center"/>
            </w:pPr>
            <w:r w:rsidRPr="00B65150"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105F79" w14:textId="77777777" w:rsidR="00EF115E" w:rsidRPr="00B65150" w:rsidRDefault="00EF115E" w:rsidP="00AE4990">
            <w:pPr>
              <w:spacing w:before="80" w:after="80"/>
              <w:jc w:val="center"/>
            </w:pPr>
            <w:r w:rsidRPr="00B65150">
              <w:t>1</w:t>
            </w:r>
          </w:p>
        </w:tc>
        <w:tc>
          <w:tcPr>
            <w:tcW w:w="4677" w:type="dxa"/>
            <w:shd w:val="clear" w:color="auto" w:fill="auto"/>
          </w:tcPr>
          <w:p w14:paraId="572B88FC" w14:textId="6A92AE7F" w:rsidR="00EF115E" w:rsidRPr="00B65150" w:rsidRDefault="00B65150" w:rsidP="00AE4990">
            <w:pPr>
              <w:spacing w:before="80"/>
            </w:pPr>
            <w:r>
              <w:t xml:space="preserve">Konsorcjum: </w:t>
            </w:r>
            <w:proofErr w:type="spellStart"/>
            <w:r>
              <w:t>Citonet</w:t>
            </w:r>
            <w:proofErr w:type="spellEnd"/>
            <w:r>
              <w:t xml:space="preserve">- Kraków Sp. z o.o. </w:t>
            </w:r>
            <w:r>
              <w:br/>
              <w:t xml:space="preserve">i </w:t>
            </w:r>
            <w:r w:rsidR="00EF115E" w:rsidRPr="00B65150">
              <w:t>Toruńskie Zakłady Materiałów Opatrunkowych S.A.</w:t>
            </w:r>
          </w:p>
          <w:p w14:paraId="3C331832" w14:textId="379772AF" w:rsidR="00EF115E" w:rsidRPr="00B65150" w:rsidRDefault="00B65150" w:rsidP="00AE4990">
            <w:r>
              <w:t xml:space="preserve">ul. </w:t>
            </w:r>
            <w:r w:rsidR="00EF115E" w:rsidRPr="00B65150">
              <w:t>Żółkiewskiego</w:t>
            </w:r>
            <w:r w:rsidR="00EF115E" w:rsidRPr="00B65150">
              <w:t xml:space="preserve"> </w:t>
            </w:r>
            <w:r w:rsidR="00EF115E" w:rsidRPr="00B65150">
              <w:t>20/26</w:t>
            </w:r>
            <w:r w:rsidR="00EF115E" w:rsidRPr="00B65150">
              <w:t xml:space="preserve"> </w:t>
            </w:r>
          </w:p>
          <w:p w14:paraId="0F33F82E" w14:textId="77777777" w:rsidR="00EF115E" w:rsidRPr="00B65150" w:rsidRDefault="00EF115E" w:rsidP="00AE4990">
            <w:pPr>
              <w:spacing w:after="80"/>
              <w:jc w:val="both"/>
            </w:pPr>
            <w:r w:rsidRPr="00B65150">
              <w:t>87-100</w:t>
            </w:r>
            <w:r w:rsidRPr="00B65150">
              <w:t xml:space="preserve"> </w:t>
            </w:r>
            <w:r w:rsidRPr="00B65150">
              <w:t>Toruń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57C4B129" w14:textId="77777777" w:rsidR="00EF115E" w:rsidRPr="00B65150" w:rsidRDefault="00EF115E" w:rsidP="00AE4990">
            <w:pPr>
              <w:spacing w:before="80" w:after="80"/>
              <w:jc w:val="center"/>
            </w:pPr>
            <w:r w:rsidRPr="00B65150">
              <w:t>63 479.05 zł</w:t>
            </w:r>
          </w:p>
        </w:tc>
      </w:tr>
      <w:tr w:rsidR="00EF115E" w:rsidRPr="00B65150" w14:paraId="696E955A" w14:textId="77777777" w:rsidTr="00B65150">
        <w:tc>
          <w:tcPr>
            <w:tcW w:w="1135" w:type="dxa"/>
            <w:shd w:val="clear" w:color="auto" w:fill="auto"/>
            <w:vAlign w:val="center"/>
          </w:tcPr>
          <w:p w14:paraId="72B9B323" w14:textId="77777777" w:rsidR="00EF115E" w:rsidRPr="00B65150" w:rsidRDefault="00EF115E" w:rsidP="00AE4990">
            <w:pPr>
              <w:spacing w:before="80" w:after="80"/>
              <w:jc w:val="center"/>
            </w:pPr>
            <w:r w:rsidRPr="00B65150"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1A3F2C" w14:textId="77777777" w:rsidR="00EF115E" w:rsidRPr="00B65150" w:rsidRDefault="00EF115E" w:rsidP="00AE4990">
            <w:pPr>
              <w:spacing w:before="80" w:after="80"/>
              <w:jc w:val="center"/>
            </w:pPr>
            <w:r w:rsidRPr="00B65150">
              <w:t>2</w:t>
            </w:r>
          </w:p>
        </w:tc>
        <w:tc>
          <w:tcPr>
            <w:tcW w:w="4677" w:type="dxa"/>
            <w:shd w:val="clear" w:color="auto" w:fill="auto"/>
          </w:tcPr>
          <w:p w14:paraId="3A25B578" w14:textId="7D596C0A" w:rsidR="00B65150" w:rsidRPr="00B65150" w:rsidRDefault="00B65150" w:rsidP="00B65150">
            <w:pPr>
              <w:spacing w:before="80"/>
            </w:pPr>
            <w:r>
              <w:t xml:space="preserve">Konsorcjum: </w:t>
            </w:r>
            <w:proofErr w:type="spellStart"/>
            <w:r>
              <w:t>Citonet</w:t>
            </w:r>
            <w:proofErr w:type="spellEnd"/>
            <w:r>
              <w:t xml:space="preserve">- Kraków Sp. z o.o. </w:t>
            </w:r>
            <w:r>
              <w:br/>
            </w:r>
            <w:r>
              <w:t xml:space="preserve">i </w:t>
            </w:r>
            <w:r w:rsidRPr="00B65150">
              <w:t>Toruńskie Zakłady Materiałów Opatrunkowych S.A.</w:t>
            </w:r>
          </w:p>
          <w:p w14:paraId="53AF93A9" w14:textId="77777777" w:rsidR="00B65150" w:rsidRPr="00B65150" w:rsidRDefault="00B65150" w:rsidP="00B65150">
            <w:r>
              <w:t xml:space="preserve">ul. </w:t>
            </w:r>
            <w:r w:rsidRPr="00B65150">
              <w:t xml:space="preserve">Żółkiewskiego 20/26 </w:t>
            </w:r>
          </w:p>
          <w:p w14:paraId="047368D6" w14:textId="11C096C9" w:rsidR="00EF115E" w:rsidRPr="00B65150" w:rsidRDefault="00B65150" w:rsidP="00B65150">
            <w:pPr>
              <w:spacing w:after="80"/>
              <w:jc w:val="both"/>
            </w:pPr>
            <w:r w:rsidRPr="00B65150">
              <w:t>87-100 Toruń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5A89898C" w14:textId="77777777" w:rsidR="00EF115E" w:rsidRPr="00B65150" w:rsidRDefault="00EF115E" w:rsidP="00AE4990">
            <w:pPr>
              <w:spacing w:before="80" w:after="80"/>
              <w:jc w:val="center"/>
            </w:pPr>
            <w:r w:rsidRPr="00B65150">
              <w:t>119 489.26 zł</w:t>
            </w:r>
          </w:p>
        </w:tc>
      </w:tr>
      <w:tr w:rsidR="00EF115E" w:rsidRPr="00B65150" w14:paraId="2AFC78F5" w14:textId="77777777" w:rsidTr="00B65150">
        <w:tc>
          <w:tcPr>
            <w:tcW w:w="1135" w:type="dxa"/>
            <w:shd w:val="clear" w:color="auto" w:fill="auto"/>
            <w:vAlign w:val="center"/>
          </w:tcPr>
          <w:p w14:paraId="52648133" w14:textId="77777777" w:rsidR="00EF115E" w:rsidRPr="00B65150" w:rsidRDefault="00EF115E" w:rsidP="00AE4990">
            <w:pPr>
              <w:spacing w:before="80" w:after="80"/>
              <w:jc w:val="center"/>
            </w:pPr>
            <w:r w:rsidRPr="00B65150"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BD63C1" w14:textId="77777777" w:rsidR="00EF115E" w:rsidRPr="00B65150" w:rsidRDefault="00EF115E" w:rsidP="00AE4990">
            <w:pPr>
              <w:spacing w:before="80" w:after="80"/>
              <w:jc w:val="center"/>
            </w:pPr>
            <w:r w:rsidRPr="00B65150">
              <w:t>4</w:t>
            </w:r>
          </w:p>
        </w:tc>
        <w:tc>
          <w:tcPr>
            <w:tcW w:w="4677" w:type="dxa"/>
            <w:shd w:val="clear" w:color="auto" w:fill="auto"/>
          </w:tcPr>
          <w:p w14:paraId="5D974C44" w14:textId="0EE4DF5B" w:rsidR="00B65150" w:rsidRPr="00B65150" w:rsidRDefault="00B65150" w:rsidP="00B65150">
            <w:pPr>
              <w:spacing w:before="80"/>
            </w:pPr>
            <w:r>
              <w:t xml:space="preserve">Konsorcjum: </w:t>
            </w:r>
            <w:proofErr w:type="spellStart"/>
            <w:r>
              <w:t>Citonet</w:t>
            </w:r>
            <w:proofErr w:type="spellEnd"/>
            <w:r>
              <w:t xml:space="preserve">- Kraków Sp. z o.o. </w:t>
            </w:r>
            <w:r>
              <w:br/>
            </w:r>
            <w:r>
              <w:t xml:space="preserve">i </w:t>
            </w:r>
            <w:r w:rsidRPr="00B65150">
              <w:t>Toruńskie Zakłady Materiałów Opatrunkowych S.A.</w:t>
            </w:r>
          </w:p>
          <w:p w14:paraId="1055A7AB" w14:textId="77777777" w:rsidR="00B65150" w:rsidRPr="00B65150" w:rsidRDefault="00B65150" w:rsidP="00B65150">
            <w:r>
              <w:t xml:space="preserve">ul. </w:t>
            </w:r>
            <w:r w:rsidRPr="00B65150">
              <w:t xml:space="preserve">Żółkiewskiego 20/26 </w:t>
            </w:r>
          </w:p>
          <w:p w14:paraId="35244AE3" w14:textId="410E123A" w:rsidR="00EF115E" w:rsidRPr="00B65150" w:rsidRDefault="00B65150" w:rsidP="00B65150">
            <w:pPr>
              <w:spacing w:after="80"/>
              <w:jc w:val="both"/>
            </w:pPr>
            <w:r w:rsidRPr="00B65150">
              <w:t>87-100 Toruń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4C59C58C" w14:textId="77777777" w:rsidR="00EF115E" w:rsidRPr="00B65150" w:rsidRDefault="00EF115E" w:rsidP="00AE4990">
            <w:pPr>
              <w:spacing w:before="80" w:after="80"/>
              <w:jc w:val="center"/>
            </w:pPr>
            <w:r w:rsidRPr="00B65150">
              <w:t>6 710.04 zł</w:t>
            </w:r>
          </w:p>
        </w:tc>
      </w:tr>
      <w:bookmarkEnd w:id="0"/>
    </w:tbl>
    <w:p w14:paraId="0152DB52" w14:textId="53DE235F" w:rsidR="00C236D3" w:rsidRPr="00B65150" w:rsidRDefault="00C236D3" w:rsidP="00173B20">
      <w:pPr>
        <w:jc w:val="right"/>
        <w:rPr>
          <w:sz w:val="22"/>
          <w:szCs w:val="22"/>
        </w:rPr>
      </w:pPr>
    </w:p>
    <w:sectPr w:rsidR="00C236D3" w:rsidRPr="00B651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630791" w14:textId="77777777" w:rsidR="003237A1" w:rsidRDefault="003237A1">
      <w:r>
        <w:separator/>
      </w:r>
    </w:p>
  </w:endnote>
  <w:endnote w:type="continuationSeparator" w:id="0">
    <w:p w14:paraId="7B7A8051" w14:textId="77777777" w:rsidR="003237A1" w:rsidRDefault="00323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4E7D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BE792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027A9" w14:textId="5CFA4BAB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46F8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67123C" w14:textId="77777777" w:rsidR="009F189D" w:rsidRDefault="009F189D">
    <w:pPr>
      <w:pStyle w:val="Stopka"/>
      <w:tabs>
        <w:tab w:val="clear" w:pos="4536"/>
      </w:tabs>
      <w:jc w:val="center"/>
    </w:pPr>
  </w:p>
  <w:p w14:paraId="02338E9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3B8990" w14:textId="77777777" w:rsidR="003237A1" w:rsidRDefault="003237A1">
      <w:r>
        <w:separator/>
      </w:r>
    </w:p>
  </w:footnote>
  <w:footnote w:type="continuationSeparator" w:id="0">
    <w:p w14:paraId="4F5F4CC6" w14:textId="77777777" w:rsidR="003237A1" w:rsidRDefault="003237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0814B" w14:textId="77777777" w:rsidR="00EF115E" w:rsidRDefault="00EF11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A59ED" w14:textId="77777777" w:rsidR="00EF115E" w:rsidRDefault="00EF11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4209D" w14:textId="77777777" w:rsidR="00EF115E" w:rsidRDefault="00EF11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37A1"/>
    <w:rsid w:val="00007727"/>
    <w:rsid w:val="00017720"/>
    <w:rsid w:val="00035488"/>
    <w:rsid w:val="000D7F25"/>
    <w:rsid w:val="000E00E5"/>
    <w:rsid w:val="00173B20"/>
    <w:rsid w:val="001C69FF"/>
    <w:rsid w:val="0023318D"/>
    <w:rsid w:val="003237A1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65150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F115E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729B093"/>
  <w15:chartTrackingRefBased/>
  <w15:docId w15:val="{66D71FAA-4682-476E-A36F-7A77DCC63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339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3</cp:revision>
  <cp:lastPrinted>2022-04-15T10:16:00Z</cp:lastPrinted>
  <dcterms:created xsi:type="dcterms:W3CDTF">2022-04-15T10:11:00Z</dcterms:created>
  <dcterms:modified xsi:type="dcterms:W3CDTF">2022-04-15T10:16:00Z</dcterms:modified>
</cp:coreProperties>
</file>