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35EA4BA0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6A2E83">
        <w:rPr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4EEC7D0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D7331">
        <w:rPr>
          <w:sz w:val="22"/>
          <w:szCs w:val="22"/>
        </w:rPr>
        <w:t>nieograniczonym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36BFA152" w:rsidR="00281DC6" w:rsidRPr="006D7331" w:rsidRDefault="00281DC6" w:rsidP="006D7331">
      <w:pPr>
        <w:spacing w:line="276" w:lineRule="auto"/>
        <w:jc w:val="center"/>
        <w:rPr>
          <w:b/>
          <w:bCs/>
          <w:sz w:val="28"/>
          <w:szCs w:val="28"/>
        </w:rPr>
      </w:pPr>
      <w:r w:rsidRPr="006D7331">
        <w:rPr>
          <w:b/>
          <w:bCs/>
          <w:sz w:val="28"/>
          <w:szCs w:val="28"/>
        </w:rPr>
        <w:t>”</w:t>
      </w:r>
      <w:r w:rsidR="006D7331" w:rsidRPr="006D7331">
        <w:rPr>
          <w:b/>
          <w:bCs/>
          <w:sz w:val="28"/>
          <w:szCs w:val="28"/>
        </w:rPr>
        <w:t>Dostawa wyrobów medycznych jednorazowego użytku dla Bloku Operacyjnego</w:t>
      </w:r>
      <w:r w:rsidRPr="006D7331">
        <w:rPr>
          <w:b/>
          <w:bCs/>
          <w:sz w:val="28"/>
          <w:szCs w:val="28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C60035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C60035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  <w:tr w:rsidR="00281DC6" w:rsidRPr="00281DC6" w14:paraId="424BDDF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288D7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6CD6F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F826245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0264B6" w:rsidRPr="000264B6">
        <w:rPr>
          <w:bCs/>
          <w:sz w:val="22"/>
          <w:u w:val="single"/>
        </w:rPr>
        <w:t>Klipsy naczyniowe</w:t>
      </w:r>
    </w:p>
    <w:p w14:paraId="3D552D66" w14:textId="1CA0848F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92958141"/>
      <w:r w:rsidRPr="00281DC6">
        <w:rPr>
          <w:bCs/>
          <w:sz w:val="22"/>
        </w:rPr>
        <w:t>Wartość netto za wykonanie całości przedmiotu zamówienia wynosi: ……</w:t>
      </w:r>
      <w:r w:rsidR="00D052E3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550A1559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E1E865" w14:textId="57434418" w:rsidR="00D052E3" w:rsidRPr="00281DC6" w:rsidRDefault="00D052E3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C831D6C" w:rsidR="004A2566" w:rsidRDefault="00804388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698FB0DF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>:</w:t>
      </w:r>
      <w:r w:rsidR="007E3063">
        <w:rPr>
          <w:bCs/>
          <w:sz w:val="22"/>
          <w:u w:val="single"/>
        </w:rPr>
        <w:t xml:space="preserve"> </w:t>
      </w:r>
      <w:r w:rsidR="007E3063" w:rsidRPr="007E3063">
        <w:rPr>
          <w:bCs/>
          <w:sz w:val="22"/>
          <w:u w:val="single"/>
        </w:rPr>
        <w:t>Implanty powięziowe</w:t>
      </w:r>
      <w:r w:rsidRPr="00281DC6">
        <w:rPr>
          <w:bCs/>
          <w:sz w:val="22"/>
          <w:u w:val="single"/>
        </w:rPr>
        <w:t xml:space="preserve"> </w:t>
      </w:r>
    </w:p>
    <w:p w14:paraId="4FDCC5E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3A083D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EE7F3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93059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24B77C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43F176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137101D1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5F6206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71CE7B3" w14:textId="32FD571F" w:rsidR="0064110C" w:rsidRDefault="00CB2BE7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>:</w:t>
      </w:r>
      <w:r w:rsidR="007E3063">
        <w:rPr>
          <w:bCs/>
          <w:sz w:val="22"/>
          <w:u w:val="single"/>
        </w:rPr>
        <w:t xml:space="preserve"> </w:t>
      </w:r>
      <w:r w:rsidR="007E3063" w:rsidRPr="007E3063">
        <w:rPr>
          <w:bCs/>
          <w:sz w:val="22"/>
          <w:u w:val="single"/>
        </w:rPr>
        <w:t>Specjalistyczny sprzęt do zabiegów laparoskopowych cz.1</w:t>
      </w:r>
      <w:r w:rsidRPr="00281DC6">
        <w:rPr>
          <w:bCs/>
          <w:sz w:val="22"/>
          <w:u w:val="single"/>
        </w:rPr>
        <w:t xml:space="preserve"> </w:t>
      </w:r>
    </w:p>
    <w:p w14:paraId="7054EE8A" w14:textId="1B22F4FA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5502AB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F831DE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1FBB1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59C2AB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E8DD504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1231CB7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56E22E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89EBC8B" w14:textId="6CB3DAD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5C283851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>:</w:t>
      </w:r>
      <w:r w:rsidR="007E3063">
        <w:rPr>
          <w:bCs/>
          <w:sz w:val="22"/>
          <w:u w:val="single"/>
        </w:rPr>
        <w:t xml:space="preserve"> </w:t>
      </w:r>
      <w:r w:rsidR="007E3063" w:rsidRPr="007E3063">
        <w:rPr>
          <w:bCs/>
          <w:sz w:val="22"/>
          <w:u w:val="single"/>
        </w:rPr>
        <w:t>Specjalistyczny sprzęt do zabiegów laparoskopowych, kompatybilny z aparatem Einstein Vision 3D typ EV-000001C</w:t>
      </w:r>
    </w:p>
    <w:p w14:paraId="3029878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4417B3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20F52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E68A80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035230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A74CB0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2D9D082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4FC199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B19B7B3" w14:textId="135AB9E1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>:</w:t>
      </w:r>
      <w:r w:rsidR="007E3063">
        <w:rPr>
          <w:bCs/>
          <w:sz w:val="22"/>
          <w:u w:val="single"/>
        </w:rPr>
        <w:t xml:space="preserve"> </w:t>
      </w:r>
      <w:r w:rsidR="007E3063" w:rsidRPr="007E3063">
        <w:rPr>
          <w:bCs/>
          <w:sz w:val="22"/>
          <w:u w:val="single"/>
        </w:rPr>
        <w:t>Staplery skórne i klipsy naczyniowe</w:t>
      </w:r>
      <w:r w:rsidRPr="00281DC6">
        <w:rPr>
          <w:bCs/>
          <w:sz w:val="22"/>
          <w:u w:val="single"/>
        </w:rPr>
        <w:t xml:space="preserve"> </w:t>
      </w:r>
    </w:p>
    <w:p w14:paraId="1AC2F23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3D2BD2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6B09D6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09420E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BF5AF9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111AB2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>Realizacja dostaw: w ciągu 72 h od momentu wysłania zamówienia drogą elektroniczną</w:t>
      </w:r>
    </w:p>
    <w:p w14:paraId="1DDF761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0C34846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038DFC6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>:</w:t>
      </w:r>
      <w:r w:rsidR="007E3063">
        <w:rPr>
          <w:bCs/>
          <w:sz w:val="22"/>
          <w:u w:val="single"/>
        </w:rPr>
        <w:t xml:space="preserve"> </w:t>
      </w:r>
      <w:r w:rsidR="007E3063" w:rsidRPr="007E3063">
        <w:rPr>
          <w:bCs/>
          <w:sz w:val="22"/>
          <w:u w:val="single"/>
        </w:rPr>
        <w:t>Akcesoria do generatora GN200 Aesculap</w:t>
      </w:r>
      <w:r w:rsidRPr="00281DC6">
        <w:rPr>
          <w:bCs/>
          <w:sz w:val="22"/>
          <w:u w:val="single"/>
        </w:rPr>
        <w:t xml:space="preserve"> </w:t>
      </w:r>
    </w:p>
    <w:p w14:paraId="7EB86F9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49D16D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981C312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254D47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C125811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6C92B4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5E8E88AD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D1E4A0A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A8482C1" w14:textId="1C6C49AB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E0E8DB" w14:textId="29A832CB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>:</w:t>
      </w:r>
      <w:r w:rsidR="007E3063">
        <w:rPr>
          <w:bCs/>
          <w:sz w:val="22"/>
          <w:u w:val="single"/>
        </w:rPr>
        <w:t xml:space="preserve"> </w:t>
      </w:r>
      <w:r w:rsidR="007E3063" w:rsidRPr="007E3063">
        <w:rPr>
          <w:bCs/>
          <w:sz w:val="22"/>
          <w:u w:val="single"/>
        </w:rPr>
        <w:t>Ostrza i płytki do dermatomu</w:t>
      </w:r>
      <w:r w:rsidRPr="00281DC6">
        <w:rPr>
          <w:bCs/>
          <w:sz w:val="22"/>
          <w:u w:val="single"/>
        </w:rPr>
        <w:t xml:space="preserve"> </w:t>
      </w:r>
    </w:p>
    <w:p w14:paraId="2E0B186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AB41F2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1BFF0C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C144E2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06B2BE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603D99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0CBE98D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6FB6CF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152DE12" w14:textId="4413B3B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232980B" w14:textId="5B6B915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>:</w:t>
      </w:r>
      <w:r w:rsidR="0003043B">
        <w:rPr>
          <w:bCs/>
          <w:sz w:val="22"/>
          <w:u w:val="single"/>
        </w:rPr>
        <w:t xml:space="preserve"> </w:t>
      </w:r>
      <w:r w:rsidR="0003043B" w:rsidRPr="0003043B">
        <w:rPr>
          <w:bCs/>
          <w:sz w:val="22"/>
          <w:u w:val="single"/>
        </w:rPr>
        <w:t>Ostrza i pętle laryngologiczne</w:t>
      </w:r>
      <w:r w:rsidRPr="00281DC6">
        <w:rPr>
          <w:bCs/>
          <w:sz w:val="22"/>
          <w:u w:val="single"/>
        </w:rPr>
        <w:t xml:space="preserve"> </w:t>
      </w:r>
    </w:p>
    <w:p w14:paraId="7690244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2CCD53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1C90F2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1785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3A1A48D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B32891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3CC134D5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B14992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2E17048" w14:textId="07A4FE63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50BFB5D6" w14:textId="6DB8B00A" w:rsidR="00C15918" w:rsidRDefault="00CB2BE7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>:</w:t>
      </w:r>
      <w:r w:rsidR="0003043B">
        <w:rPr>
          <w:bCs/>
          <w:sz w:val="22"/>
          <w:u w:val="single"/>
        </w:rPr>
        <w:t xml:space="preserve"> </w:t>
      </w:r>
      <w:r w:rsidR="0003043B" w:rsidRPr="0003043B">
        <w:rPr>
          <w:bCs/>
          <w:sz w:val="22"/>
          <w:u w:val="single"/>
        </w:rPr>
        <w:t>Końcówka noża harmonicznego</w:t>
      </w:r>
      <w:r w:rsidRPr="00281DC6">
        <w:rPr>
          <w:bCs/>
          <w:sz w:val="22"/>
          <w:u w:val="single"/>
        </w:rPr>
        <w:t xml:space="preserve"> </w:t>
      </w:r>
    </w:p>
    <w:p w14:paraId="404576B1" w14:textId="0C87CC92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3E73D3E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9253E4E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4D3F474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255CFE0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1146DA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07BFC976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3A057E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FBFDBA7" w14:textId="37D76B9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4150E11" w14:textId="35A75263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0</w:t>
      </w:r>
      <w:r w:rsidRPr="00281DC6">
        <w:rPr>
          <w:bCs/>
          <w:sz w:val="22"/>
          <w:u w:val="single"/>
        </w:rPr>
        <w:t>:</w:t>
      </w:r>
      <w:r w:rsidR="0003043B">
        <w:rPr>
          <w:bCs/>
          <w:sz w:val="22"/>
          <w:u w:val="single"/>
        </w:rPr>
        <w:t xml:space="preserve"> </w:t>
      </w:r>
      <w:r w:rsidR="0003043B" w:rsidRPr="0003043B">
        <w:rPr>
          <w:bCs/>
          <w:sz w:val="22"/>
          <w:u w:val="single"/>
        </w:rPr>
        <w:t>Sprzęt jednorazowy do zabiegów endoskopowych</w:t>
      </w:r>
      <w:r w:rsidRPr="00281DC6">
        <w:rPr>
          <w:bCs/>
          <w:sz w:val="22"/>
          <w:u w:val="single"/>
        </w:rPr>
        <w:t xml:space="preserve"> </w:t>
      </w:r>
    </w:p>
    <w:p w14:paraId="5E6284D4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48EA9B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01165C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7AB27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0C1DBFE0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C56A7C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536F47F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29DF3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E483B3A" w14:textId="6CED70FB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AB1B773" w14:textId="774539B7" w:rsidR="00C15918" w:rsidRDefault="00CB2BE7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>:</w:t>
      </w:r>
      <w:r w:rsidR="00CE7306" w:rsidRPr="00CE7306">
        <w:rPr>
          <w:u w:val="single"/>
        </w:rPr>
        <w:t xml:space="preserve"> </w:t>
      </w:r>
      <w:r w:rsidR="00C36E34" w:rsidRPr="00C36E34">
        <w:rPr>
          <w:bCs/>
          <w:sz w:val="22"/>
          <w:u w:val="single"/>
        </w:rPr>
        <w:t>Ostrza do shavera Dyonics Power</w:t>
      </w:r>
      <w:r w:rsidRPr="00281DC6">
        <w:rPr>
          <w:bCs/>
          <w:sz w:val="22"/>
          <w:u w:val="single"/>
        </w:rPr>
        <w:t xml:space="preserve"> </w:t>
      </w:r>
    </w:p>
    <w:p w14:paraId="77EB7F1E" w14:textId="002586D1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078A3C0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2ECE5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1AEFEC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1700476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167EE40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0B2BB66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700C31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6C144391" w14:textId="3F0B3F4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B50CDC" w14:textId="25AB07C2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>:</w:t>
      </w:r>
      <w:r w:rsidR="00CE7306">
        <w:rPr>
          <w:bCs/>
          <w:sz w:val="22"/>
          <w:u w:val="single"/>
        </w:rPr>
        <w:t xml:space="preserve"> </w:t>
      </w:r>
      <w:r w:rsidR="00CE7306" w:rsidRPr="00CE7306">
        <w:rPr>
          <w:bCs/>
          <w:sz w:val="22"/>
          <w:u w:val="single"/>
        </w:rPr>
        <w:t>Staplery i ładunki</w:t>
      </w:r>
      <w:r w:rsidRPr="00281DC6">
        <w:rPr>
          <w:bCs/>
          <w:sz w:val="22"/>
          <w:u w:val="single"/>
        </w:rPr>
        <w:t xml:space="preserve"> </w:t>
      </w:r>
    </w:p>
    <w:p w14:paraId="63492780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87D4F67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A5BE1C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F28F4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170534B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D38215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0D62D55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9EB422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D86852B" w14:textId="4CD1D51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2432E8" w14:textId="13944DEB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>:</w:t>
      </w:r>
      <w:r w:rsidR="00333AF4">
        <w:rPr>
          <w:bCs/>
          <w:sz w:val="22"/>
          <w:u w:val="single"/>
        </w:rPr>
        <w:t xml:space="preserve"> </w:t>
      </w:r>
      <w:r w:rsidR="00333AF4" w:rsidRPr="00333AF4">
        <w:rPr>
          <w:bCs/>
          <w:sz w:val="22"/>
          <w:u w:val="single"/>
        </w:rPr>
        <w:t>Łaty hemostatyczne</w:t>
      </w:r>
      <w:r w:rsidRPr="00281DC6">
        <w:rPr>
          <w:bCs/>
          <w:sz w:val="22"/>
          <w:u w:val="single"/>
        </w:rPr>
        <w:t xml:space="preserve"> </w:t>
      </w:r>
    </w:p>
    <w:p w14:paraId="67953B4C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310BD1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432ACBE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719ADE4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F30FEDD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5AE21A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044DD472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8DBC58C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8E83ED4" w14:textId="07863738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6F417EF" w14:textId="098EC9CD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>:</w:t>
      </w:r>
      <w:r w:rsidR="00333AF4" w:rsidRPr="00333AF4">
        <w:rPr>
          <w:u w:val="single"/>
        </w:rPr>
        <w:t xml:space="preserve"> </w:t>
      </w:r>
      <w:r w:rsidR="00333AF4" w:rsidRPr="00333AF4">
        <w:rPr>
          <w:bCs/>
          <w:sz w:val="22"/>
          <w:u w:val="single"/>
        </w:rPr>
        <w:t>Energia do zamykania naczyń krwionośnych</w:t>
      </w:r>
      <w:r w:rsidRPr="00281DC6">
        <w:rPr>
          <w:bCs/>
          <w:sz w:val="22"/>
          <w:u w:val="single"/>
        </w:rPr>
        <w:t xml:space="preserve"> </w:t>
      </w:r>
    </w:p>
    <w:p w14:paraId="6236652C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BD4369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3FA82E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023DEA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227753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4489B3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00788F8A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C2757D5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15DDAC59" w14:textId="742998E9" w:rsidR="002235C4" w:rsidRDefault="002235C4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ACCE998" w14:textId="26F35DE9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C15918"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>:</w:t>
      </w:r>
      <w:r w:rsidR="007A195F" w:rsidRPr="007A195F">
        <w:rPr>
          <w:u w:val="single"/>
        </w:rPr>
        <w:t xml:space="preserve"> </w:t>
      </w:r>
      <w:r w:rsidR="007A195F" w:rsidRPr="007A195F">
        <w:rPr>
          <w:bCs/>
          <w:sz w:val="22"/>
          <w:u w:val="single"/>
        </w:rPr>
        <w:t>Elektrody  do generatora Mitec VAPR 3 do operacji artroskopowych kolana i barku</w:t>
      </w:r>
      <w:r w:rsidRPr="00281DC6">
        <w:rPr>
          <w:bCs/>
          <w:sz w:val="22"/>
          <w:u w:val="single"/>
        </w:rPr>
        <w:t xml:space="preserve"> </w:t>
      </w:r>
    </w:p>
    <w:p w14:paraId="522A544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CF0A6A0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773518B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B03424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13B25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9AD345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74BE59DA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589F562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9255D08" w14:textId="396EDFC9" w:rsidR="002235C4" w:rsidRDefault="002235C4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F04D030" w14:textId="59BEE15C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C15918"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>:</w:t>
      </w:r>
      <w:r w:rsidR="007A195F" w:rsidRPr="007A195F">
        <w:rPr>
          <w:u w:val="single"/>
        </w:rPr>
        <w:t xml:space="preserve"> </w:t>
      </w:r>
      <w:r w:rsidR="007A195F" w:rsidRPr="007A195F">
        <w:rPr>
          <w:bCs/>
          <w:sz w:val="22"/>
          <w:u w:val="single"/>
        </w:rPr>
        <w:t>Specjalistyczny sprzęt do zabiegów urologicznych</w:t>
      </w:r>
      <w:r w:rsidRPr="00281DC6">
        <w:rPr>
          <w:bCs/>
          <w:sz w:val="22"/>
          <w:u w:val="single"/>
        </w:rPr>
        <w:t xml:space="preserve"> </w:t>
      </w:r>
    </w:p>
    <w:p w14:paraId="66B39B9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36443F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8F8A30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5B4FCC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B53022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A85E55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4DBCE2CC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25586EC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6D8C00BA" w14:textId="6B33C67B" w:rsidR="002235C4" w:rsidRDefault="002235C4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51D93E" w14:textId="780A92D6" w:rsidR="006D7331" w:rsidRPr="00281DC6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>:</w:t>
      </w:r>
      <w:r w:rsidR="007A195F" w:rsidRPr="007A195F">
        <w:rPr>
          <w:u w:val="single"/>
        </w:rPr>
        <w:t xml:space="preserve"> </w:t>
      </w:r>
      <w:r w:rsidR="007A195F" w:rsidRPr="007A195F">
        <w:rPr>
          <w:bCs/>
          <w:sz w:val="22"/>
          <w:u w:val="single"/>
        </w:rPr>
        <w:t>Elektrody kompatybilne z aparatem Neurosing</w:t>
      </w:r>
    </w:p>
    <w:p w14:paraId="3807F997" w14:textId="77777777" w:rsidR="006D7331" w:rsidRPr="00281DC6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4FED612" w14:textId="77777777" w:rsidR="006D7331" w:rsidRPr="00281DC6" w:rsidRDefault="006D7331" w:rsidP="006D7331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F673D90" w14:textId="77777777" w:rsidR="006D7331" w:rsidRPr="00281DC6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B1B307" w14:textId="77777777" w:rsidR="006D7331" w:rsidRPr="00281DC6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A2DD4BB" w14:textId="77777777" w:rsidR="006D7331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B46E4D3" w14:textId="77777777" w:rsidR="006D7331" w:rsidRPr="00281DC6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39C532CB" w14:textId="77777777" w:rsidR="006D7331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D3A5BCD" w14:textId="696DE3FF" w:rsidR="006D7331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7D0A8BF" w14:textId="5AE66B92" w:rsidR="006D7331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1004B02" w14:textId="5EE0CC92" w:rsidR="006D7331" w:rsidRPr="00281DC6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>:</w:t>
      </w:r>
      <w:r w:rsidR="007A195F" w:rsidRPr="007A195F">
        <w:rPr>
          <w:u w:val="single"/>
        </w:rPr>
        <w:t xml:space="preserve"> </w:t>
      </w:r>
      <w:r w:rsidR="007A195F" w:rsidRPr="007A195F">
        <w:rPr>
          <w:bCs/>
          <w:sz w:val="22"/>
          <w:u w:val="single"/>
        </w:rPr>
        <w:t>Ostrza i frezy do shavera</w:t>
      </w:r>
      <w:r w:rsidRPr="00281DC6">
        <w:rPr>
          <w:bCs/>
          <w:sz w:val="22"/>
          <w:u w:val="single"/>
        </w:rPr>
        <w:t xml:space="preserve"> </w:t>
      </w:r>
    </w:p>
    <w:p w14:paraId="334A8722" w14:textId="77777777" w:rsidR="006D7331" w:rsidRPr="00281DC6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D2F037C" w14:textId="77777777" w:rsidR="006D7331" w:rsidRPr="00281DC6" w:rsidRDefault="006D7331" w:rsidP="006D7331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A5879D" w14:textId="77777777" w:rsidR="006D7331" w:rsidRPr="00281DC6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C50442A" w14:textId="77777777" w:rsidR="006D7331" w:rsidRPr="00281DC6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E53C698" w14:textId="77777777" w:rsidR="006D7331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EF665B3" w14:textId="77777777" w:rsidR="006D7331" w:rsidRPr="00281DC6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1DA84B83" w14:textId="77777777" w:rsidR="006D7331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C659F01" w14:textId="77777777" w:rsidR="006D7331" w:rsidRDefault="006D7331" w:rsidP="006D7331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C52553E" w14:textId="77777777" w:rsidR="006D7331" w:rsidRDefault="006D7331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1483FC93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A0834B9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38E7806D" w:rsidR="00D74BC1" w:rsidRDefault="00281DC6">
    <w:pPr>
      <w:pStyle w:val="Nagwek"/>
    </w:pPr>
    <w:r>
      <w:t>Znak sprawy: SZW/DZP/</w:t>
    </w:r>
    <w:r w:rsidR="006D7331">
      <w:t>18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8347887">
    <w:abstractNumId w:val="9"/>
  </w:num>
  <w:num w:numId="2" w16cid:durableId="1220019002">
    <w:abstractNumId w:val="20"/>
  </w:num>
  <w:num w:numId="3" w16cid:durableId="145124538">
    <w:abstractNumId w:val="23"/>
  </w:num>
  <w:num w:numId="4" w16cid:durableId="279384289">
    <w:abstractNumId w:val="5"/>
  </w:num>
  <w:num w:numId="5" w16cid:durableId="1114131555">
    <w:abstractNumId w:val="27"/>
  </w:num>
  <w:num w:numId="6" w16cid:durableId="1636131791">
    <w:abstractNumId w:val="6"/>
  </w:num>
  <w:num w:numId="7" w16cid:durableId="1597593684">
    <w:abstractNumId w:val="7"/>
  </w:num>
  <w:num w:numId="8" w16cid:durableId="2108228851">
    <w:abstractNumId w:val="31"/>
  </w:num>
  <w:num w:numId="9" w16cid:durableId="1320770809">
    <w:abstractNumId w:val="4"/>
  </w:num>
  <w:num w:numId="10" w16cid:durableId="1599172987">
    <w:abstractNumId w:val="30"/>
  </w:num>
  <w:num w:numId="11" w16cid:durableId="1657103361">
    <w:abstractNumId w:val="25"/>
  </w:num>
  <w:num w:numId="12" w16cid:durableId="1284076906">
    <w:abstractNumId w:val="11"/>
  </w:num>
  <w:num w:numId="13" w16cid:durableId="878325977">
    <w:abstractNumId w:val="24"/>
  </w:num>
  <w:num w:numId="14" w16cid:durableId="1998873420">
    <w:abstractNumId w:val="37"/>
  </w:num>
  <w:num w:numId="15" w16cid:durableId="746852280">
    <w:abstractNumId w:val="21"/>
  </w:num>
  <w:num w:numId="16" w16cid:durableId="945389379">
    <w:abstractNumId w:val="36"/>
  </w:num>
  <w:num w:numId="17" w16cid:durableId="765342224">
    <w:abstractNumId w:val="10"/>
  </w:num>
  <w:num w:numId="18" w16cid:durableId="1483499260">
    <w:abstractNumId w:val="15"/>
  </w:num>
  <w:num w:numId="19" w16cid:durableId="1494419735">
    <w:abstractNumId w:val="34"/>
  </w:num>
  <w:num w:numId="20" w16cid:durableId="580412112">
    <w:abstractNumId w:val="1"/>
  </w:num>
  <w:num w:numId="21" w16cid:durableId="279146738">
    <w:abstractNumId w:val="28"/>
  </w:num>
  <w:num w:numId="22" w16cid:durableId="2044282795">
    <w:abstractNumId w:val="2"/>
  </w:num>
  <w:num w:numId="23" w16cid:durableId="331836789">
    <w:abstractNumId w:val="12"/>
  </w:num>
  <w:num w:numId="24" w16cid:durableId="63529120">
    <w:abstractNumId w:val="32"/>
  </w:num>
  <w:num w:numId="25" w16cid:durableId="2119175100">
    <w:abstractNumId w:val="8"/>
  </w:num>
  <w:num w:numId="26" w16cid:durableId="1193500528">
    <w:abstractNumId w:val="14"/>
  </w:num>
  <w:num w:numId="27" w16cid:durableId="1739397938">
    <w:abstractNumId w:val="18"/>
  </w:num>
  <w:num w:numId="28" w16cid:durableId="1017005963">
    <w:abstractNumId w:val="16"/>
  </w:num>
  <w:num w:numId="29" w16cid:durableId="653148877">
    <w:abstractNumId w:val="3"/>
  </w:num>
  <w:num w:numId="30" w16cid:durableId="1386833539">
    <w:abstractNumId w:val="17"/>
  </w:num>
  <w:num w:numId="31" w16cid:durableId="1868062810">
    <w:abstractNumId w:val="0"/>
  </w:num>
  <w:num w:numId="32" w16cid:durableId="980116432">
    <w:abstractNumId w:val="26"/>
  </w:num>
  <w:num w:numId="33" w16cid:durableId="862671803">
    <w:abstractNumId w:val="19"/>
  </w:num>
  <w:num w:numId="34" w16cid:durableId="762149039">
    <w:abstractNumId w:val="29"/>
  </w:num>
  <w:num w:numId="35" w16cid:durableId="1853446629">
    <w:abstractNumId w:val="35"/>
  </w:num>
  <w:num w:numId="36" w16cid:durableId="1727561656">
    <w:abstractNumId w:val="33"/>
  </w:num>
  <w:num w:numId="37" w16cid:durableId="1485124255">
    <w:abstractNumId w:val="13"/>
  </w:num>
  <w:num w:numId="38" w16cid:durableId="18135967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64B6"/>
    <w:rsid w:val="0003043B"/>
    <w:rsid w:val="000540D7"/>
    <w:rsid w:val="00071FE3"/>
    <w:rsid w:val="0011274B"/>
    <w:rsid w:val="00180314"/>
    <w:rsid w:val="0018410E"/>
    <w:rsid w:val="002235C4"/>
    <w:rsid w:val="00281DC6"/>
    <w:rsid w:val="002C3230"/>
    <w:rsid w:val="0030391A"/>
    <w:rsid w:val="00333AF4"/>
    <w:rsid w:val="003A652F"/>
    <w:rsid w:val="00443C09"/>
    <w:rsid w:val="00460383"/>
    <w:rsid w:val="004A2566"/>
    <w:rsid w:val="004F51BC"/>
    <w:rsid w:val="00535E57"/>
    <w:rsid w:val="005A70C7"/>
    <w:rsid w:val="00613B65"/>
    <w:rsid w:val="00634A87"/>
    <w:rsid w:val="0064110C"/>
    <w:rsid w:val="006A0EFD"/>
    <w:rsid w:val="006A2E83"/>
    <w:rsid w:val="006D7331"/>
    <w:rsid w:val="00740C0B"/>
    <w:rsid w:val="007717C3"/>
    <w:rsid w:val="007A195F"/>
    <w:rsid w:val="007B7258"/>
    <w:rsid w:val="007E3063"/>
    <w:rsid w:val="00804388"/>
    <w:rsid w:val="00812E90"/>
    <w:rsid w:val="00880CC5"/>
    <w:rsid w:val="00B22D6B"/>
    <w:rsid w:val="00B679F6"/>
    <w:rsid w:val="00C15918"/>
    <w:rsid w:val="00C36E34"/>
    <w:rsid w:val="00C434DC"/>
    <w:rsid w:val="00CA0475"/>
    <w:rsid w:val="00CA7C6C"/>
    <w:rsid w:val="00CB2BE7"/>
    <w:rsid w:val="00CE7306"/>
    <w:rsid w:val="00D052E3"/>
    <w:rsid w:val="00D74BC1"/>
    <w:rsid w:val="00E35B7C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87</TotalTime>
  <Pages>7</Pages>
  <Words>1832</Words>
  <Characters>12362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25</cp:revision>
  <cp:lastPrinted>2007-10-05T06:59:00Z</cp:lastPrinted>
  <dcterms:created xsi:type="dcterms:W3CDTF">2021-03-05T08:11:00Z</dcterms:created>
  <dcterms:modified xsi:type="dcterms:W3CDTF">2022-04-19T05:34:00Z</dcterms:modified>
</cp:coreProperties>
</file>