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B3AB42" w14:textId="77777777" w:rsidR="00D665F5" w:rsidRPr="00355C9D" w:rsidRDefault="001E5514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1E5514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1E5514">
        <w:rPr>
          <w:rFonts w:ascii="Arial" w:hAnsi="Arial" w:cs="Arial"/>
          <w:sz w:val="24"/>
          <w:szCs w:val="24"/>
        </w:rPr>
        <w:t>2022-04-20</w:t>
      </w:r>
    </w:p>
    <w:p w14:paraId="2FBDD493" w14:textId="77777777"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2090DDD3" w14:textId="77777777" w:rsidR="001E5514" w:rsidRPr="001E5514" w:rsidRDefault="001E5514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1E5514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14:paraId="709AB9FF" w14:textId="77777777" w:rsidR="00D665F5" w:rsidRPr="00355C9D" w:rsidRDefault="001E5514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1E5514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7ADE5D60" w14:textId="77777777" w:rsidR="00D665F5" w:rsidRPr="00355C9D" w:rsidRDefault="001E5514" w:rsidP="00D665F5">
      <w:pPr>
        <w:rPr>
          <w:rFonts w:ascii="Arial" w:hAnsi="Arial" w:cs="Arial"/>
          <w:sz w:val="24"/>
          <w:szCs w:val="24"/>
        </w:rPr>
      </w:pPr>
      <w:r w:rsidRPr="001E5514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1E5514">
        <w:rPr>
          <w:rFonts w:ascii="Arial" w:hAnsi="Arial" w:cs="Arial"/>
          <w:sz w:val="24"/>
          <w:szCs w:val="24"/>
        </w:rPr>
        <w:t>W-9/110,</w:t>
      </w:r>
    </w:p>
    <w:p w14:paraId="3FB121E3" w14:textId="77777777" w:rsidR="00D665F5" w:rsidRPr="00355C9D" w:rsidRDefault="001E5514" w:rsidP="00D665F5">
      <w:pPr>
        <w:rPr>
          <w:rFonts w:ascii="Arial" w:hAnsi="Arial" w:cs="Arial"/>
          <w:sz w:val="24"/>
          <w:szCs w:val="24"/>
        </w:rPr>
      </w:pPr>
      <w:r w:rsidRPr="001E5514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1E5514">
        <w:rPr>
          <w:rFonts w:ascii="Arial" w:hAnsi="Arial" w:cs="Arial"/>
          <w:sz w:val="24"/>
          <w:szCs w:val="24"/>
        </w:rPr>
        <w:t>KRAKÓW</w:t>
      </w:r>
    </w:p>
    <w:p w14:paraId="096DDE9B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7018B51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14:paraId="714A864D" w14:textId="77777777"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30F3D0B" w14:textId="77777777"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0AA5BF9E" w14:textId="77777777"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1E5514" w:rsidRPr="001E5514">
        <w:rPr>
          <w:rFonts w:ascii="Arial" w:hAnsi="Arial" w:cs="Arial"/>
          <w:b/>
          <w:sz w:val="24"/>
          <w:szCs w:val="24"/>
        </w:rPr>
        <w:t>KA-2/025/2022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13B4C41A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8D3D9A9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251F56D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D40FF95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7199DEAD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37009440" w14:textId="77777777"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E5514" w:rsidRPr="001E5514">
        <w:rPr>
          <w:rFonts w:ascii="Arial" w:hAnsi="Arial" w:cs="Arial"/>
          <w:sz w:val="24"/>
          <w:szCs w:val="24"/>
        </w:rPr>
        <w:t>uproszczone (pozaustawowe)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2C442967" w14:textId="77777777" w:rsidR="00A80738" w:rsidRPr="00355C9D" w:rsidRDefault="001E5514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1E5514">
        <w:rPr>
          <w:rFonts w:ascii="Arial" w:hAnsi="Arial" w:cs="Arial"/>
          <w:b/>
          <w:szCs w:val="24"/>
        </w:rPr>
        <w:t>Dostawa uniwersalnej maszyny wytrzymałościowej z głowicą pomiarową oraz oprogramowaniem dla Laboratorium Ekstremalnie Niskich Temperatur przy Wydziale Mechanicznym Politechniki Krakowskiej</w:t>
      </w:r>
    </w:p>
    <w:p w14:paraId="4DF51934" w14:textId="77777777"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1E5514" w:rsidRPr="001E5514">
        <w:rPr>
          <w:rFonts w:ascii="Arial" w:hAnsi="Arial" w:cs="Arial"/>
          <w:sz w:val="24"/>
          <w:szCs w:val="24"/>
        </w:rPr>
        <w:t>(t.j. Dz.U. z 2021r. poz. 1129)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4ED4AFFD" w14:textId="77777777"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1E5514" w:rsidRPr="001E5514">
        <w:rPr>
          <w:rFonts w:ascii="Arial" w:hAnsi="Arial" w:cs="Arial"/>
          <w:sz w:val="24"/>
          <w:szCs w:val="24"/>
        </w:rPr>
        <w:t>20/04/2022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1E5514" w:rsidRPr="001E5514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51ECCF66" w14:textId="77777777" w:rsidTr="003F57CD">
        <w:tc>
          <w:tcPr>
            <w:tcW w:w="993" w:type="dxa"/>
            <w:shd w:val="clear" w:color="auto" w:fill="auto"/>
            <w:vAlign w:val="center"/>
          </w:tcPr>
          <w:p w14:paraId="50705D6B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1BCA9EA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CF39E5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1E5514" w:rsidRPr="00355C9D" w14:paraId="7CC70303" w14:textId="77777777" w:rsidTr="00E84B98">
        <w:tc>
          <w:tcPr>
            <w:tcW w:w="993" w:type="dxa"/>
            <w:shd w:val="clear" w:color="auto" w:fill="auto"/>
            <w:vAlign w:val="center"/>
          </w:tcPr>
          <w:p w14:paraId="04DD584C" w14:textId="77777777" w:rsidR="001E5514" w:rsidRPr="00355C9D" w:rsidRDefault="001E5514" w:rsidP="00E84B9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E5514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3A90FFBA" w14:textId="77777777" w:rsidR="001E5514" w:rsidRPr="00355C9D" w:rsidRDefault="001E5514" w:rsidP="00E84B98">
            <w:pPr>
              <w:spacing w:before="80"/>
              <w:rPr>
                <w:rFonts w:ascii="Arial" w:hAnsi="Arial" w:cs="Arial"/>
              </w:rPr>
            </w:pPr>
            <w:r w:rsidRPr="001E5514">
              <w:rPr>
                <w:rFonts w:ascii="Arial" w:hAnsi="Arial" w:cs="Arial"/>
              </w:rPr>
              <w:t>Zwick Roell Polska Sp. z o.o. Sp. k.</w:t>
            </w:r>
          </w:p>
          <w:p w14:paraId="67AF4B2C" w14:textId="77777777" w:rsidR="001E5514" w:rsidRPr="00355C9D" w:rsidRDefault="001E5514" w:rsidP="00E84B98">
            <w:pPr>
              <w:rPr>
                <w:rFonts w:ascii="Arial" w:hAnsi="Arial" w:cs="Arial"/>
              </w:rPr>
            </w:pPr>
            <w:r w:rsidRPr="001E5514">
              <w:rPr>
                <w:rFonts w:ascii="Arial" w:hAnsi="Arial" w:cs="Arial"/>
              </w:rPr>
              <w:t>ul. Muchoborska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E5514">
              <w:rPr>
                <w:rFonts w:ascii="Arial" w:hAnsi="Arial" w:cs="Arial"/>
              </w:rPr>
              <w:t>18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4AE3D790" w14:textId="77777777" w:rsidR="001E5514" w:rsidRPr="00355C9D" w:rsidRDefault="001E5514" w:rsidP="00E84B98">
            <w:pPr>
              <w:spacing w:after="80"/>
              <w:jc w:val="both"/>
              <w:rPr>
                <w:rFonts w:ascii="Arial" w:hAnsi="Arial" w:cs="Arial"/>
              </w:rPr>
            </w:pPr>
            <w:r w:rsidRPr="001E5514">
              <w:rPr>
                <w:rFonts w:ascii="Arial" w:hAnsi="Arial" w:cs="Arial"/>
              </w:rPr>
              <w:t>54-424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E551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F8A96C" w14:textId="77777777" w:rsidR="009B629E" w:rsidRDefault="009B629E" w:rsidP="00E84B98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 brutto w EURO: 33 631,89</w:t>
            </w:r>
          </w:p>
          <w:p w14:paraId="15887321" w14:textId="256E89D5" w:rsidR="001E5514" w:rsidRDefault="009B629E" w:rsidP="00E84B98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tj. </w:t>
            </w:r>
            <w:r w:rsidR="00282FF6">
              <w:rPr>
                <w:rFonts w:ascii="Arial" w:hAnsi="Arial" w:cs="Arial"/>
              </w:rPr>
              <w:t>157 884,91</w:t>
            </w:r>
            <w:r w:rsidR="001E5514" w:rsidRPr="001E5514">
              <w:rPr>
                <w:rFonts w:ascii="Arial" w:hAnsi="Arial" w:cs="Arial"/>
              </w:rPr>
              <w:t xml:space="preserve"> zł</w:t>
            </w:r>
            <w:r>
              <w:rPr>
                <w:rFonts w:ascii="Arial" w:hAnsi="Arial" w:cs="Arial"/>
              </w:rPr>
              <w:t xml:space="preserve"> (cena w złotych według kursu NBP z dnia </w:t>
            </w:r>
            <w:r w:rsidR="00282FF6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.04.2022)</w:t>
            </w:r>
          </w:p>
          <w:p w14:paraId="21D17D77" w14:textId="2891BD08" w:rsidR="009B629E" w:rsidRPr="00355C9D" w:rsidRDefault="009B629E" w:rsidP="00E84B98">
            <w:pPr>
              <w:spacing w:before="80" w:after="80"/>
              <w:jc w:val="center"/>
              <w:rPr>
                <w:rFonts w:ascii="Arial" w:hAnsi="Arial" w:cs="Arial"/>
              </w:rPr>
            </w:pPr>
          </w:p>
        </w:tc>
      </w:tr>
      <w:tr w:rsidR="001E5514" w:rsidRPr="00355C9D" w14:paraId="68533E3F" w14:textId="77777777" w:rsidTr="00E84B98">
        <w:tc>
          <w:tcPr>
            <w:tcW w:w="993" w:type="dxa"/>
            <w:shd w:val="clear" w:color="auto" w:fill="auto"/>
            <w:vAlign w:val="center"/>
          </w:tcPr>
          <w:p w14:paraId="79CB808C" w14:textId="77777777" w:rsidR="001E5514" w:rsidRPr="00355C9D" w:rsidRDefault="001E5514" w:rsidP="00E84B9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E5514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0F0F81CF" w14:textId="77777777" w:rsidR="001E5514" w:rsidRPr="00355C9D" w:rsidRDefault="001E5514" w:rsidP="00E84B98">
            <w:pPr>
              <w:spacing w:before="80"/>
              <w:rPr>
                <w:rFonts w:ascii="Arial" w:hAnsi="Arial" w:cs="Arial"/>
              </w:rPr>
            </w:pPr>
            <w:r w:rsidRPr="001E5514">
              <w:rPr>
                <w:rFonts w:ascii="Arial" w:hAnsi="Arial" w:cs="Arial"/>
              </w:rPr>
              <w:t>ELHYS Sp. z o.o.</w:t>
            </w:r>
          </w:p>
          <w:p w14:paraId="60F39AEB" w14:textId="45754DDE" w:rsidR="001E5514" w:rsidRPr="00355C9D" w:rsidRDefault="001E5514" w:rsidP="00E84B98">
            <w:pPr>
              <w:rPr>
                <w:rFonts w:ascii="Arial" w:hAnsi="Arial" w:cs="Arial"/>
              </w:rPr>
            </w:pPr>
            <w:r w:rsidRPr="001E5514">
              <w:rPr>
                <w:rFonts w:ascii="Arial" w:hAnsi="Arial" w:cs="Arial"/>
              </w:rPr>
              <w:t>Naukowa</w:t>
            </w:r>
            <w:r w:rsidRPr="00355C9D">
              <w:rPr>
                <w:rFonts w:ascii="Arial" w:hAnsi="Arial" w:cs="Arial"/>
              </w:rPr>
              <w:t xml:space="preserve"> </w:t>
            </w:r>
            <w:r w:rsidR="00DC6EA3">
              <w:rPr>
                <w:rFonts w:ascii="Arial" w:hAnsi="Arial" w:cs="Arial"/>
              </w:rPr>
              <w:t>53</w:t>
            </w:r>
          </w:p>
          <w:p w14:paraId="7C8B1677" w14:textId="77777777" w:rsidR="001E5514" w:rsidRPr="00355C9D" w:rsidRDefault="001E5514" w:rsidP="00E84B98">
            <w:pPr>
              <w:spacing w:after="80"/>
              <w:jc w:val="both"/>
              <w:rPr>
                <w:rFonts w:ascii="Arial" w:hAnsi="Arial" w:cs="Arial"/>
              </w:rPr>
            </w:pPr>
            <w:r w:rsidRPr="001E5514">
              <w:rPr>
                <w:rFonts w:ascii="Arial" w:hAnsi="Arial" w:cs="Arial"/>
              </w:rPr>
              <w:t>02-463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E5514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E9BF0C" w14:textId="77777777" w:rsidR="001E5514" w:rsidRPr="00355C9D" w:rsidRDefault="001E5514" w:rsidP="00E84B9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E5514">
              <w:rPr>
                <w:rFonts w:ascii="Arial" w:hAnsi="Arial" w:cs="Arial"/>
              </w:rPr>
              <w:t>119 310.00 zł</w:t>
            </w:r>
          </w:p>
        </w:tc>
      </w:tr>
    </w:tbl>
    <w:p w14:paraId="5C87DFB6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639E2760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2E1E03" w14:textId="77777777" w:rsidR="00195B9D" w:rsidRDefault="00195B9D">
      <w:r>
        <w:separator/>
      </w:r>
    </w:p>
  </w:endnote>
  <w:endnote w:type="continuationSeparator" w:id="0">
    <w:p w14:paraId="71E2DFF8" w14:textId="77777777" w:rsidR="00195B9D" w:rsidRDefault="00195B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3CBC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9DF42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64E98" w14:textId="77777777" w:rsidR="009F189D" w:rsidRDefault="00282FF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0C6F495">
        <v:line id="_x0000_s2049" style="position:absolute;left:0;text-align:left;z-index:251657728" from="-3.85pt,8.7pt" to="455.15pt,8.7pt"/>
      </w:pict>
    </w:r>
  </w:p>
  <w:p w14:paraId="3031E64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9984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C426DA" w14:textId="77777777" w:rsidR="009F189D" w:rsidRDefault="009F189D">
    <w:pPr>
      <w:pStyle w:val="Stopka"/>
      <w:tabs>
        <w:tab w:val="clear" w:pos="4536"/>
      </w:tabs>
      <w:jc w:val="center"/>
    </w:pPr>
  </w:p>
  <w:p w14:paraId="1613361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DB145D" w14:textId="77777777" w:rsidR="00195B9D" w:rsidRDefault="00195B9D">
      <w:r>
        <w:separator/>
      </w:r>
    </w:p>
  </w:footnote>
  <w:footnote w:type="continuationSeparator" w:id="0">
    <w:p w14:paraId="2A00EA5C" w14:textId="77777777" w:rsidR="00195B9D" w:rsidRDefault="00195B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25134" w14:textId="77777777" w:rsidR="001E5514" w:rsidRDefault="001E55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00384" w14:textId="77777777" w:rsidR="001E5514" w:rsidRDefault="001E55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9F325" w14:textId="77777777" w:rsidR="001E5514" w:rsidRDefault="001E55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5B9D"/>
    <w:rsid w:val="00007727"/>
    <w:rsid w:val="00017720"/>
    <w:rsid w:val="00035488"/>
    <w:rsid w:val="000D7F25"/>
    <w:rsid w:val="000E00E5"/>
    <w:rsid w:val="001146A4"/>
    <w:rsid w:val="00173B20"/>
    <w:rsid w:val="00195B9D"/>
    <w:rsid w:val="001C69FF"/>
    <w:rsid w:val="001E5514"/>
    <w:rsid w:val="0023318D"/>
    <w:rsid w:val="00282FF6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E534A"/>
    <w:rsid w:val="00601802"/>
    <w:rsid w:val="0069085C"/>
    <w:rsid w:val="00843263"/>
    <w:rsid w:val="00861E75"/>
    <w:rsid w:val="008A26A5"/>
    <w:rsid w:val="009B629E"/>
    <w:rsid w:val="009D19BD"/>
    <w:rsid w:val="009F189D"/>
    <w:rsid w:val="00A80738"/>
    <w:rsid w:val="00C236D3"/>
    <w:rsid w:val="00C659E2"/>
    <w:rsid w:val="00CB0802"/>
    <w:rsid w:val="00D665F5"/>
    <w:rsid w:val="00D7128F"/>
    <w:rsid w:val="00DC6EA3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B6DF857"/>
  <w15:chartTrackingRefBased/>
  <w15:docId w15:val="{7C55C31D-BBA3-4F12-B396-373E0933D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B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157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Baran</dc:creator>
  <cp:keywords/>
  <dc:description/>
  <cp:lastModifiedBy>Agnieszka Baran</cp:lastModifiedBy>
  <cp:revision>6</cp:revision>
  <dcterms:created xsi:type="dcterms:W3CDTF">2022-04-20T11:11:00Z</dcterms:created>
  <dcterms:modified xsi:type="dcterms:W3CDTF">2022-04-20T12:04:00Z</dcterms:modified>
</cp:coreProperties>
</file>