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63F8D" w14:textId="77777777" w:rsidR="00FB7F50" w:rsidRPr="002245BE" w:rsidRDefault="0055348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5348F">
        <w:rPr>
          <w:sz w:val="22"/>
          <w:szCs w:val="22"/>
        </w:rPr>
        <w:t>Woźniki</w:t>
      </w:r>
      <w:r w:rsidR="00FB7F50" w:rsidRPr="002245BE">
        <w:rPr>
          <w:sz w:val="22"/>
          <w:szCs w:val="22"/>
        </w:rPr>
        <w:t xml:space="preserve"> dnia: </w:t>
      </w:r>
      <w:r w:rsidRPr="0055348F">
        <w:rPr>
          <w:sz w:val="22"/>
          <w:szCs w:val="22"/>
        </w:rPr>
        <w:t>2022-04-20</w:t>
      </w:r>
    </w:p>
    <w:p w14:paraId="79D0C0F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8888FA9" w14:textId="77777777" w:rsidR="00FB7F50" w:rsidRPr="002245BE" w:rsidRDefault="0055348F" w:rsidP="00FB7F50">
      <w:pPr>
        <w:spacing w:after="40"/>
        <w:rPr>
          <w:b/>
          <w:bCs/>
          <w:sz w:val="22"/>
          <w:szCs w:val="22"/>
        </w:rPr>
      </w:pPr>
      <w:r w:rsidRPr="0055348F">
        <w:rPr>
          <w:b/>
          <w:bCs/>
          <w:sz w:val="22"/>
          <w:szCs w:val="22"/>
        </w:rPr>
        <w:t>Urząd Miejski w Woźnikach</w:t>
      </w:r>
    </w:p>
    <w:p w14:paraId="09FC3A03" w14:textId="77777777" w:rsidR="00FB7F50" w:rsidRPr="002245BE" w:rsidRDefault="0055348F" w:rsidP="00FB7F50">
      <w:pPr>
        <w:rPr>
          <w:sz w:val="22"/>
          <w:szCs w:val="22"/>
        </w:rPr>
      </w:pPr>
      <w:r w:rsidRPr="0055348F">
        <w:rPr>
          <w:sz w:val="22"/>
          <w:szCs w:val="22"/>
        </w:rPr>
        <w:t>Rynek</w:t>
      </w:r>
      <w:r w:rsidR="00FB7F50" w:rsidRPr="002245BE">
        <w:rPr>
          <w:sz w:val="22"/>
          <w:szCs w:val="22"/>
        </w:rPr>
        <w:t xml:space="preserve"> </w:t>
      </w:r>
      <w:r w:rsidRPr="0055348F">
        <w:rPr>
          <w:sz w:val="22"/>
          <w:szCs w:val="22"/>
        </w:rPr>
        <w:t>11</w:t>
      </w:r>
    </w:p>
    <w:p w14:paraId="2C4A42FB" w14:textId="77777777" w:rsidR="00FB7F50" w:rsidRPr="002245BE" w:rsidRDefault="0055348F" w:rsidP="00FB7F50">
      <w:pPr>
        <w:rPr>
          <w:sz w:val="22"/>
          <w:szCs w:val="22"/>
        </w:rPr>
      </w:pPr>
      <w:r w:rsidRPr="0055348F">
        <w:rPr>
          <w:sz w:val="22"/>
          <w:szCs w:val="22"/>
        </w:rPr>
        <w:t>42-289</w:t>
      </w:r>
      <w:r w:rsidR="00FB7F50" w:rsidRPr="002245BE">
        <w:rPr>
          <w:sz w:val="22"/>
          <w:szCs w:val="22"/>
        </w:rPr>
        <w:t xml:space="preserve"> </w:t>
      </w:r>
      <w:r w:rsidRPr="0055348F">
        <w:rPr>
          <w:sz w:val="22"/>
          <w:szCs w:val="22"/>
        </w:rPr>
        <w:t>Woźniki</w:t>
      </w:r>
    </w:p>
    <w:p w14:paraId="37F8725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1488286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5C42A9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A3C45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55348F" w:rsidRPr="00607F9B" w14:paraId="267E749D" w14:textId="77777777" w:rsidTr="00D72B90">
        <w:trPr>
          <w:trHeight w:val="638"/>
        </w:trPr>
        <w:tc>
          <w:tcPr>
            <w:tcW w:w="959" w:type="dxa"/>
            <w:shd w:val="clear" w:color="auto" w:fill="auto"/>
          </w:tcPr>
          <w:p w14:paraId="72B1233C" w14:textId="77777777" w:rsidR="0055348F" w:rsidRPr="00607F9B" w:rsidRDefault="0055348F" w:rsidP="00D72B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A1B3E1" w14:textId="77777777" w:rsidR="0055348F" w:rsidRPr="00607F9B" w:rsidRDefault="0055348F" w:rsidP="00D72B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348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5348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348F">
              <w:rPr>
                <w:b/>
                <w:bCs/>
                <w:sz w:val="22"/>
                <w:szCs w:val="22"/>
              </w:rPr>
              <w:t>Przebudowa  boiska wraz z nadbudową i przebudową budynku szatniowego w kompleksie szkolnym oraz infrastrukturą towarzyszącą w miejscowości Psary przy ul. Głównej 91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348F">
              <w:rPr>
                <w:b/>
                <w:sz w:val="22"/>
                <w:szCs w:val="22"/>
              </w:rPr>
              <w:t>ZP 271.4.2022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C4C7583" w14:textId="70F6146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5348F" w:rsidRPr="0055348F">
        <w:rPr>
          <w:b/>
          <w:sz w:val="22"/>
          <w:szCs w:val="22"/>
        </w:rPr>
        <w:t>Urząd Miejski w Woźnikach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5348F" w:rsidRPr="0055348F">
        <w:rPr>
          <w:sz w:val="22"/>
          <w:szCs w:val="22"/>
        </w:rPr>
        <w:t>(</w:t>
      </w:r>
      <w:proofErr w:type="spellStart"/>
      <w:r w:rsidR="0055348F" w:rsidRPr="0055348F">
        <w:rPr>
          <w:sz w:val="22"/>
          <w:szCs w:val="22"/>
        </w:rPr>
        <w:t>t.j</w:t>
      </w:r>
      <w:proofErr w:type="spellEnd"/>
      <w:r w:rsidR="0055348F" w:rsidRPr="0055348F">
        <w:rPr>
          <w:sz w:val="22"/>
          <w:szCs w:val="22"/>
        </w:rPr>
        <w:t>. Dz.U. z 2021r. poz. 1129</w:t>
      </w:r>
      <w:r w:rsidR="000B7EF5">
        <w:rPr>
          <w:sz w:val="22"/>
          <w:szCs w:val="22"/>
        </w:rPr>
        <w:t xml:space="preserve"> ze zm.</w:t>
      </w:r>
      <w:r w:rsidR="0055348F" w:rsidRPr="0055348F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348F" w14:paraId="54170BFB" w14:textId="77777777" w:rsidTr="00D72B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C45118E" w14:textId="77777777" w:rsidR="0055348F" w:rsidRPr="00D26ED6" w:rsidRDefault="0055348F" w:rsidP="00D72B9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5348F">
              <w:rPr>
                <w:b/>
                <w:sz w:val="22"/>
                <w:szCs w:val="22"/>
              </w:rPr>
              <w:t>BELLSPORT Grzegorz Leszczyński</w:t>
            </w:r>
          </w:p>
          <w:p w14:paraId="00BF752B" w14:textId="77777777" w:rsidR="0055348F" w:rsidRPr="009F0E5C" w:rsidRDefault="0055348F" w:rsidP="00D72B90">
            <w:pPr>
              <w:jc w:val="both"/>
              <w:rPr>
                <w:bCs/>
                <w:sz w:val="22"/>
                <w:szCs w:val="22"/>
              </w:rPr>
            </w:pPr>
            <w:r w:rsidRPr="0055348F">
              <w:rPr>
                <w:bCs/>
                <w:sz w:val="22"/>
                <w:szCs w:val="22"/>
              </w:rPr>
              <w:t>HUTNICZA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5348F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5348F">
              <w:rPr>
                <w:bCs/>
                <w:sz w:val="22"/>
                <w:szCs w:val="22"/>
              </w:rPr>
              <w:t>/-</w:t>
            </w:r>
          </w:p>
          <w:p w14:paraId="4BFE9A68" w14:textId="77777777" w:rsidR="0055348F" w:rsidRPr="009F0E5C" w:rsidRDefault="0055348F" w:rsidP="00D72B90">
            <w:pPr>
              <w:jc w:val="both"/>
              <w:rPr>
                <w:bCs/>
                <w:sz w:val="22"/>
                <w:szCs w:val="22"/>
              </w:rPr>
            </w:pPr>
            <w:r w:rsidRPr="0055348F">
              <w:rPr>
                <w:bCs/>
                <w:sz w:val="22"/>
                <w:szCs w:val="22"/>
              </w:rPr>
              <w:t>41-923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5348F">
              <w:rPr>
                <w:bCs/>
                <w:sz w:val="22"/>
                <w:szCs w:val="22"/>
              </w:rPr>
              <w:t>Bytom</w:t>
            </w:r>
          </w:p>
          <w:p w14:paraId="017672EF" w14:textId="77777777" w:rsidR="0055348F" w:rsidRPr="00D26ED6" w:rsidRDefault="0055348F" w:rsidP="00D72B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23F006" w14:textId="77777777" w:rsidR="0055348F" w:rsidRPr="00D26ED6" w:rsidRDefault="0055348F" w:rsidP="00D72B9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5348F">
              <w:rPr>
                <w:sz w:val="22"/>
                <w:szCs w:val="22"/>
              </w:rPr>
              <w:t>Przebudowa  boiska wraz z nadbudową i przebudową budynku szatniowego w kompleksie szkolnym oraz infrastrukturą towarzyszącą w miejscowości Psary przy ul. Głównej 91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5348F">
              <w:rPr>
                <w:b/>
                <w:sz w:val="22"/>
                <w:szCs w:val="22"/>
              </w:rPr>
              <w:t>6 978 368.24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BBEEAC" w14:textId="77777777" w:rsidR="0055348F" w:rsidRPr="00D26ED6" w:rsidRDefault="0055348F" w:rsidP="00D72B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C00F48" w14:textId="77777777" w:rsidR="0055348F" w:rsidRDefault="0055348F" w:rsidP="00D72B9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5348F">
              <w:t>Najkorzystniejsza oferta</w:t>
            </w:r>
          </w:p>
        </w:tc>
      </w:tr>
    </w:tbl>
    <w:p w14:paraId="1333795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4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3224"/>
        <w:gridCol w:w="999"/>
        <w:gridCol w:w="1559"/>
        <w:gridCol w:w="1843"/>
        <w:gridCol w:w="2057"/>
      </w:tblGrid>
      <w:tr w:rsidR="000B7EF5" w:rsidRPr="008567C7" w14:paraId="3D6B604E" w14:textId="77777777" w:rsidTr="000B7EF5">
        <w:trPr>
          <w:trHeight w:val="521"/>
        </w:trPr>
        <w:tc>
          <w:tcPr>
            <w:tcW w:w="739" w:type="dxa"/>
            <w:vAlign w:val="center"/>
          </w:tcPr>
          <w:p w14:paraId="38C21029" w14:textId="77777777" w:rsidR="000B7EF5" w:rsidRPr="008567C7" w:rsidRDefault="000B7E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24" w:type="dxa"/>
            <w:vAlign w:val="center"/>
          </w:tcPr>
          <w:p w14:paraId="07F2D8C7" w14:textId="77777777" w:rsidR="000B7EF5" w:rsidRPr="008567C7" w:rsidRDefault="000B7E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9" w:type="dxa"/>
            <w:vAlign w:val="center"/>
          </w:tcPr>
          <w:p w14:paraId="0A7302A5" w14:textId="77777777" w:rsidR="000B7EF5" w:rsidRPr="008567C7" w:rsidRDefault="000B7E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793917D4" w14:textId="77777777" w:rsidR="000B7EF5" w:rsidRPr="008567C7" w:rsidRDefault="000B7E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1E542072" w14:textId="77777777" w:rsidR="000B7EF5" w:rsidRPr="008567C7" w:rsidRDefault="000B7EF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personelu kluczowego - kierownik budowy</w:t>
            </w:r>
          </w:p>
        </w:tc>
        <w:tc>
          <w:tcPr>
            <w:tcW w:w="2057" w:type="dxa"/>
            <w:vAlign w:val="center"/>
          </w:tcPr>
          <w:p w14:paraId="39744AEE" w14:textId="77777777" w:rsidR="000B7EF5" w:rsidRPr="008567C7" w:rsidRDefault="000B7EF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B7EF5" w:rsidRPr="008567C7" w14:paraId="6605C311" w14:textId="77777777" w:rsidTr="000B7EF5">
        <w:trPr>
          <w:trHeight w:val="751"/>
        </w:trPr>
        <w:tc>
          <w:tcPr>
            <w:tcW w:w="739" w:type="dxa"/>
            <w:vAlign w:val="center"/>
          </w:tcPr>
          <w:p w14:paraId="5B5A73FD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24" w:type="dxa"/>
            <w:vAlign w:val="center"/>
          </w:tcPr>
          <w:p w14:paraId="3820A114" w14:textId="77777777" w:rsidR="000B7EF5" w:rsidRPr="002B6761" w:rsidRDefault="000B7EF5" w:rsidP="00D72B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/>
                <w:sz w:val="18"/>
                <w:szCs w:val="18"/>
              </w:rPr>
              <w:t>BELLSPORT Grzegorz Leszczyński</w:t>
            </w:r>
          </w:p>
          <w:p w14:paraId="56D052E2" w14:textId="77777777" w:rsidR="000B7EF5" w:rsidRPr="008567C7" w:rsidRDefault="000B7EF5" w:rsidP="00D72B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HUTNICZA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1108810B" w14:textId="77777777" w:rsidR="000B7EF5" w:rsidRPr="001B7815" w:rsidRDefault="000B7EF5" w:rsidP="00D72B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41-923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999" w:type="dxa"/>
            <w:vAlign w:val="center"/>
          </w:tcPr>
          <w:p w14:paraId="0E4B4DC7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79F38968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0EEB4AE1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057" w:type="dxa"/>
            <w:vAlign w:val="center"/>
          </w:tcPr>
          <w:p w14:paraId="6C85D9E9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B7EF5" w:rsidRPr="008567C7" w14:paraId="6C3286A5" w14:textId="77777777" w:rsidTr="000B7EF5">
        <w:trPr>
          <w:trHeight w:val="965"/>
        </w:trPr>
        <w:tc>
          <w:tcPr>
            <w:tcW w:w="739" w:type="dxa"/>
            <w:vAlign w:val="center"/>
          </w:tcPr>
          <w:p w14:paraId="06195419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24" w:type="dxa"/>
            <w:vAlign w:val="center"/>
          </w:tcPr>
          <w:p w14:paraId="14BBEC4C" w14:textId="77777777" w:rsidR="000B7EF5" w:rsidRPr="002B6761" w:rsidRDefault="000B7EF5" w:rsidP="00D72B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/>
                <w:sz w:val="18"/>
                <w:szCs w:val="18"/>
              </w:rPr>
              <w:t>P.P.H.U. INSTAL-BUDOTECH Jan Gorol</w:t>
            </w:r>
          </w:p>
          <w:p w14:paraId="0864CF58" w14:textId="77777777" w:rsidR="000B7EF5" w:rsidRPr="008567C7" w:rsidRDefault="000B7EF5" w:rsidP="00D72B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38c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730B22" w14:textId="77777777" w:rsidR="000B7EF5" w:rsidRPr="001B7815" w:rsidRDefault="000B7EF5" w:rsidP="00D72B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42-287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Kamienica</w:t>
            </w:r>
          </w:p>
        </w:tc>
        <w:tc>
          <w:tcPr>
            <w:tcW w:w="999" w:type="dxa"/>
            <w:vAlign w:val="center"/>
          </w:tcPr>
          <w:p w14:paraId="3E7ED89D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58,17</w:t>
            </w:r>
          </w:p>
        </w:tc>
        <w:tc>
          <w:tcPr>
            <w:tcW w:w="1559" w:type="dxa"/>
            <w:vAlign w:val="center"/>
          </w:tcPr>
          <w:p w14:paraId="2348E0E5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3DE86D36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057" w:type="dxa"/>
            <w:vAlign w:val="center"/>
          </w:tcPr>
          <w:p w14:paraId="120F335F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98,17</w:t>
            </w:r>
          </w:p>
        </w:tc>
      </w:tr>
      <w:tr w:rsidR="000B7EF5" w:rsidRPr="008567C7" w14:paraId="01B116E9" w14:textId="77777777" w:rsidTr="000B7EF5">
        <w:trPr>
          <w:trHeight w:val="751"/>
        </w:trPr>
        <w:tc>
          <w:tcPr>
            <w:tcW w:w="739" w:type="dxa"/>
            <w:vAlign w:val="center"/>
          </w:tcPr>
          <w:p w14:paraId="69645E8D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24" w:type="dxa"/>
            <w:vAlign w:val="center"/>
          </w:tcPr>
          <w:p w14:paraId="4A8C35BE" w14:textId="77777777" w:rsidR="000B7EF5" w:rsidRPr="002B6761" w:rsidRDefault="000B7EF5" w:rsidP="00D72B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5348F">
              <w:rPr>
                <w:rFonts w:ascii="Times New Roman" w:hAnsi="Times New Roman" w:cs="Times New Roman"/>
                <w:b/>
                <w:sz w:val="18"/>
                <w:szCs w:val="18"/>
              </w:rPr>
              <w:t>Kromar</w:t>
            </w:r>
            <w:proofErr w:type="spellEnd"/>
            <w:r w:rsidRPr="0055348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Import Export Sp. z o.o.</w:t>
            </w:r>
          </w:p>
          <w:p w14:paraId="7FF690C9" w14:textId="77777777" w:rsidR="000B7EF5" w:rsidRPr="008567C7" w:rsidRDefault="000B7EF5" w:rsidP="00D72B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Oleska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280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1D7C43" w14:textId="77777777" w:rsidR="000B7EF5" w:rsidRPr="001B7815" w:rsidRDefault="000B7EF5" w:rsidP="00D72B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42-161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48F">
              <w:rPr>
                <w:rFonts w:ascii="Times New Roman" w:hAnsi="Times New Roman" w:cs="Times New Roman"/>
                <w:bCs/>
                <w:sz w:val="18"/>
                <w:szCs w:val="18"/>
              </w:rPr>
              <w:t>Starokrzepice</w:t>
            </w:r>
          </w:p>
        </w:tc>
        <w:tc>
          <w:tcPr>
            <w:tcW w:w="999" w:type="dxa"/>
            <w:vAlign w:val="center"/>
          </w:tcPr>
          <w:p w14:paraId="5334D8F3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45,01</w:t>
            </w:r>
          </w:p>
        </w:tc>
        <w:tc>
          <w:tcPr>
            <w:tcW w:w="1559" w:type="dxa"/>
            <w:vAlign w:val="center"/>
          </w:tcPr>
          <w:p w14:paraId="2D73CE7A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4EC4DCE3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057" w:type="dxa"/>
            <w:vAlign w:val="center"/>
          </w:tcPr>
          <w:p w14:paraId="33EC0CBA" w14:textId="77777777" w:rsidR="000B7EF5" w:rsidRPr="008567C7" w:rsidRDefault="000B7EF5" w:rsidP="00D72B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48F">
              <w:rPr>
                <w:rFonts w:ascii="Times New Roman" w:hAnsi="Times New Roman" w:cs="Times New Roman"/>
                <w:sz w:val="18"/>
                <w:szCs w:val="18"/>
              </w:rPr>
              <w:t xml:space="preserve">  85,01</w:t>
            </w:r>
          </w:p>
        </w:tc>
      </w:tr>
      <w:bookmarkEnd w:id="0"/>
    </w:tbl>
    <w:p w14:paraId="0FEDE127" w14:textId="7AD16879" w:rsidR="008642B3" w:rsidRPr="00005838" w:rsidRDefault="008642B3" w:rsidP="000B7EF5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DA34A" w14:textId="77777777" w:rsidR="002A1585" w:rsidRDefault="002A1585">
      <w:r>
        <w:separator/>
      </w:r>
    </w:p>
  </w:endnote>
  <w:endnote w:type="continuationSeparator" w:id="0">
    <w:p w14:paraId="03F965FE" w14:textId="77777777" w:rsidR="002A1585" w:rsidRDefault="002A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9FEE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4118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72892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0517E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9829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341BF" w14:textId="77777777" w:rsidR="002A1585" w:rsidRDefault="002A1585">
      <w:r>
        <w:separator/>
      </w:r>
    </w:p>
  </w:footnote>
  <w:footnote w:type="continuationSeparator" w:id="0">
    <w:p w14:paraId="42A666E1" w14:textId="77777777" w:rsidR="002A1585" w:rsidRDefault="002A1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2FE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75E1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A8AB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585"/>
    <w:rsid w:val="00005838"/>
    <w:rsid w:val="00022322"/>
    <w:rsid w:val="00042497"/>
    <w:rsid w:val="000B7EF5"/>
    <w:rsid w:val="000C1E6F"/>
    <w:rsid w:val="000E4E56"/>
    <w:rsid w:val="001A1468"/>
    <w:rsid w:val="001B7815"/>
    <w:rsid w:val="00226198"/>
    <w:rsid w:val="002A158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348F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3D2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08C9E"/>
  <w15:chartTrackingRefBased/>
  <w15:docId w15:val="{95438BB7-3F0B-4876-830E-2D5ED97E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234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>OGŁOSZENIE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2022-04-20T08:53:00Z</dcterms:created>
  <dcterms:modified xsi:type="dcterms:W3CDTF">2022-04-20T08:53:00Z</dcterms:modified>
</cp:coreProperties>
</file>