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D5B85" w:rsidRDefault="00947466" w:rsidP="001D5B85">
      <w:pPr>
        <w:rPr>
          <w:rFonts w:ascii="Arial Narrow" w:hAnsi="Arial Narrow"/>
          <w:sz w:val="22"/>
          <w:szCs w:val="22"/>
        </w:rPr>
      </w:pPr>
      <w:bookmarkStart w:id="0" w:name="_Hlk53520193"/>
      <w:r w:rsidRPr="001D5B85">
        <w:rPr>
          <w:rFonts w:ascii="Arial Narrow" w:hAnsi="Arial Narrow"/>
          <w:b/>
          <w:bCs/>
          <w:sz w:val="22"/>
          <w:szCs w:val="22"/>
        </w:rPr>
        <w:t>10WSKzP SPZOZ</w:t>
      </w:r>
      <w:r w:rsidR="001D5B85" w:rsidRPr="001D5B85">
        <w:rPr>
          <w:rFonts w:ascii="Arial Narrow" w:hAnsi="Arial Narrow"/>
          <w:sz w:val="22"/>
          <w:szCs w:val="22"/>
        </w:rPr>
        <w:t xml:space="preserve">  </w:t>
      </w:r>
      <w:r w:rsidR="001D5B85" w:rsidRPr="001D5B85">
        <w:rPr>
          <w:rFonts w:ascii="Arial Narrow" w:hAnsi="Arial Narrow"/>
          <w:sz w:val="22"/>
          <w:szCs w:val="22"/>
        </w:rPr>
        <w:tab/>
      </w:r>
      <w:r w:rsidR="001D5B85" w:rsidRPr="001D5B85">
        <w:rPr>
          <w:rFonts w:ascii="Arial Narrow" w:hAnsi="Arial Narrow"/>
          <w:sz w:val="22"/>
          <w:szCs w:val="22"/>
        </w:rPr>
        <w:tab/>
      </w:r>
      <w:r w:rsidR="001D5B85" w:rsidRPr="001D5B85">
        <w:rPr>
          <w:rFonts w:ascii="Arial Narrow" w:hAnsi="Arial Narrow"/>
          <w:sz w:val="22"/>
          <w:szCs w:val="22"/>
        </w:rPr>
        <w:tab/>
      </w:r>
      <w:r w:rsidR="001D5B85" w:rsidRPr="001D5B85">
        <w:rPr>
          <w:rFonts w:ascii="Arial Narrow" w:hAnsi="Arial Narrow"/>
          <w:sz w:val="22"/>
          <w:szCs w:val="22"/>
        </w:rPr>
        <w:tab/>
      </w:r>
      <w:r w:rsidR="001D5B85" w:rsidRPr="001D5B85">
        <w:rPr>
          <w:rFonts w:ascii="Arial Narrow" w:hAnsi="Arial Narrow"/>
          <w:sz w:val="22"/>
          <w:szCs w:val="22"/>
        </w:rPr>
        <w:tab/>
      </w:r>
      <w:r w:rsidR="001D5B85" w:rsidRPr="001D5B85">
        <w:rPr>
          <w:rFonts w:ascii="Arial Narrow" w:hAnsi="Arial Narrow"/>
          <w:sz w:val="22"/>
          <w:szCs w:val="22"/>
        </w:rPr>
        <w:tab/>
      </w:r>
      <w:r w:rsidR="001D5B85" w:rsidRPr="001D5B85">
        <w:rPr>
          <w:rFonts w:ascii="Arial Narrow" w:hAnsi="Arial Narrow"/>
          <w:sz w:val="22"/>
          <w:szCs w:val="22"/>
        </w:rPr>
        <w:tab/>
      </w:r>
      <w:r w:rsidR="001D5B85" w:rsidRPr="001D5B85">
        <w:rPr>
          <w:rFonts w:ascii="Arial Narrow" w:hAnsi="Arial Narrow"/>
          <w:sz w:val="22"/>
          <w:szCs w:val="22"/>
        </w:rPr>
        <w:t>Bydgoszcz dnia: 2022-04-20</w:t>
      </w:r>
    </w:p>
    <w:p w:rsidR="00FB7F50" w:rsidRPr="001D5B85" w:rsidRDefault="00947466" w:rsidP="00FB7F50">
      <w:pPr>
        <w:rPr>
          <w:rFonts w:ascii="Arial Narrow" w:hAnsi="Arial Narrow"/>
          <w:sz w:val="22"/>
          <w:szCs w:val="22"/>
        </w:rPr>
      </w:pPr>
      <w:r w:rsidRPr="001D5B85">
        <w:rPr>
          <w:rFonts w:ascii="Arial Narrow" w:hAnsi="Arial Narrow"/>
          <w:sz w:val="22"/>
          <w:szCs w:val="22"/>
        </w:rPr>
        <w:t>Powstańców Warszawy</w:t>
      </w:r>
      <w:r w:rsidR="00FB7F50" w:rsidRPr="001D5B85">
        <w:rPr>
          <w:rFonts w:ascii="Arial Narrow" w:hAnsi="Arial Narrow"/>
          <w:sz w:val="22"/>
          <w:szCs w:val="22"/>
        </w:rPr>
        <w:t xml:space="preserve"> </w:t>
      </w:r>
      <w:r w:rsidRPr="001D5B85">
        <w:rPr>
          <w:rFonts w:ascii="Arial Narrow" w:hAnsi="Arial Narrow"/>
          <w:sz w:val="22"/>
          <w:szCs w:val="22"/>
        </w:rPr>
        <w:t>5</w:t>
      </w:r>
    </w:p>
    <w:p w:rsidR="00FB7F50" w:rsidRPr="001D5B85" w:rsidRDefault="00947466" w:rsidP="00FB7F50">
      <w:pPr>
        <w:rPr>
          <w:rFonts w:ascii="Arial Narrow" w:hAnsi="Arial Narrow"/>
          <w:sz w:val="22"/>
          <w:szCs w:val="22"/>
        </w:rPr>
      </w:pPr>
      <w:r w:rsidRPr="001D5B85">
        <w:rPr>
          <w:rFonts w:ascii="Arial Narrow" w:hAnsi="Arial Narrow"/>
          <w:sz w:val="22"/>
          <w:szCs w:val="22"/>
        </w:rPr>
        <w:t>85-681</w:t>
      </w:r>
      <w:r w:rsidR="00FB7F50" w:rsidRPr="001D5B85">
        <w:rPr>
          <w:rFonts w:ascii="Arial Narrow" w:hAnsi="Arial Narrow"/>
          <w:sz w:val="22"/>
          <w:szCs w:val="22"/>
        </w:rPr>
        <w:t xml:space="preserve"> </w:t>
      </w:r>
      <w:r w:rsidRPr="001D5B85">
        <w:rPr>
          <w:rFonts w:ascii="Arial Narrow" w:hAnsi="Arial Narrow"/>
          <w:sz w:val="22"/>
          <w:szCs w:val="22"/>
        </w:rPr>
        <w:t>Bydgoszcz</w:t>
      </w:r>
    </w:p>
    <w:p w:rsidR="008642B3" w:rsidRPr="001D5B85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1D5B85">
        <w:rPr>
          <w:rFonts w:ascii="Arial Narrow" w:hAnsi="Arial Narrow"/>
          <w:sz w:val="28"/>
        </w:rPr>
        <w:t>OGŁOSZENIE</w:t>
      </w:r>
    </w:p>
    <w:p w:rsidR="008642B3" w:rsidRPr="001D5B85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1D5B85">
        <w:rPr>
          <w:rFonts w:ascii="Arial Narrow" w:hAnsi="Arial Narrow"/>
          <w:b/>
          <w:sz w:val="28"/>
        </w:rPr>
        <w:t xml:space="preserve">o </w:t>
      </w:r>
      <w:r w:rsidR="0054734E" w:rsidRPr="001D5B85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947466" w:rsidRPr="001D5B85" w:rsidTr="004E1947">
        <w:trPr>
          <w:trHeight w:val="638"/>
        </w:trPr>
        <w:tc>
          <w:tcPr>
            <w:tcW w:w="959" w:type="dxa"/>
            <w:shd w:val="clear" w:color="auto" w:fill="auto"/>
          </w:tcPr>
          <w:p w:rsidR="00947466" w:rsidRPr="001D5B85" w:rsidRDefault="00947466" w:rsidP="004E194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D5B8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7466" w:rsidRPr="001D5B85" w:rsidRDefault="00947466" w:rsidP="001D5B8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D5B85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1D5B85">
              <w:rPr>
                <w:rFonts w:ascii="Arial Narrow" w:hAnsi="Arial Narrow"/>
                <w:sz w:val="22"/>
                <w:szCs w:val="22"/>
              </w:rPr>
              <w:t>podstawowy</w:t>
            </w:r>
            <w:r w:rsidR="001D5B85" w:rsidRPr="001D5B85">
              <w:rPr>
                <w:rFonts w:ascii="Arial Narrow" w:hAnsi="Arial Narrow"/>
                <w:sz w:val="22"/>
                <w:szCs w:val="22"/>
              </w:rPr>
              <w:t>m</w:t>
            </w:r>
            <w:r w:rsidRPr="001D5B85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1D5B8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D5B8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D5B85">
              <w:rPr>
                <w:rFonts w:ascii="Arial Narrow" w:hAnsi="Arial Narrow"/>
                <w:b/>
                <w:bCs/>
                <w:sz w:val="22"/>
                <w:szCs w:val="22"/>
              </w:rPr>
              <w:t>Dostawa komputerów, monitorów i drukarek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D5B8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D5B8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D5B85">
              <w:rPr>
                <w:rFonts w:ascii="Arial Narrow" w:hAnsi="Arial Narrow"/>
                <w:b/>
                <w:sz w:val="22"/>
                <w:szCs w:val="22"/>
              </w:rPr>
              <w:t>6/2022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D5B8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1D5B85">
        <w:rPr>
          <w:rFonts w:ascii="Arial Narrow" w:hAnsi="Arial Narrow"/>
          <w:sz w:val="22"/>
          <w:szCs w:val="22"/>
        </w:rPr>
        <w:t xml:space="preserve">Zamawiający, </w:t>
      </w:r>
      <w:r w:rsidR="00947466" w:rsidRPr="001D5B85">
        <w:rPr>
          <w:rFonts w:ascii="Arial Narrow" w:hAnsi="Arial Narrow"/>
          <w:b/>
          <w:sz w:val="22"/>
          <w:szCs w:val="22"/>
        </w:rPr>
        <w:t>10WSKzP SPZOZ</w:t>
      </w:r>
      <w:r w:rsidRPr="001D5B85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1D5B85">
        <w:rPr>
          <w:rFonts w:ascii="Arial Narrow" w:hAnsi="Arial Narrow"/>
          <w:sz w:val="22"/>
          <w:szCs w:val="22"/>
        </w:rPr>
        <w:t xml:space="preserve"> pkt. 1 i ust. 2</w:t>
      </w:r>
      <w:r w:rsidRPr="001D5B8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47466" w:rsidRPr="001D5B85">
        <w:rPr>
          <w:rFonts w:ascii="Arial Narrow" w:hAnsi="Arial Narrow"/>
          <w:sz w:val="22"/>
          <w:szCs w:val="22"/>
        </w:rPr>
        <w:t>(t.j. Dz.U. z 2021r. poz. 1129)</w:t>
      </w:r>
      <w:r w:rsidRPr="001D5B85">
        <w:rPr>
          <w:rFonts w:ascii="Arial Narrow" w:hAnsi="Arial Narrow"/>
          <w:sz w:val="22"/>
          <w:szCs w:val="22"/>
        </w:rPr>
        <w:t>, zwanej dalej „ustawą Pzp”</w:t>
      </w:r>
      <w:r w:rsidR="00D26ED6" w:rsidRPr="001D5B85">
        <w:rPr>
          <w:rFonts w:ascii="Arial Narrow" w:hAnsi="Arial Narrow"/>
          <w:sz w:val="22"/>
          <w:szCs w:val="22"/>
        </w:rPr>
        <w:t xml:space="preserve">, </w:t>
      </w:r>
      <w:r w:rsidRPr="001D5B85">
        <w:rPr>
          <w:rFonts w:ascii="Arial Narrow" w:hAnsi="Arial Narrow"/>
          <w:sz w:val="22"/>
          <w:szCs w:val="22"/>
        </w:rPr>
        <w:t>informuje</w:t>
      </w:r>
      <w:r w:rsidR="00D26ED6" w:rsidRPr="001D5B85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D5B85">
        <w:rPr>
          <w:rFonts w:ascii="Arial Narrow" w:hAnsi="Arial Narrow"/>
          <w:sz w:val="22"/>
          <w:szCs w:val="22"/>
        </w:rPr>
        <w:t>najkorzystniejsz</w:t>
      </w:r>
      <w:r w:rsidR="00D26ED6" w:rsidRPr="001D5B85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D5B85">
        <w:rPr>
          <w:rFonts w:ascii="Arial Narrow" w:hAnsi="Arial Narrow"/>
          <w:sz w:val="22"/>
          <w:szCs w:val="22"/>
        </w:rPr>
        <w:t>ofer</w:t>
      </w:r>
      <w:r w:rsidR="00D26ED6" w:rsidRPr="001D5B85">
        <w:rPr>
          <w:rFonts w:ascii="Arial Narrow" w:hAnsi="Arial Narrow"/>
          <w:sz w:val="22"/>
          <w:szCs w:val="22"/>
        </w:rPr>
        <w:t>t</w:t>
      </w:r>
      <w:r w:rsidR="009F0E5C" w:rsidRPr="001D5B85">
        <w:rPr>
          <w:rFonts w:ascii="Arial Narrow" w:hAnsi="Arial Narrow"/>
          <w:sz w:val="22"/>
          <w:szCs w:val="22"/>
        </w:rPr>
        <w:t>a</w:t>
      </w:r>
      <w:r w:rsidR="00D26ED6" w:rsidRPr="001D5B8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47466" w:rsidRPr="001D5B85" w:rsidTr="00111B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47466" w:rsidRPr="001D5B85" w:rsidRDefault="00947466" w:rsidP="004E1947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D5B85">
              <w:rPr>
                <w:rFonts w:ascii="Arial Narrow" w:hAnsi="Arial Narrow"/>
                <w:b/>
                <w:sz w:val="22"/>
                <w:szCs w:val="22"/>
              </w:rPr>
              <w:t>BIT SPÓŁKA AKCYJNA</w:t>
            </w:r>
          </w:p>
          <w:p w:rsidR="00947466" w:rsidRPr="001D5B85" w:rsidRDefault="00947466" w:rsidP="004E194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D5B85">
              <w:rPr>
                <w:rFonts w:ascii="Arial Narrow" w:hAnsi="Arial Narrow"/>
                <w:bCs/>
                <w:sz w:val="22"/>
                <w:szCs w:val="22"/>
              </w:rPr>
              <w:t>CHŁODNA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>51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947466" w:rsidRPr="001D5B85" w:rsidRDefault="00947466" w:rsidP="004E194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D5B85">
              <w:rPr>
                <w:rFonts w:ascii="Arial Narrow" w:hAnsi="Arial Narrow"/>
                <w:bCs/>
                <w:sz w:val="22"/>
                <w:szCs w:val="22"/>
              </w:rPr>
              <w:t>00-867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47466" w:rsidRPr="001D5B85" w:rsidRDefault="00947466" w:rsidP="004E194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D5B85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947466" w:rsidRPr="001D5B85" w:rsidRDefault="00947466" w:rsidP="004E194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D5B8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D5B85">
              <w:rPr>
                <w:rFonts w:ascii="Arial Narrow" w:hAnsi="Arial Narrow"/>
                <w:sz w:val="22"/>
                <w:szCs w:val="22"/>
              </w:rPr>
              <w:t>2</w:t>
            </w:r>
            <w:r w:rsidRPr="001D5B8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D5B85">
              <w:rPr>
                <w:rFonts w:ascii="Arial Narrow" w:hAnsi="Arial Narrow"/>
                <w:sz w:val="22"/>
                <w:szCs w:val="22"/>
              </w:rPr>
              <w:t>Monitory</w:t>
            </w:r>
            <w:r w:rsidRPr="001D5B85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D5B85">
              <w:rPr>
                <w:rFonts w:ascii="Arial Narrow" w:hAnsi="Arial Narrow"/>
                <w:b/>
                <w:sz w:val="22"/>
                <w:szCs w:val="22"/>
              </w:rPr>
              <w:t>8 118.00 zł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47466" w:rsidRPr="001D5B85" w:rsidRDefault="00947466" w:rsidP="004E1947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D5B8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47466" w:rsidRPr="001D5B85" w:rsidRDefault="00947466" w:rsidP="004E194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1D5B8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47466" w:rsidRPr="001D5B85" w:rsidTr="00111B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47466" w:rsidRPr="001D5B85" w:rsidRDefault="00947466" w:rsidP="004E1947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D5B85">
              <w:rPr>
                <w:rFonts w:ascii="Arial Narrow" w:hAnsi="Arial Narrow"/>
                <w:b/>
                <w:sz w:val="22"/>
                <w:szCs w:val="22"/>
              </w:rPr>
              <w:t>Super Kopia sp. z</w:t>
            </w:r>
            <w:r w:rsidR="001D5B8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D5B85">
              <w:rPr>
                <w:rFonts w:ascii="Arial Narrow" w:hAnsi="Arial Narrow"/>
                <w:b/>
                <w:sz w:val="22"/>
                <w:szCs w:val="22"/>
              </w:rPr>
              <w:t>o.o.</w:t>
            </w:r>
          </w:p>
          <w:p w:rsidR="00947466" w:rsidRPr="001D5B85" w:rsidRDefault="00947466" w:rsidP="004E194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D5B85">
              <w:rPr>
                <w:rFonts w:ascii="Arial Narrow" w:hAnsi="Arial Narrow"/>
                <w:bCs/>
                <w:sz w:val="22"/>
                <w:szCs w:val="22"/>
              </w:rPr>
              <w:t>Jutrzenki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>64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947466" w:rsidRPr="001D5B85" w:rsidRDefault="00947466" w:rsidP="004E194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D5B85">
              <w:rPr>
                <w:rFonts w:ascii="Arial Narrow" w:hAnsi="Arial Narrow"/>
                <w:bCs/>
                <w:sz w:val="22"/>
                <w:szCs w:val="22"/>
              </w:rPr>
              <w:t>02-230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47466" w:rsidRPr="001D5B85" w:rsidRDefault="00947466" w:rsidP="004E194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D5B85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947466" w:rsidRPr="001D5B85" w:rsidRDefault="00947466" w:rsidP="004E194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D5B8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D5B85">
              <w:rPr>
                <w:rFonts w:ascii="Arial Narrow" w:hAnsi="Arial Narrow"/>
                <w:sz w:val="22"/>
                <w:szCs w:val="22"/>
              </w:rPr>
              <w:t>3</w:t>
            </w:r>
            <w:r w:rsidRPr="001D5B8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D5B85">
              <w:rPr>
                <w:rFonts w:ascii="Arial Narrow" w:hAnsi="Arial Narrow"/>
                <w:sz w:val="22"/>
                <w:szCs w:val="22"/>
              </w:rPr>
              <w:t>Drukarki laserowe</w:t>
            </w:r>
            <w:r w:rsidRPr="001D5B85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D5B85">
              <w:rPr>
                <w:rFonts w:ascii="Arial Narrow" w:hAnsi="Arial Narrow"/>
                <w:b/>
                <w:sz w:val="22"/>
                <w:szCs w:val="22"/>
              </w:rPr>
              <w:t>4 335.75 zł</w:t>
            </w:r>
            <w:r w:rsidRPr="001D5B8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47466" w:rsidRPr="001D5B85" w:rsidRDefault="00947466" w:rsidP="004E1947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D5B8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47466" w:rsidRPr="001D5B85" w:rsidRDefault="00947466" w:rsidP="004E194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1D5B8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1D5B85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D5B85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1D5B85" w:rsidTr="001D5B85">
        <w:tc>
          <w:tcPr>
            <w:tcW w:w="2169" w:type="dxa"/>
            <w:shd w:val="clear" w:color="auto" w:fill="F3F3F3"/>
          </w:tcPr>
          <w:p w:rsidR="00211A34" w:rsidRPr="001D5B8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1D5B8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1D5B8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1D5B8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47466" w:rsidRPr="001D5B85" w:rsidTr="001D5B85">
        <w:tc>
          <w:tcPr>
            <w:tcW w:w="2169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D5B85">
              <w:rPr>
                <w:rFonts w:ascii="Arial Narrow" w:hAnsi="Arial Narrow"/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BIT SPÓŁKA AKCYJNA</w:t>
            </w:r>
          </w:p>
          <w:p w:rsidR="00947466" w:rsidRPr="001D5B85" w:rsidRDefault="00947466" w:rsidP="004E1947">
            <w:pPr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CHŁODNA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51</w:t>
            </w:r>
          </w:p>
          <w:p w:rsidR="00947466" w:rsidRPr="001D5B85" w:rsidRDefault="00947466" w:rsidP="004E194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00-867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1 - Cena - 52.91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2 - Okres gwarancji - 20.00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3 - Termin dostawy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7466" w:rsidRPr="001D5B85" w:rsidRDefault="00947466" w:rsidP="004E194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 xml:space="preserve">  92,91</w:t>
            </w:r>
          </w:p>
        </w:tc>
      </w:tr>
      <w:tr w:rsidR="00947466" w:rsidRPr="001D5B85" w:rsidTr="001D5B85">
        <w:tc>
          <w:tcPr>
            <w:tcW w:w="2169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D5B85">
              <w:rPr>
                <w:rFonts w:ascii="Arial Narrow" w:hAnsi="Arial Narrow"/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"e-Tech" Jacek Sójka Spółka Jawna</w:t>
            </w:r>
          </w:p>
          <w:p w:rsidR="00947466" w:rsidRPr="001D5B85" w:rsidRDefault="00947466" w:rsidP="004E1947">
            <w:pPr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Nowa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29/31</w:t>
            </w:r>
          </w:p>
          <w:p w:rsidR="00947466" w:rsidRPr="001D5B85" w:rsidRDefault="00947466" w:rsidP="004E194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90-030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1 - Cena - 52.64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2 - Okres gwarancji - 20.00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3 - Termin dostawy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7466" w:rsidRPr="001D5B85" w:rsidRDefault="00947466" w:rsidP="004E194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 xml:space="preserve">  92,64</w:t>
            </w:r>
          </w:p>
        </w:tc>
      </w:tr>
      <w:tr w:rsidR="00947466" w:rsidRPr="001D5B85" w:rsidTr="001D5B85">
        <w:tc>
          <w:tcPr>
            <w:tcW w:w="2169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D5B85">
              <w:rPr>
                <w:rFonts w:ascii="Arial Narrow" w:hAnsi="Arial Narrow"/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SUNTAR </w:t>
            </w:r>
            <w:proofErr w:type="spellStart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o.o.</w:t>
            </w:r>
          </w:p>
          <w:p w:rsidR="00947466" w:rsidRPr="001D5B85" w:rsidRDefault="00947466" w:rsidP="004E1947">
            <w:pPr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Boya Żeleńskiego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5B</w:t>
            </w:r>
          </w:p>
          <w:p w:rsidR="00947466" w:rsidRPr="001D5B85" w:rsidRDefault="00947466" w:rsidP="004E194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33-100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Tarnów</w:t>
            </w:r>
          </w:p>
        </w:tc>
        <w:tc>
          <w:tcPr>
            <w:tcW w:w="2976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2 - Okres gwarancji - 12.00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3 - Termin dostawy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7466" w:rsidRPr="001D5B85" w:rsidRDefault="00947466" w:rsidP="004E194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 xml:space="preserve">  92,00</w:t>
            </w:r>
          </w:p>
        </w:tc>
      </w:tr>
      <w:tr w:rsidR="00947466" w:rsidRPr="001D5B85" w:rsidTr="001D5B85">
        <w:tc>
          <w:tcPr>
            <w:tcW w:w="2169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D5B85">
              <w:rPr>
                <w:rFonts w:ascii="Arial Narrow" w:hAnsi="Arial Narrow"/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Rnew</w:t>
            </w:r>
            <w:proofErr w:type="spellEnd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o.o.</w:t>
            </w:r>
          </w:p>
          <w:p w:rsidR="00947466" w:rsidRPr="001D5B85" w:rsidRDefault="00947466" w:rsidP="004E1947">
            <w:pPr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Łowiecka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16</w:t>
            </w:r>
          </w:p>
          <w:p w:rsidR="00947466" w:rsidRPr="001D5B85" w:rsidRDefault="00947466" w:rsidP="004E194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lastRenderedPageBreak/>
              <w:t>86-032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Niemcz</w:t>
            </w:r>
          </w:p>
        </w:tc>
        <w:tc>
          <w:tcPr>
            <w:tcW w:w="2976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lastRenderedPageBreak/>
              <w:t>1 - Cena - 0.00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2 - Okres gwarancji - 0.00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lastRenderedPageBreak/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7466" w:rsidRPr="001D5B85" w:rsidRDefault="00947466" w:rsidP="004E194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947466" w:rsidRPr="001D5B85" w:rsidTr="001D5B85">
        <w:tc>
          <w:tcPr>
            <w:tcW w:w="2169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lastRenderedPageBreak/>
              <w:t>3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D5B85">
              <w:rPr>
                <w:rFonts w:ascii="Arial Narrow" w:hAnsi="Arial Narrow"/>
                <w:sz w:val="20"/>
                <w:szCs w:val="20"/>
              </w:rPr>
              <w:t>Drukarki laserowe</w:t>
            </w:r>
          </w:p>
        </w:tc>
        <w:tc>
          <w:tcPr>
            <w:tcW w:w="2793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Super Kopia sp. </w:t>
            </w:r>
            <w:proofErr w:type="spellStart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zo.o</w:t>
            </w:r>
            <w:proofErr w:type="spellEnd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47466" w:rsidRPr="001D5B85" w:rsidRDefault="00947466" w:rsidP="004E1947">
            <w:pPr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Jutrzenki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64</w:t>
            </w:r>
          </w:p>
          <w:p w:rsidR="00947466" w:rsidRPr="001D5B85" w:rsidRDefault="00947466" w:rsidP="004E194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02-230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2 - Okres gwarancji - 20.00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3 - Termin dostawy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7466" w:rsidRPr="001D5B85" w:rsidRDefault="00947466" w:rsidP="004E194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47466" w:rsidRPr="001D5B85" w:rsidTr="001D5B85">
        <w:tc>
          <w:tcPr>
            <w:tcW w:w="2169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D5B85">
              <w:rPr>
                <w:rFonts w:ascii="Arial Narrow" w:hAnsi="Arial Narrow"/>
                <w:sz w:val="20"/>
                <w:szCs w:val="20"/>
              </w:rPr>
              <w:t>Drukarki laserowe</w:t>
            </w:r>
          </w:p>
        </w:tc>
        <w:tc>
          <w:tcPr>
            <w:tcW w:w="2793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BIT SPÓŁKA AKCYJNA</w:t>
            </w:r>
          </w:p>
          <w:p w:rsidR="00947466" w:rsidRPr="001D5B85" w:rsidRDefault="00947466" w:rsidP="004E1947">
            <w:pPr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CHŁODNA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51</w:t>
            </w:r>
          </w:p>
          <w:p w:rsidR="00947466" w:rsidRPr="001D5B85" w:rsidRDefault="00947466" w:rsidP="004E194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00-867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1 - Cena - 41.47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2 - Okres gwarancji - 20.00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3 - Termin dostawy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7466" w:rsidRPr="001D5B85" w:rsidRDefault="00947466" w:rsidP="004E194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 xml:space="preserve">  81,47</w:t>
            </w:r>
          </w:p>
        </w:tc>
      </w:tr>
      <w:tr w:rsidR="00947466" w:rsidRPr="001D5B85" w:rsidTr="001D5B85">
        <w:tc>
          <w:tcPr>
            <w:tcW w:w="2169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D5B85">
              <w:rPr>
                <w:rFonts w:ascii="Arial Narrow" w:hAnsi="Arial Narrow"/>
                <w:sz w:val="20"/>
                <w:szCs w:val="20"/>
              </w:rPr>
              <w:t>Drukarki laserowe</w:t>
            </w:r>
          </w:p>
        </w:tc>
        <w:tc>
          <w:tcPr>
            <w:tcW w:w="2793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SUNTAR </w:t>
            </w:r>
            <w:proofErr w:type="spellStart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o.o.</w:t>
            </w:r>
          </w:p>
          <w:p w:rsidR="00947466" w:rsidRPr="001D5B85" w:rsidRDefault="00947466" w:rsidP="004E1947">
            <w:pPr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Boya Żeleńskiego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5B</w:t>
            </w:r>
          </w:p>
          <w:p w:rsidR="00947466" w:rsidRPr="001D5B85" w:rsidRDefault="00947466" w:rsidP="004E194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33-100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Tarnów</w:t>
            </w:r>
          </w:p>
        </w:tc>
        <w:tc>
          <w:tcPr>
            <w:tcW w:w="2976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1 - Cena - 35.79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2 - Okres gwarancji - 12.00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3 - Termin dostawy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7466" w:rsidRPr="001D5B85" w:rsidRDefault="00947466" w:rsidP="004E194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 xml:space="preserve">  67,79</w:t>
            </w:r>
          </w:p>
        </w:tc>
      </w:tr>
      <w:tr w:rsidR="00947466" w:rsidRPr="001D5B85" w:rsidTr="001D5B85">
        <w:tc>
          <w:tcPr>
            <w:tcW w:w="2169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D5B85">
              <w:rPr>
                <w:rFonts w:ascii="Arial Narrow" w:hAnsi="Arial Narrow"/>
                <w:sz w:val="20"/>
                <w:szCs w:val="20"/>
              </w:rPr>
              <w:t>Drukarki laserowe</w:t>
            </w:r>
          </w:p>
        </w:tc>
        <w:tc>
          <w:tcPr>
            <w:tcW w:w="2793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"e-Tech" Jacek Sójka Spółka Jawna</w:t>
            </w:r>
          </w:p>
          <w:p w:rsidR="00947466" w:rsidRPr="001D5B85" w:rsidRDefault="00947466" w:rsidP="004E1947">
            <w:pPr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Nowa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29/31</w:t>
            </w:r>
          </w:p>
          <w:p w:rsidR="00947466" w:rsidRPr="001D5B85" w:rsidRDefault="00947466" w:rsidP="004E194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90-030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2 - Okres gwarancji - 0.00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7466" w:rsidRPr="001D5B85" w:rsidRDefault="00947466" w:rsidP="004E194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947466" w:rsidRPr="001D5B85" w:rsidTr="001D5B85">
        <w:tc>
          <w:tcPr>
            <w:tcW w:w="2169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D5B85">
              <w:rPr>
                <w:rFonts w:ascii="Arial Narrow" w:hAnsi="Arial Narrow"/>
                <w:sz w:val="20"/>
                <w:szCs w:val="20"/>
              </w:rPr>
              <w:t>Drukarki laserowe</w:t>
            </w:r>
          </w:p>
        </w:tc>
        <w:tc>
          <w:tcPr>
            <w:tcW w:w="2793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LOGON SA</w:t>
            </w:r>
          </w:p>
          <w:p w:rsidR="00947466" w:rsidRPr="001D5B85" w:rsidRDefault="00947466" w:rsidP="004E1947">
            <w:pPr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Piotrowskiego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7A</w:t>
            </w:r>
          </w:p>
          <w:p w:rsidR="00947466" w:rsidRPr="001D5B85" w:rsidRDefault="00947466" w:rsidP="004E194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85-098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2 - Okres gwarancji - 0.00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7466" w:rsidRPr="001D5B85" w:rsidRDefault="00947466" w:rsidP="004E194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947466" w:rsidRPr="001D5B85" w:rsidTr="001D5B85">
        <w:tc>
          <w:tcPr>
            <w:tcW w:w="2169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D5B85">
              <w:rPr>
                <w:rFonts w:ascii="Arial Narrow" w:hAnsi="Arial Narrow"/>
                <w:sz w:val="20"/>
                <w:szCs w:val="20"/>
              </w:rPr>
              <w:t>Drukarki laserowe</w:t>
            </w:r>
          </w:p>
        </w:tc>
        <w:tc>
          <w:tcPr>
            <w:tcW w:w="2793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Rnew</w:t>
            </w:r>
            <w:proofErr w:type="spellEnd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1D5B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o.o.</w:t>
            </w:r>
          </w:p>
          <w:p w:rsidR="00947466" w:rsidRPr="001D5B85" w:rsidRDefault="00947466" w:rsidP="004E1947">
            <w:pPr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Łowiecka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16</w:t>
            </w:r>
          </w:p>
          <w:p w:rsidR="00947466" w:rsidRPr="001D5B85" w:rsidRDefault="00947466" w:rsidP="004E194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86-032</w:t>
            </w:r>
            <w:r w:rsidRPr="001D5B8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D5B85">
              <w:rPr>
                <w:rFonts w:ascii="Arial Narrow" w:hAnsi="Arial Narrow"/>
                <w:sz w:val="20"/>
                <w:szCs w:val="20"/>
              </w:rPr>
              <w:t>Niemcz</w:t>
            </w:r>
          </w:p>
        </w:tc>
        <w:tc>
          <w:tcPr>
            <w:tcW w:w="2976" w:type="dxa"/>
            <w:shd w:val="clear" w:color="auto" w:fill="auto"/>
          </w:tcPr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2 - Okres gwarancji - 0.00</w:t>
            </w:r>
          </w:p>
          <w:p w:rsidR="00947466" w:rsidRPr="001D5B85" w:rsidRDefault="00947466" w:rsidP="004E194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7466" w:rsidRPr="001D5B85" w:rsidRDefault="00947466" w:rsidP="004E194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D5B8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B464D3" w:rsidRPr="001D5B85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1D5B85">
        <w:rPr>
          <w:rFonts w:ascii="Arial Narrow" w:hAnsi="Arial Narrow"/>
          <w:i/>
          <w:sz w:val="22"/>
          <w:szCs w:val="22"/>
        </w:rPr>
        <w:t>Zamawiający</w:t>
      </w:r>
    </w:p>
    <w:p w:rsidR="00B464D3" w:rsidRPr="001D5B85" w:rsidRDefault="00947466" w:rsidP="00B464D3">
      <w:pPr>
        <w:jc w:val="right"/>
        <w:rPr>
          <w:rFonts w:ascii="Arial Narrow" w:hAnsi="Arial Narrow"/>
          <w:sz w:val="32"/>
          <w:szCs w:val="32"/>
          <w:vertAlign w:val="superscript"/>
        </w:rPr>
      </w:pPr>
      <w:r w:rsidRPr="001D5B85">
        <w:rPr>
          <w:rFonts w:ascii="Arial Narrow" w:hAnsi="Arial Narrow"/>
          <w:sz w:val="22"/>
          <w:szCs w:val="22"/>
        </w:rPr>
        <w:t xml:space="preserve">  </w:t>
      </w:r>
    </w:p>
    <w:bookmarkEnd w:id="0"/>
    <w:p w:rsidR="001473EB" w:rsidRDefault="001473EB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P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Default="001473EB" w:rsidP="001473EB">
      <w:pPr>
        <w:rPr>
          <w:rFonts w:ascii="Arial Narrow" w:hAnsi="Arial Narrow"/>
          <w:sz w:val="22"/>
          <w:szCs w:val="22"/>
        </w:rPr>
      </w:pPr>
    </w:p>
    <w:p w:rsidR="001473EB" w:rsidRDefault="001473EB" w:rsidP="001473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1473EB" w:rsidRDefault="001473EB" w:rsidP="001473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1473EB" w:rsidRDefault="001473EB" w:rsidP="001473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1473EB" w:rsidRDefault="001473EB" w:rsidP="001473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1473EB" w:rsidRPr="001473EB" w:rsidRDefault="001473EB" w:rsidP="001473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2022-04-20</w:t>
      </w:r>
      <w:bookmarkStart w:id="1" w:name="_GoBack"/>
      <w:bookmarkEnd w:id="1"/>
    </w:p>
    <w:sectPr w:rsidR="001473EB" w:rsidRPr="001473E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B68" w:rsidRDefault="00EE4B68">
      <w:r>
        <w:separator/>
      </w:r>
    </w:p>
  </w:endnote>
  <w:endnote w:type="continuationSeparator" w:id="0">
    <w:p w:rsidR="00EE4B68" w:rsidRDefault="00EE4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B68" w:rsidRDefault="00EE4B68">
      <w:r>
        <w:separator/>
      </w:r>
    </w:p>
  </w:footnote>
  <w:footnote w:type="continuationSeparator" w:id="0">
    <w:p w:rsidR="00EE4B68" w:rsidRDefault="00EE4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B68"/>
    <w:rsid w:val="00022322"/>
    <w:rsid w:val="00042497"/>
    <w:rsid w:val="000C1E6F"/>
    <w:rsid w:val="000E4E56"/>
    <w:rsid w:val="00111B91"/>
    <w:rsid w:val="001473EB"/>
    <w:rsid w:val="001A1468"/>
    <w:rsid w:val="001B7815"/>
    <w:rsid w:val="001D5B8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7466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E4B6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474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523</Words>
  <Characters>2533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1601-01-01T00:00:00Z</cp:lastPrinted>
  <dcterms:created xsi:type="dcterms:W3CDTF">2022-04-20T11:02:00Z</dcterms:created>
  <dcterms:modified xsi:type="dcterms:W3CDTF">2022-04-20T11:06:00Z</dcterms:modified>
</cp:coreProperties>
</file>