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4EAB" w14:textId="77777777" w:rsidR="00025386" w:rsidRPr="00600664" w:rsidRDefault="00791ACF" w:rsidP="00025386">
      <w:pPr>
        <w:pStyle w:val="Nagwek4"/>
        <w:rPr>
          <w:b/>
          <w:i w:val="0"/>
          <w:iCs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5B257DF" wp14:editId="65E1F26E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62F4DB" w14:textId="77777777" w:rsidR="00025386" w:rsidRDefault="00025386" w:rsidP="00025386"/>
                          <w:p w14:paraId="0B5860A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87FEFF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2654D0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C90873B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FA0A9D8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1A07AE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984CB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1C48717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B7F3912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B257D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4C62F4DB" w14:textId="77777777" w:rsidR="00025386" w:rsidRDefault="00025386" w:rsidP="00025386"/>
                    <w:p w14:paraId="0B5860A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87FEFF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F2654D0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C90873B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FA0A9D8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1A07AE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984CB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1C48717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B7F3912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451244">
        <w:rPr>
          <w:b/>
          <w:i w:val="0"/>
          <w:lang w:val="pl-PL"/>
        </w:rPr>
        <w:t>11</w:t>
      </w:r>
    </w:p>
    <w:p w14:paraId="32E4C848" w14:textId="77777777" w:rsidR="00025386" w:rsidRDefault="00025386"/>
    <w:p w14:paraId="0DE43F4C" w14:textId="77777777" w:rsidR="00025386" w:rsidRPr="00025386" w:rsidRDefault="00025386" w:rsidP="00025386"/>
    <w:p w14:paraId="085D0D3C" w14:textId="6290E4D1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1291F" w:rsidRPr="0081291F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493B4A">
        <w:rPr>
          <w:rFonts w:ascii="Times New Roman" w:eastAsia="Times New Roman" w:hAnsi="Times New Roman"/>
          <w:b/>
          <w:sz w:val="24"/>
          <w:szCs w:val="20"/>
          <w:lang w:eastAsia="pl-PL"/>
        </w:rPr>
        <w:t>15</w:t>
      </w:r>
      <w:r w:rsidR="0081291F" w:rsidRPr="0081291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493B4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4D15E9E" w14:textId="77777777" w:rsidR="00025386" w:rsidRPr="00025386" w:rsidRDefault="00025386" w:rsidP="00025386"/>
    <w:p w14:paraId="1F27D537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562B59F3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26973E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D54B6F">
        <w:rPr>
          <w:rFonts w:ascii="Times New Roman" w:eastAsia="Times New Roman" w:hAnsi="Times New Roman"/>
          <w:b/>
          <w:sz w:val="24"/>
          <w:szCs w:val="20"/>
          <w:lang w:eastAsia="pl-PL"/>
        </w:rPr>
        <w:t>podstawowym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B8508CD" w14:textId="77777777" w:rsidR="00E15F89" w:rsidRDefault="001B68B1" w:rsidP="00E15F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1B68B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Usługa utrzymania czystości i porządku na terenie zewnętrznym Szpitala wraz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Pr="001B68B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całodobowym utrzymaniem czystości na terenie lądowiska dla helikopterów  </w:t>
      </w:r>
    </w:p>
    <w:p w14:paraId="19AF942A" w14:textId="77777777" w:rsidR="001B68B1" w:rsidRPr="00A56A6F" w:rsidRDefault="001B68B1" w:rsidP="00E15F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FD3D41D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7C7D59F6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4D5D800B" w14:textId="77777777" w:rsidTr="00C2318B">
        <w:tc>
          <w:tcPr>
            <w:tcW w:w="772" w:type="dxa"/>
            <w:shd w:val="clear" w:color="auto" w:fill="auto"/>
          </w:tcPr>
          <w:p w14:paraId="6FF1354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1395582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6362CF8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0BFD98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B08594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A558E5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4F43B85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7403B5A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441A01DB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170609E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5DB5B51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1EF0D74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187E65F4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4C5FB96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A5178D8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1295B7A9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14B382EC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91AA0" w14:textId="77777777" w:rsidR="00D97601" w:rsidRDefault="00D97601" w:rsidP="00025386">
      <w:pPr>
        <w:spacing w:after="0" w:line="240" w:lineRule="auto"/>
      </w:pPr>
      <w:r>
        <w:separator/>
      </w:r>
    </w:p>
  </w:endnote>
  <w:endnote w:type="continuationSeparator" w:id="0">
    <w:p w14:paraId="77C114F5" w14:textId="77777777" w:rsidR="00D97601" w:rsidRDefault="00D976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6C881" w14:textId="77777777" w:rsidR="00025386" w:rsidRDefault="00791ACF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B604874" wp14:editId="27C85B4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9AF10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5436D16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60B723E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1E5FCC" w14:textId="77777777" w:rsidR="00D97601" w:rsidRDefault="00D97601" w:rsidP="00025386">
      <w:pPr>
        <w:spacing w:after="0" w:line="240" w:lineRule="auto"/>
      </w:pPr>
      <w:r>
        <w:separator/>
      </w:r>
    </w:p>
  </w:footnote>
  <w:footnote w:type="continuationSeparator" w:id="0">
    <w:p w14:paraId="35149D25" w14:textId="77777777" w:rsidR="00D97601" w:rsidRDefault="00D97601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601"/>
    <w:rsid w:val="00025386"/>
    <w:rsid w:val="00070234"/>
    <w:rsid w:val="00143E06"/>
    <w:rsid w:val="001B68B1"/>
    <w:rsid w:val="001C2314"/>
    <w:rsid w:val="00451244"/>
    <w:rsid w:val="00493B4A"/>
    <w:rsid w:val="004E2B1B"/>
    <w:rsid w:val="005624D8"/>
    <w:rsid w:val="00600664"/>
    <w:rsid w:val="00791ACF"/>
    <w:rsid w:val="0081291F"/>
    <w:rsid w:val="008F2498"/>
    <w:rsid w:val="009B09E9"/>
    <w:rsid w:val="00A56A6F"/>
    <w:rsid w:val="00AD38B5"/>
    <w:rsid w:val="00C2318B"/>
    <w:rsid w:val="00D54B6F"/>
    <w:rsid w:val="00D55FC4"/>
    <w:rsid w:val="00D97601"/>
    <w:rsid w:val="00E15F8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2C4D082"/>
  <w15:chartTrackingRefBased/>
  <w15:docId w15:val="{827514A2-DBA5-4F20-99A1-69AAF3105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Natalia Miłoś</cp:lastModifiedBy>
  <cp:revision>8</cp:revision>
  <cp:lastPrinted>2021-04-02T07:02:00Z</cp:lastPrinted>
  <dcterms:created xsi:type="dcterms:W3CDTF">2021-03-05T09:43:00Z</dcterms:created>
  <dcterms:modified xsi:type="dcterms:W3CDTF">2022-04-13T07:16:00Z</dcterms:modified>
</cp:coreProperties>
</file>