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C7A" w:rsidRPr="00621C7A" w:rsidRDefault="00621C7A" w:rsidP="00D96649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21C7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621C7A" w:rsidP="00D96649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21C7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621C7A" w:rsidP="00D96649">
      <w:pPr>
        <w:rPr>
          <w:rFonts w:ascii="Arial" w:hAnsi="Arial" w:cs="Arial"/>
          <w:sz w:val="24"/>
          <w:szCs w:val="24"/>
        </w:rPr>
      </w:pPr>
      <w:r w:rsidRPr="00621C7A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21C7A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621C7A" w:rsidP="00D96649">
      <w:pPr>
        <w:rPr>
          <w:rFonts w:ascii="Arial" w:hAnsi="Arial" w:cs="Arial"/>
          <w:sz w:val="24"/>
          <w:szCs w:val="24"/>
        </w:rPr>
      </w:pPr>
      <w:r w:rsidRPr="00621C7A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21C7A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9664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96649" w:rsidRPr="00355C9D" w:rsidRDefault="00D665F5" w:rsidP="00D96649">
      <w:pPr>
        <w:spacing w:after="240"/>
        <w:jc w:val="center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621C7A" w:rsidRPr="00621C7A">
        <w:rPr>
          <w:rFonts w:ascii="Arial" w:hAnsi="Arial" w:cs="Arial"/>
          <w:b/>
          <w:sz w:val="24"/>
          <w:szCs w:val="24"/>
        </w:rPr>
        <w:t>KA-2/039/2022</w:t>
      </w:r>
      <w:r w:rsidR="00A80738" w:rsidRPr="00355C9D">
        <w:rPr>
          <w:rFonts w:ascii="Arial" w:hAnsi="Arial" w:cs="Arial"/>
          <w:sz w:val="24"/>
          <w:szCs w:val="24"/>
        </w:rPr>
        <w:tab/>
      </w:r>
      <w:r w:rsidR="00D96649">
        <w:rPr>
          <w:rFonts w:ascii="Arial" w:hAnsi="Arial" w:cs="Arial"/>
          <w:sz w:val="24"/>
          <w:szCs w:val="24"/>
        </w:rPr>
        <w:t xml:space="preserve">                                     </w:t>
      </w:r>
      <w:r w:rsidR="00D96649" w:rsidRPr="00621C7A">
        <w:rPr>
          <w:rFonts w:ascii="Arial" w:hAnsi="Arial" w:cs="Arial"/>
          <w:sz w:val="24"/>
          <w:szCs w:val="24"/>
        </w:rPr>
        <w:t>KRAKÓW</w:t>
      </w:r>
      <w:r w:rsidR="00D96649" w:rsidRPr="00355C9D">
        <w:rPr>
          <w:rFonts w:ascii="Arial" w:hAnsi="Arial" w:cs="Arial"/>
          <w:sz w:val="24"/>
          <w:szCs w:val="24"/>
        </w:rPr>
        <w:t xml:space="preserve"> dnia: </w:t>
      </w:r>
      <w:r w:rsidR="00D96649" w:rsidRPr="00621C7A">
        <w:rPr>
          <w:rFonts w:ascii="Arial" w:hAnsi="Arial" w:cs="Arial"/>
          <w:sz w:val="24"/>
          <w:szCs w:val="24"/>
        </w:rPr>
        <w:t>2022-04-22</w:t>
      </w:r>
    </w:p>
    <w:p w:rsidR="00A80738" w:rsidRPr="00355C9D" w:rsidRDefault="00A80738" w:rsidP="00D96649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355C9D">
        <w:rPr>
          <w:rFonts w:ascii="Arial" w:hAnsi="Arial" w:cs="Arial"/>
          <w:sz w:val="24"/>
          <w:szCs w:val="24"/>
        </w:rPr>
        <w:t xml:space="preserve"> </w:t>
      </w:r>
    </w:p>
    <w:p w:rsidR="00A80738" w:rsidRPr="00355C9D" w:rsidRDefault="00A80738" w:rsidP="00D9664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D9664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80738" w:rsidRPr="00D96649" w:rsidRDefault="00C659E2" w:rsidP="00D96649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D96649">
        <w:rPr>
          <w:rFonts w:ascii="Arial" w:hAnsi="Arial" w:cs="Arial"/>
          <w:bCs/>
          <w:sz w:val="22"/>
          <w:szCs w:val="22"/>
        </w:rPr>
        <w:t xml:space="preserve">Dotyczy </w:t>
      </w:r>
      <w:r w:rsidRPr="00D96649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21C7A" w:rsidRPr="00D96649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621C7A" w:rsidRPr="00D96649">
        <w:rPr>
          <w:rFonts w:ascii="Arial" w:hAnsi="Arial" w:cs="Arial"/>
          <w:sz w:val="22"/>
          <w:szCs w:val="22"/>
        </w:rPr>
        <w:t>Pzp</w:t>
      </w:r>
      <w:proofErr w:type="spellEnd"/>
      <w:r w:rsidRPr="00D96649">
        <w:rPr>
          <w:rFonts w:ascii="Arial" w:hAnsi="Arial" w:cs="Arial"/>
          <w:sz w:val="22"/>
          <w:szCs w:val="22"/>
        </w:rPr>
        <w:t xml:space="preserve"> na: </w:t>
      </w:r>
      <w:r w:rsidR="00621C7A" w:rsidRPr="00D96649">
        <w:rPr>
          <w:rFonts w:ascii="Arial" w:hAnsi="Arial" w:cs="Arial"/>
          <w:b/>
          <w:sz w:val="22"/>
          <w:szCs w:val="22"/>
        </w:rPr>
        <w:t>Utrzymanie czystości w budynkach  J i K na Wydziale Mechanicznym</w:t>
      </w:r>
    </w:p>
    <w:p w:rsidR="00A80738" w:rsidRPr="00D96649" w:rsidRDefault="00D665F5" w:rsidP="00D96649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D96649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D96649">
        <w:rPr>
          <w:rFonts w:ascii="Arial" w:hAnsi="Arial" w:cs="Arial"/>
          <w:sz w:val="22"/>
          <w:szCs w:val="22"/>
        </w:rPr>
        <w:t>2</w:t>
      </w:r>
      <w:r w:rsidRPr="00D96649">
        <w:rPr>
          <w:rFonts w:ascii="Arial" w:hAnsi="Arial" w:cs="Arial"/>
          <w:sz w:val="22"/>
          <w:szCs w:val="22"/>
        </w:rPr>
        <w:t xml:space="preserve"> ust. 5 </w:t>
      </w:r>
      <w:r w:rsidRPr="00D96649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D96649">
        <w:rPr>
          <w:rFonts w:ascii="Arial" w:hAnsi="Arial" w:cs="Arial"/>
          <w:sz w:val="22"/>
          <w:szCs w:val="22"/>
        </w:rPr>
        <w:t xml:space="preserve"> </w:t>
      </w:r>
      <w:r w:rsidR="00621C7A" w:rsidRPr="00D96649">
        <w:rPr>
          <w:rFonts w:ascii="Arial" w:hAnsi="Arial" w:cs="Arial"/>
          <w:sz w:val="22"/>
          <w:szCs w:val="22"/>
        </w:rPr>
        <w:t>(</w:t>
      </w:r>
      <w:proofErr w:type="spellStart"/>
      <w:r w:rsidR="00621C7A" w:rsidRPr="00D96649">
        <w:rPr>
          <w:rFonts w:ascii="Arial" w:hAnsi="Arial" w:cs="Arial"/>
          <w:sz w:val="22"/>
          <w:szCs w:val="22"/>
        </w:rPr>
        <w:t>t.j</w:t>
      </w:r>
      <w:proofErr w:type="spellEnd"/>
      <w:r w:rsidR="00621C7A" w:rsidRPr="00D96649">
        <w:rPr>
          <w:rFonts w:ascii="Arial" w:hAnsi="Arial" w:cs="Arial"/>
          <w:sz w:val="22"/>
          <w:szCs w:val="22"/>
        </w:rPr>
        <w:t>. Dz.U. z 2021r. poz. 1129)</w:t>
      </w:r>
      <w:r w:rsidR="00490DC0" w:rsidRPr="00D96649">
        <w:rPr>
          <w:rFonts w:ascii="Arial" w:hAnsi="Arial" w:cs="Arial"/>
          <w:sz w:val="22"/>
          <w:szCs w:val="22"/>
        </w:rPr>
        <w:t xml:space="preserve"> </w:t>
      </w:r>
      <w:r w:rsidRPr="00D96649">
        <w:rPr>
          <w:rFonts w:ascii="Arial" w:hAnsi="Arial" w:cs="Arial"/>
          <w:sz w:val="22"/>
          <w:szCs w:val="22"/>
        </w:rPr>
        <w:t>udostępnia</w:t>
      </w:r>
      <w:r w:rsidR="00F95C33" w:rsidRPr="00D96649">
        <w:rPr>
          <w:rFonts w:ascii="Arial" w:hAnsi="Arial" w:cs="Arial"/>
          <w:sz w:val="22"/>
          <w:szCs w:val="22"/>
        </w:rPr>
        <w:t xml:space="preserve"> </w:t>
      </w:r>
      <w:r w:rsidR="004C7E9B" w:rsidRPr="00D96649">
        <w:rPr>
          <w:rFonts w:ascii="Arial" w:hAnsi="Arial" w:cs="Arial"/>
          <w:sz w:val="22"/>
          <w:szCs w:val="22"/>
        </w:rPr>
        <w:t>informacj</w:t>
      </w:r>
      <w:r w:rsidR="00577BC6" w:rsidRPr="00D96649">
        <w:rPr>
          <w:rFonts w:ascii="Arial" w:hAnsi="Arial" w:cs="Arial"/>
          <w:sz w:val="22"/>
          <w:szCs w:val="22"/>
        </w:rPr>
        <w:t>ę</w:t>
      </w:r>
      <w:r w:rsidR="00035488" w:rsidRPr="00D96649">
        <w:rPr>
          <w:rFonts w:ascii="Arial" w:hAnsi="Arial" w:cs="Arial"/>
          <w:sz w:val="22"/>
          <w:szCs w:val="22"/>
        </w:rPr>
        <w:t xml:space="preserve"> z otwarcia ofert</w:t>
      </w:r>
      <w:r w:rsidR="00577BC6" w:rsidRPr="00D96649">
        <w:rPr>
          <w:rFonts w:ascii="Arial" w:hAnsi="Arial" w:cs="Arial"/>
          <w:sz w:val="22"/>
          <w:szCs w:val="22"/>
        </w:rPr>
        <w:t>.</w:t>
      </w:r>
      <w:r w:rsidR="00D96649">
        <w:rPr>
          <w:rFonts w:ascii="Arial" w:hAnsi="Arial" w:cs="Arial"/>
          <w:sz w:val="22"/>
          <w:szCs w:val="22"/>
        </w:rPr>
        <w:t xml:space="preserve"> </w:t>
      </w:r>
      <w:r w:rsidRPr="00D96649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D96649">
        <w:rPr>
          <w:rFonts w:ascii="Arial" w:hAnsi="Arial" w:cs="Arial"/>
          <w:sz w:val="22"/>
          <w:szCs w:val="22"/>
        </w:rPr>
        <w:t xml:space="preserve"> w dniu </w:t>
      </w:r>
      <w:r w:rsidR="00621C7A" w:rsidRPr="00D96649">
        <w:rPr>
          <w:rFonts w:ascii="Arial" w:hAnsi="Arial" w:cs="Arial"/>
          <w:sz w:val="22"/>
          <w:szCs w:val="22"/>
        </w:rPr>
        <w:t>22/04/2022</w:t>
      </w:r>
      <w:r w:rsidR="00FF4AB1" w:rsidRPr="00D96649">
        <w:rPr>
          <w:rFonts w:ascii="Arial" w:hAnsi="Arial" w:cs="Arial"/>
          <w:sz w:val="22"/>
          <w:szCs w:val="22"/>
        </w:rPr>
        <w:t xml:space="preserve"> o godz. </w:t>
      </w:r>
      <w:r w:rsidR="00621C7A" w:rsidRPr="00D96649">
        <w:rPr>
          <w:rFonts w:ascii="Arial" w:hAnsi="Arial" w:cs="Arial"/>
          <w:sz w:val="22"/>
          <w:szCs w:val="22"/>
        </w:rPr>
        <w:t>10:30</w:t>
      </w:r>
      <w:r w:rsidRPr="00D96649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D9664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D9664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D96649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621C7A" w:rsidRPr="00355C9D" w:rsidTr="00B94A1A">
        <w:tc>
          <w:tcPr>
            <w:tcW w:w="993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21C7A" w:rsidRPr="00355C9D" w:rsidRDefault="00621C7A" w:rsidP="00D96649">
            <w:pPr>
              <w:spacing w:before="80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AGRO-SERVICE Piotr Kulak</w:t>
            </w:r>
          </w:p>
          <w:p w:rsidR="00621C7A" w:rsidRPr="00355C9D" w:rsidRDefault="00621C7A" w:rsidP="00D96649">
            <w:pPr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Sarmacka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21C7A" w:rsidRPr="00355C9D" w:rsidRDefault="00621C7A" w:rsidP="00D96649">
            <w:pPr>
              <w:spacing w:after="80"/>
              <w:jc w:val="both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40-607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530 712.00 zł</w:t>
            </w:r>
          </w:p>
        </w:tc>
      </w:tr>
      <w:tr w:rsidR="00621C7A" w:rsidRPr="00355C9D" w:rsidTr="00B94A1A">
        <w:tc>
          <w:tcPr>
            <w:tcW w:w="993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21C7A" w:rsidRPr="00355C9D" w:rsidRDefault="00621C7A" w:rsidP="00D96649">
            <w:pPr>
              <w:spacing w:before="80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 xml:space="preserve">PROMOS </w:t>
            </w:r>
            <w:r w:rsidR="000D53DB" w:rsidRPr="00621C7A">
              <w:rPr>
                <w:rFonts w:ascii="Arial" w:hAnsi="Arial" w:cs="Arial"/>
              </w:rPr>
              <w:t>spółka z ograniczoną odpowiedzialnością</w:t>
            </w:r>
          </w:p>
          <w:p w:rsidR="00621C7A" w:rsidRPr="00355C9D" w:rsidRDefault="000D53DB" w:rsidP="00D96649">
            <w:pPr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Kocmyrzowska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13a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21C7A" w:rsidRPr="00355C9D" w:rsidRDefault="000D53DB" w:rsidP="00D96649">
            <w:pPr>
              <w:spacing w:after="80"/>
              <w:jc w:val="both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31-750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530 004.48 zł</w:t>
            </w:r>
          </w:p>
        </w:tc>
      </w:tr>
      <w:tr w:rsidR="00621C7A" w:rsidRPr="00355C9D" w:rsidTr="00B94A1A">
        <w:tc>
          <w:tcPr>
            <w:tcW w:w="993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621C7A" w:rsidRPr="00355C9D" w:rsidRDefault="00621C7A" w:rsidP="00D96649">
            <w:pPr>
              <w:spacing w:before="80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FRONTIDA Spółka z ograniczoną odpowiedzialnością</w:t>
            </w:r>
          </w:p>
          <w:p w:rsidR="00C36D67" w:rsidRDefault="00C36D67" w:rsidP="00D96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Praska 62/18</w:t>
            </w:r>
            <w:r w:rsidR="00621C7A" w:rsidRPr="00621C7A">
              <w:rPr>
                <w:rFonts w:ascii="Arial" w:hAnsi="Arial" w:cs="Arial"/>
              </w:rPr>
              <w:t xml:space="preserve"> </w:t>
            </w:r>
          </w:p>
          <w:p w:rsidR="00C36D67" w:rsidRPr="00355C9D" w:rsidRDefault="00C36D67" w:rsidP="00C3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30-322</w:t>
            </w:r>
            <w:r w:rsidR="00621C7A" w:rsidRPr="00621C7A">
              <w:rPr>
                <w:rFonts w:ascii="Arial" w:hAnsi="Arial" w:cs="Arial"/>
              </w:rPr>
              <w:t>Kraków</w:t>
            </w:r>
            <w:r w:rsidR="00621C7A" w:rsidRPr="00355C9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531 552.26 zł</w:t>
            </w:r>
          </w:p>
        </w:tc>
      </w:tr>
      <w:tr w:rsidR="00621C7A" w:rsidRPr="00355C9D" w:rsidTr="00B94A1A">
        <w:tc>
          <w:tcPr>
            <w:tcW w:w="993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75EB5" w:rsidRDefault="00075EB5" w:rsidP="00D96649">
            <w:pPr>
              <w:spacing w:before="80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 xml:space="preserve">Przedsiębiorstwo Wielobranżowe </w:t>
            </w:r>
            <w:proofErr w:type="spellStart"/>
            <w:r w:rsidRPr="00621C7A">
              <w:rPr>
                <w:rFonts w:ascii="Arial" w:hAnsi="Arial" w:cs="Arial"/>
              </w:rPr>
              <w:t>Karpinex</w:t>
            </w:r>
            <w:proofErr w:type="spellEnd"/>
            <w:r w:rsidRPr="00621C7A">
              <w:rPr>
                <w:rFonts w:ascii="Arial" w:hAnsi="Arial" w:cs="Arial"/>
              </w:rPr>
              <w:t xml:space="preserve"> </w:t>
            </w:r>
          </w:p>
          <w:p w:rsidR="00621C7A" w:rsidRPr="00355C9D" w:rsidRDefault="00075EB5" w:rsidP="00D96649">
            <w:pPr>
              <w:spacing w:before="80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Barbara Karpińska</w:t>
            </w:r>
          </w:p>
          <w:p w:rsidR="00621C7A" w:rsidRPr="00355C9D" w:rsidRDefault="00075EB5" w:rsidP="00D96649">
            <w:pPr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Cedrowa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Cedzyna</w:t>
            </w:r>
          </w:p>
          <w:p w:rsidR="00621C7A" w:rsidRPr="00355C9D" w:rsidRDefault="00621C7A" w:rsidP="00D96649">
            <w:pPr>
              <w:spacing w:after="80"/>
              <w:jc w:val="both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25-900</w:t>
            </w:r>
            <w:r w:rsidR="00075EB5">
              <w:rPr>
                <w:rFonts w:ascii="Arial" w:hAnsi="Arial" w:cs="Arial"/>
              </w:rPr>
              <w:t xml:space="preserve"> Kielce </w:t>
            </w:r>
            <w:r w:rsidRPr="00355C9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432 048.48 zł</w:t>
            </w:r>
          </w:p>
        </w:tc>
      </w:tr>
      <w:tr w:rsidR="00621C7A" w:rsidRPr="00355C9D" w:rsidTr="00B94A1A">
        <w:tc>
          <w:tcPr>
            <w:tcW w:w="993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621C7A" w:rsidRPr="00355C9D" w:rsidRDefault="00621C7A" w:rsidP="00D96649">
            <w:pPr>
              <w:spacing w:before="80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 xml:space="preserve">BIO CLEAN </w:t>
            </w:r>
            <w:proofErr w:type="spellStart"/>
            <w:r w:rsidRPr="00621C7A">
              <w:rPr>
                <w:rFonts w:ascii="Arial" w:hAnsi="Arial" w:cs="Arial"/>
              </w:rPr>
              <w:t>Sp</w:t>
            </w:r>
            <w:proofErr w:type="spellEnd"/>
            <w:r w:rsidRPr="00621C7A">
              <w:rPr>
                <w:rFonts w:ascii="Arial" w:hAnsi="Arial" w:cs="Arial"/>
              </w:rPr>
              <w:t xml:space="preserve"> z.o.o w organizacji</w:t>
            </w:r>
          </w:p>
          <w:p w:rsidR="00621C7A" w:rsidRPr="00355C9D" w:rsidRDefault="00621C7A" w:rsidP="00D96649">
            <w:pPr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ŁÓDZKA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53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21C7A" w:rsidRPr="00355C9D" w:rsidRDefault="00621C7A" w:rsidP="00D96649">
            <w:pPr>
              <w:spacing w:after="80"/>
              <w:jc w:val="both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97-300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Piotrków Tryb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318 423.20 zł</w:t>
            </w:r>
          </w:p>
        </w:tc>
      </w:tr>
      <w:tr w:rsidR="00621C7A" w:rsidRPr="00355C9D" w:rsidTr="00B94A1A">
        <w:tc>
          <w:tcPr>
            <w:tcW w:w="993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621C7A" w:rsidRPr="00355C9D" w:rsidRDefault="00621C7A" w:rsidP="00D9664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21C7A">
              <w:rPr>
                <w:rFonts w:ascii="Arial" w:hAnsi="Arial" w:cs="Arial"/>
              </w:rPr>
              <w:t>Verdeho</w:t>
            </w:r>
            <w:proofErr w:type="spellEnd"/>
            <w:r w:rsidRPr="00621C7A">
              <w:rPr>
                <w:rFonts w:ascii="Arial" w:hAnsi="Arial" w:cs="Arial"/>
              </w:rPr>
              <w:t xml:space="preserve"> Spółka z ograniczoną odpowiedzialnością</w:t>
            </w:r>
          </w:p>
          <w:p w:rsidR="00621C7A" w:rsidRPr="00355C9D" w:rsidRDefault="00621C7A" w:rsidP="00D96649">
            <w:pPr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Chełmońskiego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206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21C7A" w:rsidRPr="00355C9D" w:rsidRDefault="00621C7A" w:rsidP="00D96649">
            <w:pPr>
              <w:spacing w:after="80"/>
              <w:jc w:val="both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31-348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560 431.84 zł</w:t>
            </w:r>
          </w:p>
        </w:tc>
      </w:tr>
      <w:tr w:rsidR="00621C7A" w:rsidRPr="00355C9D" w:rsidTr="00B94A1A">
        <w:tc>
          <w:tcPr>
            <w:tcW w:w="993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621C7A" w:rsidRPr="00355C9D" w:rsidRDefault="00621C7A" w:rsidP="00D96649">
            <w:pPr>
              <w:spacing w:before="80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Spółka Inwestycji Górniczych</w:t>
            </w:r>
            <w:r w:rsidR="005652BC">
              <w:rPr>
                <w:rFonts w:ascii="Arial" w:hAnsi="Arial" w:cs="Arial"/>
              </w:rPr>
              <w:t xml:space="preserve"> Sp. z o.o.</w:t>
            </w:r>
          </w:p>
          <w:p w:rsidR="00621C7A" w:rsidRPr="00355C9D" w:rsidRDefault="00621C7A" w:rsidP="00D96649">
            <w:pPr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Jagiello</w:t>
            </w:r>
            <w:r w:rsidR="005652BC">
              <w:rPr>
                <w:rFonts w:ascii="Arial" w:hAnsi="Arial" w:cs="Arial"/>
              </w:rPr>
              <w:t>ń</w:t>
            </w:r>
            <w:r w:rsidRPr="00621C7A">
              <w:rPr>
                <w:rFonts w:ascii="Arial" w:hAnsi="Arial" w:cs="Arial"/>
              </w:rPr>
              <w:t>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21C7A" w:rsidRPr="00355C9D" w:rsidRDefault="00621C7A" w:rsidP="00D96649">
            <w:pPr>
              <w:spacing w:after="80"/>
              <w:jc w:val="both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44-100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423 862.01 zł</w:t>
            </w:r>
          </w:p>
        </w:tc>
      </w:tr>
      <w:tr w:rsidR="00621C7A" w:rsidRPr="00355C9D" w:rsidTr="00B94A1A">
        <w:tc>
          <w:tcPr>
            <w:tcW w:w="993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621C7A" w:rsidRPr="00355C9D" w:rsidRDefault="00621C7A" w:rsidP="00D96649">
            <w:pPr>
              <w:spacing w:before="80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Alpaline Sp. z o.o.</w:t>
            </w:r>
          </w:p>
          <w:p w:rsidR="00621C7A" w:rsidRPr="00355C9D" w:rsidRDefault="00621C7A" w:rsidP="00D96649">
            <w:pPr>
              <w:rPr>
                <w:rFonts w:ascii="Arial" w:hAnsi="Arial" w:cs="Arial"/>
              </w:rPr>
            </w:pPr>
            <w:proofErr w:type="spellStart"/>
            <w:r w:rsidRPr="00621C7A">
              <w:rPr>
                <w:rFonts w:ascii="Arial" w:hAnsi="Arial" w:cs="Arial"/>
              </w:rPr>
              <w:t>Połonińska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621C7A" w:rsidRPr="00355C9D" w:rsidRDefault="00621C7A" w:rsidP="00D96649">
            <w:pPr>
              <w:spacing w:after="80"/>
              <w:jc w:val="both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35-082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440 844.80 zł</w:t>
            </w:r>
          </w:p>
        </w:tc>
      </w:tr>
      <w:tr w:rsidR="00621C7A" w:rsidRPr="00355C9D" w:rsidTr="00B94A1A">
        <w:tc>
          <w:tcPr>
            <w:tcW w:w="993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621C7A" w:rsidRPr="00355C9D" w:rsidRDefault="0021315D" w:rsidP="00D96649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21C7A">
              <w:rPr>
                <w:rFonts w:ascii="Arial" w:hAnsi="Arial" w:cs="Arial"/>
              </w:rPr>
              <w:t>Hemag</w:t>
            </w:r>
            <w:proofErr w:type="spellEnd"/>
            <w:r w:rsidRPr="00621C7A">
              <w:rPr>
                <w:rFonts w:ascii="Arial" w:hAnsi="Arial" w:cs="Arial"/>
              </w:rPr>
              <w:t xml:space="preserve"> H. </w:t>
            </w:r>
            <w:proofErr w:type="spellStart"/>
            <w:r w:rsidRPr="00621C7A">
              <w:rPr>
                <w:rFonts w:ascii="Arial" w:hAnsi="Arial" w:cs="Arial"/>
              </w:rPr>
              <w:t>Guziak</w:t>
            </w:r>
            <w:proofErr w:type="spellEnd"/>
            <w:r w:rsidRPr="00621C7A">
              <w:rPr>
                <w:rFonts w:ascii="Arial" w:hAnsi="Arial" w:cs="Arial"/>
              </w:rPr>
              <w:t xml:space="preserve"> Spółka Jawna</w:t>
            </w:r>
          </w:p>
          <w:p w:rsidR="00621C7A" w:rsidRPr="00355C9D" w:rsidRDefault="0021315D" w:rsidP="00D96649">
            <w:pPr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Konecznego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  <w:p w:rsidR="00621C7A" w:rsidRPr="00355C9D" w:rsidRDefault="0021315D" w:rsidP="00D96649">
            <w:pPr>
              <w:spacing w:after="80"/>
              <w:jc w:val="both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31-216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21C7A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1C7A" w:rsidRPr="00355C9D" w:rsidRDefault="00621C7A" w:rsidP="00D966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1C7A">
              <w:rPr>
                <w:rFonts w:ascii="Arial" w:hAnsi="Arial" w:cs="Arial"/>
              </w:rPr>
              <w:t>380 697.44 zł</w:t>
            </w:r>
          </w:p>
        </w:tc>
      </w:tr>
    </w:tbl>
    <w:p w:rsidR="0069085C" w:rsidRPr="00355C9D" w:rsidRDefault="0069085C" w:rsidP="00D96649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D96649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D966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5C22" w:rsidRDefault="002B5C22">
      <w:r>
        <w:separator/>
      </w:r>
    </w:p>
  </w:endnote>
  <w:endnote w:type="continuationSeparator" w:id="0">
    <w:p w:rsidR="002B5C22" w:rsidRDefault="002B5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5C22" w:rsidRDefault="002B5C22">
      <w:r>
        <w:separator/>
      </w:r>
    </w:p>
  </w:footnote>
  <w:footnote w:type="continuationSeparator" w:id="0">
    <w:p w:rsidR="002B5C22" w:rsidRDefault="002B5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C7A" w:rsidRDefault="00621C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C7A" w:rsidRDefault="00621C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C7A" w:rsidRDefault="00621C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C22"/>
    <w:rsid w:val="00007727"/>
    <w:rsid w:val="00017720"/>
    <w:rsid w:val="00035488"/>
    <w:rsid w:val="00075EB5"/>
    <w:rsid w:val="000D53DB"/>
    <w:rsid w:val="000D7F25"/>
    <w:rsid w:val="000E00E5"/>
    <w:rsid w:val="001146A4"/>
    <w:rsid w:val="00173B20"/>
    <w:rsid w:val="001B06C2"/>
    <w:rsid w:val="001C69FF"/>
    <w:rsid w:val="0021315D"/>
    <w:rsid w:val="0023318D"/>
    <w:rsid w:val="002B5C22"/>
    <w:rsid w:val="00355C9D"/>
    <w:rsid w:val="003B6B36"/>
    <w:rsid w:val="003D72FD"/>
    <w:rsid w:val="003F57CD"/>
    <w:rsid w:val="00423179"/>
    <w:rsid w:val="00441D9E"/>
    <w:rsid w:val="00490DC0"/>
    <w:rsid w:val="00493541"/>
    <w:rsid w:val="00493F8C"/>
    <w:rsid w:val="004C7E9B"/>
    <w:rsid w:val="004D4D09"/>
    <w:rsid w:val="00540031"/>
    <w:rsid w:val="005652BC"/>
    <w:rsid w:val="00577BC6"/>
    <w:rsid w:val="00601802"/>
    <w:rsid w:val="00621C7A"/>
    <w:rsid w:val="00666EBC"/>
    <w:rsid w:val="0069085C"/>
    <w:rsid w:val="00843263"/>
    <w:rsid w:val="00861E75"/>
    <w:rsid w:val="008A26A5"/>
    <w:rsid w:val="009D19BD"/>
    <w:rsid w:val="009F189D"/>
    <w:rsid w:val="00A75169"/>
    <w:rsid w:val="00A80738"/>
    <w:rsid w:val="00C236D3"/>
    <w:rsid w:val="00C36D67"/>
    <w:rsid w:val="00C659E2"/>
    <w:rsid w:val="00CB0802"/>
    <w:rsid w:val="00D665F5"/>
    <w:rsid w:val="00D7128F"/>
    <w:rsid w:val="00D9664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C3F543"/>
  <w15:chartTrackingRefBased/>
  <w15:docId w15:val="{9832C8C1-527A-4374-B51B-0220B15D9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18</cp:revision>
  <dcterms:created xsi:type="dcterms:W3CDTF">2022-04-22T09:02:00Z</dcterms:created>
  <dcterms:modified xsi:type="dcterms:W3CDTF">2022-04-22T09:09:00Z</dcterms:modified>
</cp:coreProperties>
</file>