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ADE46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15B0F" w:rsidRPr="00115B0F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8BE132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EF16BFA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15B0F" w:rsidRPr="00115B0F">
        <w:rPr>
          <w:rFonts w:ascii="Arial" w:hAnsi="Arial" w:cs="Arial"/>
          <w:b/>
          <w:sz w:val="24"/>
          <w:szCs w:val="24"/>
        </w:rPr>
        <w:t>ZP 271.7.2022</w:t>
      </w:r>
    </w:p>
    <w:p w14:paraId="7EC8214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B150E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5B0F" w:rsidRPr="00115B0F">
        <w:rPr>
          <w:rFonts w:ascii="Arial" w:hAnsi="Arial" w:cs="Arial"/>
        </w:rPr>
        <w:t>Gmina Woźniki</w:t>
      </w:r>
    </w:p>
    <w:p w14:paraId="537952B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5B0F" w:rsidRPr="00115B0F">
        <w:rPr>
          <w:rFonts w:ascii="Arial" w:hAnsi="Arial" w:cs="Arial"/>
        </w:rPr>
        <w:t>Rynek</w:t>
      </w:r>
      <w:r w:rsidRPr="0012157F">
        <w:rPr>
          <w:rFonts w:ascii="Arial" w:hAnsi="Arial" w:cs="Arial"/>
        </w:rPr>
        <w:t xml:space="preserve"> </w:t>
      </w:r>
      <w:r w:rsidR="00115B0F" w:rsidRPr="00115B0F">
        <w:rPr>
          <w:rFonts w:ascii="Arial" w:hAnsi="Arial" w:cs="Arial"/>
        </w:rPr>
        <w:t>11</w:t>
      </w:r>
      <w:r w:rsidRPr="0012157F">
        <w:rPr>
          <w:rFonts w:ascii="Arial" w:hAnsi="Arial" w:cs="Arial"/>
        </w:rPr>
        <w:t xml:space="preserve"> </w:t>
      </w:r>
    </w:p>
    <w:p w14:paraId="7066CAB5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5B0F" w:rsidRPr="00115B0F">
        <w:rPr>
          <w:rFonts w:ascii="Arial" w:hAnsi="Arial" w:cs="Arial"/>
        </w:rPr>
        <w:t>42-289</w:t>
      </w:r>
      <w:r w:rsidRPr="0012157F">
        <w:rPr>
          <w:rFonts w:ascii="Arial" w:hAnsi="Arial" w:cs="Arial"/>
        </w:rPr>
        <w:t xml:space="preserve"> </w:t>
      </w:r>
      <w:r w:rsidR="00115B0F" w:rsidRPr="00115B0F">
        <w:rPr>
          <w:rFonts w:ascii="Arial" w:hAnsi="Arial" w:cs="Arial"/>
        </w:rPr>
        <w:t>Woźniki</w:t>
      </w:r>
    </w:p>
    <w:p w14:paraId="327B839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774A2E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9A70B3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1FE27BBD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4EB1CD0A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613C822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FF18F7B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411A0DF7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F96A3FC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711DB98F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15B0F" w:rsidRPr="0012157F" w14:paraId="10BA5E7E" w14:textId="77777777" w:rsidTr="003C1702">
        <w:tc>
          <w:tcPr>
            <w:tcW w:w="9212" w:type="dxa"/>
            <w:shd w:val="clear" w:color="auto" w:fill="D9D9D9"/>
          </w:tcPr>
          <w:p w14:paraId="1C6499F0" w14:textId="77777777" w:rsidR="00115B0F" w:rsidRPr="0012157F" w:rsidRDefault="00115B0F" w:rsidP="003C170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A7250BF" w14:textId="41020A25" w:rsidR="00115B0F" w:rsidRPr="0012157F" w:rsidRDefault="00115B0F" w:rsidP="003C17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15B0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15B0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15B0F">
              <w:rPr>
                <w:rFonts w:ascii="Arial" w:hAnsi="Arial" w:cs="Arial"/>
                <w:sz w:val="24"/>
                <w:szCs w:val="24"/>
              </w:rPr>
              <w:t>. Dz.U. z 2021r. poz. 1129</w:t>
            </w:r>
            <w:r w:rsidR="00404CB0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15B0F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E9090F1" w14:textId="77777777" w:rsidR="00115B0F" w:rsidRPr="0012157F" w:rsidRDefault="00115B0F" w:rsidP="003C170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3B155A6C" w14:textId="77777777" w:rsidR="00115B0F" w:rsidRPr="0012157F" w:rsidRDefault="00115B0F" w:rsidP="003C170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3D3AB83A" w14:textId="77777777" w:rsidR="00115B0F" w:rsidRPr="0012157F" w:rsidRDefault="00115B0F" w:rsidP="003C170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58C7BDF2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1CED345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8BB62F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115B0F" w:rsidRPr="00115B0F">
        <w:rPr>
          <w:rFonts w:ascii="Arial" w:hAnsi="Arial" w:cs="Arial"/>
          <w:b/>
          <w:sz w:val="24"/>
          <w:szCs w:val="24"/>
        </w:rPr>
        <w:t>Gmina Woźniki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68D92B26" w14:textId="77777777" w:rsidR="005434B3" w:rsidRPr="0012157F" w:rsidRDefault="00115B0F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15B0F">
        <w:rPr>
          <w:rFonts w:ascii="Arial" w:hAnsi="Arial" w:cs="Arial"/>
          <w:b/>
          <w:sz w:val="24"/>
          <w:szCs w:val="24"/>
        </w:rPr>
        <w:t>Modernizacja dróg gminnych, obiektów mostowych oraz budowa drogi rowerowej relacji Woźniki-Dyrdy</w:t>
      </w:r>
    </w:p>
    <w:p w14:paraId="6E594E4F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31E100D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35ABD87" w14:textId="77777777" w:rsidR="00115B0F" w:rsidRPr="0012157F" w:rsidRDefault="00115B0F" w:rsidP="00115B0F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B25D928" w14:textId="77777777" w:rsidR="002426FF" w:rsidRPr="0012157F" w:rsidRDefault="00115B0F" w:rsidP="00115B0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608A9B2" w14:textId="77777777" w:rsidR="00115B0F" w:rsidRPr="0012157F" w:rsidRDefault="00115B0F" w:rsidP="00115B0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5630D85" w14:textId="77777777" w:rsidR="00115B0F" w:rsidRPr="0012157F" w:rsidRDefault="00115B0F" w:rsidP="00115B0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740A8AD1" w14:textId="77777777" w:rsidR="00115B0F" w:rsidRPr="0012157F" w:rsidRDefault="00115B0F" w:rsidP="00115B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37C7C85" w14:textId="77777777" w:rsidR="00115B0F" w:rsidRPr="0012157F" w:rsidRDefault="00115B0F" w:rsidP="00115B0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9C1D940" w14:textId="77777777" w:rsidR="00115B0F" w:rsidRPr="0012157F" w:rsidRDefault="00115B0F" w:rsidP="00115B0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CB84B69" w14:textId="77777777" w:rsidR="00115B0F" w:rsidRPr="0012157F" w:rsidRDefault="00115B0F" w:rsidP="00115B0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531C8D8" w14:textId="77777777"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14:paraId="71F2EE2B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0FA7D073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33F483C0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66F2A87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31BF455A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1D44C0A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875D3E8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7B4F2E90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27BA4EDD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31703433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388F600B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6F6465D4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9A35C11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B0FE14E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B431AD0" w14:textId="77777777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3BC0F2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A79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C91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15B0F" w:rsidRPr="0012157F" w14:paraId="0A486D64" w14:textId="77777777" w:rsidTr="003C17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F4EC6" w14:textId="77777777" w:rsidR="00115B0F" w:rsidRPr="0012157F" w:rsidRDefault="00115B0F" w:rsidP="003C170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DCD88" w14:textId="77777777" w:rsidR="00115B0F" w:rsidRPr="0012157F" w:rsidRDefault="00115B0F" w:rsidP="003C170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5B0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2E2BED0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FBEF452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>1. Wykonanie w ciągu ostatnich 5 lat przed upływem terminu składania ofert, a jeżeli okres prowadzenia działalności jest krótszy - w tym okresie:</w:t>
            </w:r>
          </w:p>
          <w:p w14:paraId="0BAFE7ED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>- minimum 1 roboty budowlanej,  polegającej na budowie lub przebudowie bądź remoncie kapitalnym mostu drogowego</w:t>
            </w:r>
          </w:p>
          <w:p w14:paraId="76612591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>- minimum 1 roboty budowlanej, polegającej  na budowie lub przebudowie bądź remoncie kapitalnym szlaku rowerowego, drogi rowerowej lub drogi o powierzchni 4000,00 m2 w jednym zamówieniu</w:t>
            </w:r>
          </w:p>
          <w:p w14:paraId="07EB2DE8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4CC511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>2. Dysponowanie:</w:t>
            </w:r>
          </w:p>
          <w:p w14:paraId="70310852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 xml:space="preserve">- minimum jedną osobą, która będzie pełniła funkcję kierownika budowy, posiadającą uprawnienia do kierowania robotami budowlanymi w specjalności inżynieryjnej drogowej lub odpowiadające im ważne uprawnienia budowlane, które zostały wydane na podstawie wcześniej obowiązujących przepisów, </w:t>
            </w:r>
          </w:p>
          <w:p w14:paraId="24192841" w14:textId="77777777" w:rsidR="00115B0F" w:rsidRPr="00115B0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>- minimum jedną osobą, która będzie pełniła funkcję kierownika robót, posiadającą uprawnienia do kierowania robotami budowlanymi w specjalności inżynieryjnej mostowej lub odpowiadające im ważne uprawnienia budowlane, które zostały wydane na podstawie wcześniej obowiązujących przepisów,</w:t>
            </w:r>
          </w:p>
          <w:p w14:paraId="7429FFD4" w14:textId="77777777" w:rsidR="00115B0F" w:rsidRPr="0012157F" w:rsidRDefault="00115B0F" w:rsidP="003C17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5B0F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17995518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7062434C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04BCA2B0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3B9F8F4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0907944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6188EA43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5C8FEDE5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A65711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066D7B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6EEF62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EE26342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7F43E" w14:textId="77777777" w:rsidR="00DF1756" w:rsidRDefault="00DF1756" w:rsidP="0038231F">
      <w:pPr>
        <w:spacing w:after="0" w:line="240" w:lineRule="auto"/>
      </w:pPr>
      <w:r>
        <w:separator/>
      </w:r>
    </w:p>
  </w:endnote>
  <w:endnote w:type="continuationSeparator" w:id="0">
    <w:p w14:paraId="7D39BB5B" w14:textId="77777777" w:rsidR="00DF1756" w:rsidRDefault="00DF17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89F64" w14:textId="77777777" w:rsidR="00115B0F" w:rsidRDefault="0011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5D2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5969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EF4DC" w14:textId="77777777" w:rsidR="00115B0F" w:rsidRDefault="0011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9239" w14:textId="77777777" w:rsidR="00DF1756" w:rsidRDefault="00DF1756" w:rsidP="0038231F">
      <w:pPr>
        <w:spacing w:after="0" w:line="240" w:lineRule="auto"/>
      </w:pPr>
      <w:r>
        <w:separator/>
      </w:r>
    </w:p>
  </w:footnote>
  <w:footnote w:type="continuationSeparator" w:id="0">
    <w:p w14:paraId="52EC655C" w14:textId="77777777" w:rsidR="00DF1756" w:rsidRDefault="00DF17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F3AB" w14:textId="77777777" w:rsidR="00115B0F" w:rsidRDefault="0011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40FAF" w14:textId="77777777" w:rsidR="00115B0F" w:rsidRDefault="0011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0985" w14:textId="77777777" w:rsidR="00115B0F" w:rsidRDefault="0011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75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B0F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4BA2"/>
    <w:rsid w:val="003B2070"/>
    <w:rsid w:val="003B214C"/>
    <w:rsid w:val="003B7238"/>
    <w:rsid w:val="003C3B64"/>
    <w:rsid w:val="003F024C"/>
    <w:rsid w:val="00404CB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175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D9EC5"/>
  <w15:docId w15:val="{8559F9A9-886D-4F9B-A468-1B713516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2022-04-22T05:46:00Z</dcterms:created>
  <dcterms:modified xsi:type="dcterms:W3CDTF">2022-04-22T05:46:00Z</dcterms:modified>
</cp:coreProperties>
</file>