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0CDCB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6094" w:rsidRPr="002E609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21BE32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03926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0135E77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E64CE6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6820E573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10F5B12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5525A9C3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EE9115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B40940A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77C336C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CDB6BC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8E837EA" w14:textId="69ABB409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E6094" w:rsidRPr="002E6094">
        <w:rPr>
          <w:rFonts w:ascii="Arial" w:hAnsi="Arial" w:cs="Arial"/>
          <w:sz w:val="24"/>
          <w:szCs w:val="24"/>
        </w:rPr>
        <w:t>(</w:t>
      </w:r>
      <w:proofErr w:type="spellStart"/>
      <w:r w:rsidR="002E6094" w:rsidRPr="002E6094">
        <w:rPr>
          <w:rFonts w:ascii="Arial" w:hAnsi="Arial" w:cs="Arial"/>
          <w:sz w:val="24"/>
          <w:szCs w:val="24"/>
        </w:rPr>
        <w:t>t.j</w:t>
      </w:r>
      <w:proofErr w:type="spellEnd"/>
      <w:r w:rsidR="002E6094" w:rsidRPr="002E6094">
        <w:rPr>
          <w:rFonts w:ascii="Arial" w:hAnsi="Arial" w:cs="Arial"/>
          <w:sz w:val="24"/>
          <w:szCs w:val="24"/>
        </w:rPr>
        <w:t>. Dz.U. z 2021r. poz. 1129</w:t>
      </w:r>
      <w:r w:rsidR="009C157B">
        <w:rPr>
          <w:rFonts w:ascii="Arial" w:hAnsi="Arial" w:cs="Arial"/>
          <w:sz w:val="24"/>
          <w:szCs w:val="24"/>
        </w:rPr>
        <w:t xml:space="preserve"> ze zm.</w:t>
      </w:r>
      <w:r w:rsidR="002E6094" w:rsidRPr="002E6094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5FB60251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6483D65C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0C367B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36E4DE4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9AEF41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57D66B58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57E10521" w14:textId="77777777" w:rsidR="00AF4E90" w:rsidRDefault="002E609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6094">
        <w:rPr>
          <w:rFonts w:ascii="Arial" w:eastAsia="Times New Roman" w:hAnsi="Arial" w:cs="Arial"/>
          <w:b/>
          <w:sz w:val="24"/>
          <w:szCs w:val="24"/>
          <w:lang w:eastAsia="pl-PL"/>
        </w:rPr>
        <w:t>Modernizacja dróg gminnych, obiektów mostowych oraz budowa drogi rowerowej relacji Woźniki-Dyrdy</w:t>
      </w:r>
    </w:p>
    <w:p w14:paraId="6E8EADFC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E6094" w:rsidRPr="002E6094">
        <w:rPr>
          <w:rFonts w:ascii="Arial" w:eastAsia="Times New Roman" w:hAnsi="Arial" w:cs="Arial"/>
          <w:b/>
          <w:sz w:val="24"/>
          <w:szCs w:val="24"/>
          <w:lang w:eastAsia="pl-PL"/>
        </w:rPr>
        <w:t>ZP 271.7.2022</w:t>
      </w:r>
    </w:p>
    <w:p w14:paraId="72B58512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8BEEC5D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F7E8A20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485950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3B368F1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4CDA3E4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0154076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A56D885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0BD1E23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588D241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23A0AE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7C1A9EA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BA0805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767D5FB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0CF6D9D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56923" w14:textId="77777777" w:rsidR="00E87AB6" w:rsidRDefault="00E87AB6" w:rsidP="00025386">
      <w:pPr>
        <w:spacing w:after="0" w:line="240" w:lineRule="auto"/>
      </w:pPr>
      <w:r>
        <w:separator/>
      </w:r>
    </w:p>
  </w:endnote>
  <w:endnote w:type="continuationSeparator" w:id="0">
    <w:p w14:paraId="650491FA" w14:textId="77777777" w:rsidR="00E87AB6" w:rsidRDefault="00E87A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31BA1" w14:textId="77777777" w:rsidR="002E6094" w:rsidRDefault="002E60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A48F4" w14:textId="4D570649" w:rsidR="00025386" w:rsidRDefault="009C157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4750C73" wp14:editId="53B4777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AB1A7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C8D900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DA6EA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A44F6" w14:textId="77777777" w:rsidR="002E6094" w:rsidRDefault="002E60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64E42" w14:textId="77777777" w:rsidR="00E87AB6" w:rsidRDefault="00E87AB6" w:rsidP="00025386">
      <w:pPr>
        <w:spacing w:after="0" w:line="240" w:lineRule="auto"/>
      </w:pPr>
      <w:r>
        <w:separator/>
      </w:r>
    </w:p>
  </w:footnote>
  <w:footnote w:type="continuationSeparator" w:id="0">
    <w:p w14:paraId="71DB9ED4" w14:textId="77777777" w:rsidR="00E87AB6" w:rsidRDefault="00E87A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AC48D" w14:textId="77777777" w:rsidR="002E6094" w:rsidRDefault="002E6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CA8DD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E6094">
      <w:rPr>
        <w:rFonts w:ascii="Arial" w:hAnsi="Arial" w:cs="Arial"/>
        <w:sz w:val="20"/>
        <w:szCs w:val="20"/>
      </w:rPr>
      <w:t>ZP 271.7.2022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BD950" w14:textId="77777777" w:rsidR="002E6094" w:rsidRDefault="002E60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6"/>
    <w:rsid w:val="00025386"/>
    <w:rsid w:val="000423B9"/>
    <w:rsid w:val="00053927"/>
    <w:rsid w:val="00084786"/>
    <w:rsid w:val="0016158F"/>
    <w:rsid w:val="001C2314"/>
    <w:rsid w:val="00213980"/>
    <w:rsid w:val="002E6094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C157B"/>
    <w:rsid w:val="00A56A6F"/>
    <w:rsid w:val="00A87380"/>
    <w:rsid w:val="00AF4E90"/>
    <w:rsid w:val="00AF7375"/>
    <w:rsid w:val="00B4568B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87AB6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8A729"/>
  <w15:chartTrackingRefBased/>
  <w15:docId w15:val="{E99BA4C6-B397-440F-AD10-C8F7B4B2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2022-04-22T05:49:00Z</dcterms:created>
  <dcterms:modified xsi:type="dcterms:W3CDTF">2022-04-22T05:49:00Z</dcterms:modified>
</cp:coreProperties>
</file>