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79892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5019DE" w:rsidRPr="005019DE">
        <w:rPr>
          <w:rFonts w:ascii="Arial" w:hAnsi="Arial" w:cs="Arial"/>
          <w:bCs/>
          <w:i w:val="0"/>
          <w:szCs w:val="24"/>
        </w:rPr>
        <w:t>8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2574DF8C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FB0D4C8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019DE" w:rsidRPr="005019DE">
        <w:rPr>
          <w:rFonts w:ascii="Arial" w:hAnsi="Arial" w:cs="Arial"/>
          <w:b/>
          <w:sz w:val="24"/>
          <w:szCs w:val="24"/>
        </w:rPr>
        <w:t>ZP 271.7.2022</w:t>
      </w:r>
    </w:p>
    <w:p w14:paraId="0DDFA4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57BFEDAE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790E122F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BDC9D72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990E85E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72F42B3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1EC417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65571E1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46FEC889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019DE" w:rsidRPr="004B1027" w14:paraId="567786F1" w14:textId="77777777" w:rsidTr="003C1702">
        <w:tc>
          <w:tcPr>
            <w:tcW w:w="9104" w:type="dxa"/>
            <w:shd w:val="clear" w:color="auto" w:fill="D9D9D9"/>
          </w:tcPr>
          <w:p w14:paraId="37601D17" w14:textId="77777777" w:rsidR="005019DE" w:rsidRPr="004B1027" w:rsidRDefault="005019DE" w:rsidP="003C170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D48D5B7" w14:textId="21C38E9B" w:rsidR="005019DE" w:rsidRPr="004B1027" w:rsidRDefault="005019DE" w:rsidP="003C1702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019DE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019DE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019DE">
              <w:rPr>
                <w:rFonts w:ascii="Arial" w:hAnsi="Arial" w:cs="Arial"/>
                <w:sz w:val="22"/>
                <w:szCs w:val="22"/>
              </w:rPr>
              <w:t>. Dz.U. z 2021r. poz. 1129</w:t>
            </w:r>
            <w:r w:rsidR="00D17492">
              <w:rPr>
                <w:rFonts w:ascii="Arial" w:hAnsi="Arial" w:cs="Arial"/>
                <w:sz w:val="22"/>
                <w:szCs w:val="22"/>
              </w:rPr>
              <w:t xml:space="preserve"> ze zm.</w:t>
            </w:r>
            <w:r w:rsidRPr="005019DE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6E3BCFEE" w14:textId="77777777" w:rsidR="005019DE" w:rsidRPr="004B1027" w:rsidRDefault="005019DE" w:rsidP="003C170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7A4C072" w14:textId="77777777" w:rsidR="005019DE" w:rsidRPr="004B1027" w:rsidRDefault="005019DE" w:rsidP="003C170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280A7D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CB49ABB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7A0E2C9" w14:textId="77777777" w:rsidR="006E0FAA" w:rsidRPr="004B1027" w:rsidRDefault="005019D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019DE">
        <w:rPr>
          <w:rFonts w:ascii="Arial" w:hAnsi="Arial" w:cs="Arial"/>
          <w:b/>
          <w:sz w:val="24"/>
          <w:szCs w:val="24"/>
        </w:rPr>
        <w:t>Modernizacja dróg gminnych, obiektów mostowych oraz budowa drogi rowerowej relacji Woźniki-Dyrdy</w:t>
      </w:r>
    </w:p>
    <w:p w14:paraId="1228ED3F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47225484" w14:textId="1CCAA778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D17492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D17492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0B112280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2B65341C" w14:textId="1FF8105E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D17492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D17492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7D63860D" w14:textId="77777777" w:rsidTr="00C37CD2">
        <w:trPr>
          <w:trHeight w:val="321"/>
        </w:trPr>
        <w:tc>
          <w:tcPr>
            <w:tcW w:w="516" w:type="dxa"/>
          </w:tcPr>
          <w:p w14:paraId="648CE51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0C3CC7A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2C3D23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336975A4" w14:textId="77777777" w:rsidTr="009A4CD3">
        <w:tc>
          <w:tcPr>
            <w:tcW w:w="516" w:type="dxa"/>
          </w:tcPr>
          <w:p w14:paraId="6E1AA24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0ED0338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45531E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FE36F45" w14:textId="77777777" w:rsidTr="009A4CD3">
        <w:tc>
          <w:tcPr>
            <w:tcW w:w="516" w:type="dxa"/>
          </w:tcPr>
          <w:p w14:paraId="6FD2E9E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0964D84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CCAEC9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305AD9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1119F3D4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2BABB9F3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76096003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02908" w14:textId="77777777" w:rsidR="00006969" w:rsidRDefault="00006969">
      <w:r>
        <w:separator/>
      </w:r>
    </w:p>
  </w:endnote>
  <w:endnote w:type="continuationSeparator" w:id="0">
    <w:p w14:paraId="1F708602" w14:textId="77777777" w:rsidR="00006969" w:rsidRDefault="0000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FDBD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A236B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1705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96EB5A7" w14:textId="22A3884C" w:rsidR="009A4CD3" w:rsidRDefault="00D1749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4412A1" wp14:editId="1793F82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92F2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73BCCF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BA0D" w14:textId="77777777" w:rsidR="005019DE" w:rsidRDefault="00501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0C26C" w14:textId="77777777" w:rsidR="00006969" w:rsidRDefault="00006969">
      <w:r>
        <w:separator/>
      </w:r>
    </w:p>
  </w:footnote>
  <w:footnote w:type="continuationSeparator" w:id="0">
    <w:p w14:paraId="0E82395B" w14:textId="77777777" w:rsidR="00006969" w:rsidRDefault="00006969">
      <w:r>
        <w:continuationSeparator/>
      </w:r>
    </w:p>
  </w:footnote>
  <w:footnote w:id="1">
    <w:p w14:paraId="4C8B56D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C8E39" w14:textId="77777777" w:rsidR="005019DE" w:rsidRDefault="00501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4B97" w14:textId="77777777" w:rsidR="005019DE" w:rsidRDefault="00501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C1E67" w14:textId="77777777" w:rsidR="005019DE" w:rsidRDefault="00501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969"/>
    <w:rsid w:val="0000184A"/>
    <w:rsid w:val="00006969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19DE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50D04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1749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2462A"/>
  <w15:chartTrackingRefBased/>
  <w15:docId w15:val="{09847D1F-6735-4546-84EB-EE253991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207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2022-04-22T05:56:00Z</dcterms:created>
  <dcterms:modified xsi:type="dcterms:W3CDTF">2022-04-22T05:56:00Z</dcterms:modified>
</cp:coreProperties>
</file>