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C14DB" w14:textId="11005D9E" w:rsidR="00E66274" w:rsidRPr="00B22758" w:rsidRDefault="00E66274" w:rsidP="00E66274">
      <w:pPr>
        <w:jc w:val="right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 xml:space="preserve">Załącznik </w:t>
      </w:r>
      <w:r w:rsidR="00B22758">
        <w:rPr>
          <w:rFonts w:ascii="Arial" w:hAnsi="Arial" w:cs="Arial"/>
          <w:sz w:val="24"/>
          <w:szCs w:val="24"/>
        </w:rPr>
        <w:t xml:space="preserve">nr 4 </w:t>
      </w:r>
      <w:r w:rsidR="00AD4383" w:rsidRPr="00B22758">
        <w:rPr>
          <w:rFonts w:ascii="Arial" w:hAnsi="Arial" w:cs="Arial"/>
          <w:sz w:val="24"/>
          <w:szCs w:val="24"/>
        </w:rPr>
        <w:t>do SWZ</w:t>
      </w:r>
    </w:p>
    <w:p w14:paraId="5F38DE50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Wykonawca:</w:t>
      </w:r>
    </w:p>
    <w:p w14:paraId="23B58B37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06AA82E4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566C2A5C" w14:textId="77777777" w:rsidR="00E66274" w:rsidRPr="00B22758" w:rsidRDefault="00E66274" w:rsidP="00E66274">
      <w:pPr>
        <w:jc w:val="both"/>
        <w:rPr>
          <w:rFonts w:ascii="Arial" w:hAnsi="Arial" w:cs="Arial"/>
          <w:sz w:val="20"/>
          <w:szCs w:val="20"/>
        </w:rPr>
      </w:pPr>
      <w:r w:rsidRPr="00B22758">
        <w:rPr>
          <w:rFonts w:ascii="Arial" w:hAnsi="Arial" w:cs="Arial"/>
          <w:sz w:val="20"/>
          <w:szCs w:val="20"/>
        </w:rPr>
        <w:t>(pełna nazwa/firma, adres)</w:t>
      </w:r>
    </w:p>
    <w:p w14:paraId="0EA1FAD8" w14:textId="77777777" w:rsidR="00E66274" w:rsidRPr="00B22758" w:rsidRDefault="00E66274" w:rsidP="00E6627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22758">
        <w:rPr>
          <w:rFonts w:ascii="Arial" w:hAnsi="Arial" w:cs="Arial"/>
          <w:b/>
          <w:bCs/>
          <w:sz w:val="24"/>
          <w:szCs w:val="24"/>
        </w:rPr>
        <w:t>WYKAZ MATERIAŁÓW I URZĄDZEŃ ROWNOWAŻNYCH</w:t>
      </w:r>
    </w:p>
    <w:p w14:paraId="7720E7C3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Przystępując do udziału w postępowaniu o udzielenie zamówienia publicznego na zadanie pn.: „………………………” oświadczam, że podane w poniższej tabeli rozwiązania równoważne:</w:t>
      </w:r>
    </w:p>
    <w:p w14:paraId="446825FE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1. posiadają atesty, certyfikaty, aprobaty techniczne określone przez Zamawiającego w treści Specyfikacji warunków niniejszego zamówienia lub równoważne zaświadczenia i dokumenty wystawione przez podmioty mające siedzibę w innym państwie,</w:t>
      </w:r>
    </w:p>
    <w:p w14:paraId="6A864861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2. posiadają parametry techniczne i jakościowe nie gorsze od założeń projektowych, umożliwiające uzyskanie efektu założonego przez Zamawiającego.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3"/>
        <w:gridCol w:w="2086"/>
        <w:gridCol w:w="2126"/>
        <w:gridCol w:w="1984"/>
        <w:gridCol w:w="2263"/>
      </w:tblGrid>
      <w:tr w:rsidR="00AD4383" w:rsidRPr="00B22758" w14:paraId="4C015658" w14:textId="77777777" w:rsidTr="00AD4383">
        <w:trPr>
          <w:trHeight w:val="3234"/>
        </w:trPr>
        <w:tc>
          <w:tcPr>
            <w:tcW w:w="603" w:type="dxa"/>
          </w:tcPr>
          <w:p w14:paraId="3C93998A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L.p.</w:t>
            </w:r>
          </w:p>
          <w:p w14:paraId="057616FB" w14:textId="77777777" w:rsidR="00E66274" w:rsidRPr="00B22758" w:rsidRDefault="00E66274" w:rsidP="00E66274">
            <w:pPr>
              <w:rPr>
                <w:rFonts w:ascii="Arial" w:hAnsi="Arial" w:cs="Arial"/>
              </w:rPr>
            </w:pPr>
          </w:p>
        </w:tc>
        <w:tc>
          <w:tcPr>
            <w:tcW w:w="2086" w:type="dxa"/>
          </w:tcPr>
          <w:p w14:paraId="1E5C587A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Wskazanie materiału,</w:t>
            </w:r>
          </w:p>
          <w:p w14:paraId="57BB0A20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produktu, elementu</w:t>
            </w:r>
          </w:p>
          <w:p w14:paraId="3D80443E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z dokumentacji</w:t>
            </w:r>
          </w:p>
          <w:p w14:paraId="7CC6D776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projektowej</w:t>
            </w:r>
          </w:p>
          <w:p w14:paraId="7344BB02" w14:textId="77777777" w:rsidR="00E66274" w:rsidRPr="00B22758" w:rsidRDefault="00E66274" w:rsidP="00E66274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EC7205B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Wskazanie materiału,</w:t>
            </w:r>
          </w:p>
          <w:p w14:paraId="28311ACD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produktu, elementu</w:t>
            </w:r>
          </w:p>
          <w:p w14:paraId="7EDDF8D8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z dokumentacji</w:t>
            </w:r>
          </w:p>
          <w:p w14:paraId="24A07686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projektowej</w:t>
            </w:r>
          </w:p>
          <w:p w14:paraId="3AEFB67E" w14:textId="77777777" w:rsidR="00E66274" w:rsidRPr="00B22758" w:rsidRDefault="00E66274" w:rsidP="00E66274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1938C203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Określenie rozwiązania</w:t>
            </w:r>
          </w:p>
          <w:p w14:paraId="3177B672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równoważnego (producenta,</w:t>
            </w:r>
          </w:p>
          <w:p w14:paraId="589F0695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nazwa, typ model itp.)</w:t>
            </w:r>
          </w:p>
          <w:p w14:paraId="67CC73CB" w14:textId="77777777" w:rsidR="00E66274" w:rsidRPr="00B22758" w:rsidRDefault="00E66274" w:rsidP="00E66274">
            <w:pPr>
              <w:rPr>
                <w:rFonts w:ascii="Arial" w:hAnsi="Arial" w:cs="Arial"/>
              </w:rPr>
            </w:pPr>
          </w:p>
        </w:tc>
        <w:tc>
          <w:tcPr>
            <w:tcW w:w="2263" w:type="dxa"/>
          </w:tcPr>
          <w:p w14:paraId="298321A4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Opis parametrów</w:t>
            </w:r>
          </w:p>
          <w:p w14:paraId="26AE63D3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technicznych</w:t>
            </w:r>
          </w:p>
          <w:p w14:paraId="0B3867ED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dokumentujących</w:t>
            </w:r>
          </w:p>
          <w:p w14:paraId="0DF7B383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równoważność z</w:t>
            </w:r>
          </w:p>
          <w:p w14:paraId="72AE55D8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wymaganiami SWZ</w:t>
            </w:r>
          </w:p>
          <w:p w14:paraId="25203495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Spełnienie warunku</w:t>
            </w:r>
          </w:p>
          <w:p w14:paraId="5F8E0E5F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równoważności w</w:t>
            </w:r>
          </w:p>
          <w:p w14:paraId="67CA2EF9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odniesieniu do</w:t>
            </w:r>
          </w:p>
          <w:p w14:paraId="5278E5D7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szczegółowego opisu</w:t>
            </w:r>
          </w:p>
          <w:p w14:paraId="03164BB7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przedmiotu</w:t>
            </w:r>
          </w:p>
          <w:p w14:paraId="09636075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zamówienia (należy</w:t>
            </w:r>
          </w:p>
          <w:p w14:paraId="44782C17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wpisać odpowiednio:</w:t>
            </w:r>
          </w:p>
          <w:p w14:paraId="5140590B" w14:textId="77777777" w:rsidR="00E66274" w:rsidRPr="00B22758" w:rsidRDefault="00E66274" w:rsidP="00E66274">
            <w:pPr>
              <w:rPr>
                <w:rFonts w:ascii="Arial" w:hAnsi="Arial" w:cs="Arial"/>
              </w:rPr>
            </w:pPr>
            <w:r w:rsidRPr="00B22758">
              <w:rPr>
                <w:rFonts w:ascii="Arial" w:hAnsi="Arial" w:cs="Arial"/>
              </w:rPr>
              <w:t>spełnia /nie spełnia</w:t>
            </w:r>
          </w:p>
          <w:p w14:paraId="2CA4DEBA" w14:textId="77777777" w:rsidR="00E66274" w:rsidRPr="00B22758" w:rsidRDefault="00E66274" w:rsidP="00E66274">
            <w:pPr>
              <w:rPr>
                <w:rFonts w:ascii="Arial" w:hAnsi="Arial" w:cs="Arial"/>
              </w:rPr>
            </w:pPr>
          </w:p>
        </w:tc>
      </w:tr>
      <w:tr w:rsidR="00AD4383" w:rsidRPr="00B22758" w14:paraId="4638D6CF" w14:textId="77777777" w:rsidTr="00AD4383">
        <w:tc>
          <w:tcPr>
            <w:tcW w:w="603" w:type="dxa"/>
          </w:tcPr>
          <w:p w14:paraId="6A5A4076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86" w:type="dxa"/>
          </w:tcPr>
          <w:p w14:paraId="2367EE8C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537381D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1270A6C6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3" w:type="dxa"/>
          </w:tcPr>
          <w:p w14:paraId="06BAC589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</w:tr>
      <w:tr w:rsidR="00AD4383" w:rsidRPr="00B22758" w14:paraId="487B002D" w14:textId="77777777" w:rsidTr="00AD4383">
        <w:tc>
          <w:tcPr>
            <w:tcW w:w="603" w:type="dxa"/>
          </w:tcPr>
          <w:p w14:paraId="0D95AC54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86" w:type="dxa"/>
          </w:tcPr>
          <w:p w14:paraId="4200BFEC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1CF9D6C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04D7062A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3" w:type="dxa"/>
          </w:tcPr>
          <w:p w14:paraId="48142923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</w:tr>
      <w:tr w:rsidR="00AD4383" w:rsidRPr="00B22758" w14:paraId="647B3055" w14:textId="77777777" w:rsidTr="00AD4383">
        <w:tc>
          <w:tcPr>
            <w:tcW w:w="603" w:type="dxa"/>
          </w:tcPr>
          <w:p w14:paraId="31C29DBC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86" w:type="dxa"/>
          </w:tcPr>
          <w:p w14:paraId="1229F18B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6E241678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797EE38A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3" w:type="dxa"/>
          </w:tcPr>
          <w:p w14:paraId="13EC1F58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</w:tr>
      <w:tr w:rsidR="00AD4383" w:rsidRPr="00B22758" w14:paraId="53037DC4" w14:textId="77777777" w:rsidTr="00AD4383">
        <w:tc>
          <w:tcPr>
            <w:tcW w:w="603" w:type="dxa"/>
          </w:tcPr>
          <w:p w14:paraId="64FA2403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086" w:type="dxa"/>
          </w:tcPr>
          <w:p w14:paraId="6B447FF2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3DED6698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57859C79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3" w:type="dxa"/>
          </w:tcPr>
          <w:p w14:paraId="3BD0C432" w14:textId="77777777" w:rsidR="00E66274" w:rsidRPr="00B22758" w:rsidRDefault="00E66274" w:rsidP="00E66274">
            <w:pPr>
              <w:jc w:val="both"/>
              <w:rPr>
                <w:rFonts w:ascii="Arial" w:hAnsi="Arial" w:cs="Arial"/>
              </w:rPr>
            </w:pPr>
          </w:p>
        </w:tc>
      </w:tr>
    </w:tbl>
    <w:p w14:paraId="47FCAC9B" w14:textId="77777777" w:rsidR="00E66274" w:rsidRPr="00B22758" w:rsidRDefault="00E66274" w:rsidP="00E66274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B22758">
        <w:rPr>
          <w:rFonts w:ascii="Arial" w:hAnsi="Arial" w:cs="Arial"/>
          <w:i/>
          <w:iCs/>
          <w:sz w:val="20"/>
          <w:szCs w:val="20"/>
        </w:rPr>
        <w:t>(w razie potrzeby proszę poszerzyć tabelę)</w:t>
      </w:r>
    </w:p>
    <w:p w14:paraId="43769F6F" w14:textId="77777777" w:rsidR="00E66274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Do niniejszego wykazu bezwzględnie należy dołączyć dokumenty potwierdzające, że oferowane rozwiązania równoważne odpowiadają wymaganiom</w:t>
      </w:r>
      <w:r w:rsidR="00AD4383" w:rsidRPr="00B22758">
        <w:rPr>
          <w:rFonts w:ascii="Arial" w:hAnsi="Arial" w:cs="Arial"/>
          <w:sz w:val="24"/>
          <w:szCs w:val="24"/>
        </w:rPr>
        <w:t xml:space="preserve"> </w:t>
      </w:r>
      <w:r w:rsidRPr="00B22758">
        <w:rPr>
          <w:rFonts w:ascii="Arial" w:hAnsi="Arial" w:cs="Arial"/>
          <w:sz w:val="24"/>
          <w:szCs w:val="24"/>
        </w:rPr>
        <w:t>określonym przez Zamawiającego. Celem potwierdzenia spełnienia warunku równoważności należy dołączyć: certyfikaty, atesty, aprobaty techniczne</w:t>
      </w:r>
      <w:r w:rsidR="00AD4383" w:rsidRPr="00B22758">
        <w:rPr>
          <w:rFonts w:ascii="Arial" w:hAnsi="Arial" w:cs="Arial"/>
          <w:sz w:val="24"/>
          <w:szCs w:val="24"/>
        </w:rPr>
        <w:t xml:space="preserve"> </w:t>
      </w:r>
      <w:r w:rsidRPr="00B22758">
        <w:rPr>
          <w:rFonts w:ascii="Arial" w:hAnsi="Arial" w:cs="Arial"/>
          <w:sz w:val="24"/>
          <w:szCs w:val="24"/>
        </w:rPr>
        <w:t>lub inne dokumenty potwierdzające, że oferowane rozwiązania odpowiadają wymaganiom określonym przez Zamawiającego w SWZ. Zamawiający</w:t>
      </w:r>
      <w:r w:rsidR="00AD4383" w:rsidRPr="00B22758">
        <w:rPr>
          <w:rFonts w:ascii="Arial" w:hAnsi="Arial" w:cs="Arial"/>
          <w:sz w:val="24"/>
          <w:szCs w:val="24"/>
        </w:rPr>
        <w:t xml:space="preserve"> </w:t>
      </w:r>
      <w:r w:rsidRPr="00B22758">
        <w:rPr>
          <w:rFonts w:ascii="Arial" w:hAnsi="Arial" w:cs="Arial"/>
          <w:sz w:val="24"/>
          <w:szCs w:val="24"/>
        </w:rPr>
        <w:t>uzna za wystarczające załączenie jednego z ww. dokumentów potwierdzających, że oferowane rozwiązanie odpowiadają wymaganiom określonym</w:t>
      </w:r>
      <w:r w:rsidR="00AD4383" w:rsidRPr="00B22758">
        <w:rPr>
          <w:rFonts w:ascii="Arial" w:hAnsi="Arial" w:cs="Arial"/>
          <w:sz w:val="24"/>
          <w:szCs w:val="24"/>
        </w:rPr>
        <w:t xml:space="preserve"> </w:t>
      </w:r>
      <w:r w:rsidRPr="00B22758">
        <w:rPr>
          <w:rFonts w:ascii="Arial" w:hAnsi="Arial" w:cs="Arial"/>
          <w:sz w:val="24"/>
          <w:szCs w:val="24"/>
        </w:rPr>
        <w:t>przez Zamawiającego.</w:t>
      </w:r>
    </w:p>
    <w:p w14:paraId="11CFA3D2" w14:textId="77777777" w:rsidR="00B22758" w:rsidRDefault="00B22758" w:rsidP="00B22758">
      <w:pPr>
        <w:rPr>
          <w:rFonts w:ascii="Arial" w:hAnsi="Arial" w:cs="Arial"/>
          <w:sz w:val="24"/>
          <w:szCs w:val="24"/>
        </w:rPr>
      </w:pPr>
    </w:p>
    <w:p w14:paraId="38CF3918" w14:textId="606EB2D6" w:rsidR="00E66274" w:rsidRPr="00B22758" w:rsidRDefault="00E66274" w:rsidP="00B22758">
      <w:pPr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lastRenderedPageBreak/>
        <w:t>……………</w:t>
      </w:r>
      <w:r w:rsidR="00AD4383" w:rsidRPr="00B22758">
        <w:rPr>
          <w:rFonts w:ascii="Arial" w:hAnsi="Arial" w:cs="Arial"/>
          <w:sz w:val="24"/>
          <w:szCs w:val="24"/>
        </w:rPr>
        <w:t>…</w:t>
      </w:r>
      <w:r w:rsidRPr="00B22758">
        <w:rPr>
          <w:rFonts w:ascii="Arial" w:hAnsi="Arial" w:cs="Arial"/>
          <w:sz w:val="24"/>
          <w:szCs w:val="24"/>
        </w:rPr>
        <w:t>dnia …….………….</w:t>
      </w:r>
      <w:r w:rsidR="00AD4383" w:rsidRPr="00B22758">
        <w:rPr>
          <w:rFonts w:ascii="Arial" w:hAnsi="Arial" w:cs="Arial"/>
          <w:sz w:val="24"/>
          <w:szCs w:val="24"/>
        </w:rPr>
        <w:tab/>
      </w:r>
      <w:r w:rsidR="00AD4383" w:rsidRPr="00B22758">
        <w:rPr>
          <w:rFonts w:ascii="Arial" w:hAnsi="Arial" w:cs="Arial"/>
          <w:sz w:val="24"/>
          <w:szCs w:val="24"/>
        </w:rPr>
        <w:tab/>
      </w:r>
      <w:r w:rsidR="00AD4383" w:rsidRPr="00B22758">
        <w:rPr>
          <w:rFonts w:ascii="Arial" w:hAnsi="Arial" w:cs="Arial"/>
          <w:sz w:val="24"/>
          <w:szCs w:val="24"/>
        </w:rPr>
        <w:tab/>
      </w:r>
      <w:r w:rsidR="00AD4383" w:rsidRPr="00B22758">
        <w:rPr>
          <w:rFonts w:ascii="Arial" w:hAnsi="Arial" w:cs="Arial"/>
          <w:sz w:val="24"/>
          <w:szCs w:val="24"/>
        </w:rPr>
        <w:tab/>
        <w:t>…………………………………</w:t>
      </w:r>
    </w:p>
    <w:p w14:paraId="00CE2A69" w14:textId="77777777" w:rsidR="00E66274" w:rsidRPr="00B22758" w:rsidRDefault="00E66274" w:rsidP="00E66274">
      <w:pPr>
        <w:jc w:val="both"/>
        <w:rPr>
          <w:rFonts w:ascii="Arial" w:hAnsi="Arial" w:cs="Arial"/>
          <w:sz w:val="20"/>
          <w:szCs w:val="20"/>
        </w:rPr>
      </w:pPr>
      <w:r w:rsidRPr="00B22758">
        <w:rPr>
          <w:rFonts w:ascii="Arial" w:hAnsi="Arial" w:cs="Arial"/>
          <w:sz w:val="20"/>
          <w:szCs w:val="20"/>
        </w:rPr>
        <w:t>( Miejscowość)</w:t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</w:r>
      <w:r w:rsidR="00AD4383" w:rsidRPr="00B22758">
        <w:rPr>
          <w:rFonts w:ascii="Arial" w:hAnsi="Arial" w:cs="Arial"/>
          <w:sz w:val="20"/>
          <w:szCs w:val="20"/>
        </w:rPr>
        <w:tab/>
        <w:t>(podpis)</w:t>
      </w:r>
    </w:p>
    <w:p w14:paraId="003DA5B6" w14:textId="77777777" w:rsidR="00AD4383" w:rsidRPr="00B22758" w:rsidRDefault="00AD4383" w:rsidP="00E66274">
      <w:pPr>
        <w:jc w:val="both"/>
        <w:rPr>
          <w:rFonts w:ascii="Arial" w:hAnsi="Arial" w:cs="Arial"/>
          <w:sz w:val="24"/>
          <w:szCs w:val="24"/>
        </w:rPr>
      </w:pPr>
    </w:p>
    <w:p w14:paraId="580AE6FF" w14:textId="77777777" w:rsidR="00D360B1" w:rsidRPr="00B22758" w:rsidRDefault="00E66274" w:rsidP="00E66274">
      <w:pPr>
        <w:jc w:val="both"/>
        <w:rPr>
          <w:rFonts w:ascii="Arial" w:hAnsi="Arial" w:cs="Arial"/>
          <w:sz w:val="24"/>
          <w:szCs w:val="24"/>
        </w:rPr>
      </w:pPr>
      <w:r w:rsidRPr="00B22758">
        <w:rPr>
          <w:rFonts w:ascii="Arial" w:hAnsi="Arial" w:cs="Arial"/>
          <w:sz w:val="24"/>
          <w:szCs w:val="24"/>
        </w:rPr>
        <w:t>Powyższe oświadczenie składane jest pod rygorem odpowiedzialności karnej za fałszywe zeznania – zgodnie z art. 233 §1 Kodeksu Karnego oraz pod rygorem odpowiedzialności za poświadczenie nieprawdy w dokumentach w celu uzyskania zamówienia publicznego – art. 297 §1 Kodeksu Karnego.</w:t>
      </w:r>
    </w:p>
    <w:sectPr w:rsidR="00D360B1" w:rsidRPr="00B227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93CEA" w14:textId="77777777" w:rsidR="0029311F" w:rsidRDefault="0029311F" w:rsidP="00AD4383">
      <w:pPr>
        <w:spacing w:after="0" w:line="240" w:lineRule="auto"/>
      </w:pPr>
      <w:r>
        <w:separator/>
      </w:r>
    </w:p>
  </w:endnote>
  <w:endnote w:type="continuationSeparator" w:id="0">
    <w:p w14:paraId="5FF9F2E5" w14:textId="77777777" w:rsidR="0029311F" w:rsidRDefault="0029311F" w:rsidP="00AD4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26747" w14:textId="77777777" w:rsidR="00D86DCF" w:rsidRDefault="00D86D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933881"/>
      <w:docPartObj>
        <w:docPartGallery w:val="Page Numbers (Bottom of Page)"/>
        <w:docPartUnique/>
      </w:docPartObj>
    </w:sdtPr>
    <w:sdtEndPr/>
    <w:sdtContent>
      <w:p w14:paraId="35C0C0EA" w14:textId="77777777" w:rsidR="00AD4383" w:rsidRDefault="00AD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B59066" w14:textId="77777777" w:rsidR="00AD4383" w:rsidRDefault="00AD43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91F9A" w14:textId="77777777" w:rsidR="00D86DCF" w:rsidRDefault="00D86D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CAC99" w14:textId="77777777" w:rsidR="0029311F" w:rsidRDefault="0029311F" w:rsidP="00AD4383">
      <w:pPr>
        <w:spacing w:after="0" w:line="240" w:lineRule="auto"/>
      </w:pPr>
      <w:r>
        <w:separator/>
      </w:r>
    </w:p>
  </w:footnote>
  <w:footnote w:type="continuationSeparator" w:id="0">
    <w:p w14:paraId="0ED837C8" w14:textId="77777777" w:rsidR="0029311F" w:rsidRDefault="0029311F" w:rsidP="00AD4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1B630" w14:textId="77777777" w:rsidR="00D86DCF" w:rsidRDefault="00D86D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52CE3" w14:textId="77777777" w:rsidR="00D86DCF" w:rsidRDefault="00D86D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8E2D9" w14:textId="77777777" w:rsidR="00D86DCF" w:rsidRDefault="00D86D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11F"/>
    <w:rsid w:val="0029311F"/>
    <w:rsid w:val="0052522B"/>
    <w:rsid w:val="0094416D"/>
    <w:rsid w:val="00AD4383"/>
    <w:rsid w:val="00B22758"/>
    <w:rsid w:val="00D360B1"/>
    <w:rsid w:val="00D86DCF"/>
    <w:rsid w:val="00E6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310AB"/>
  <w15:chartTrackingRefBased/>
  <w15:docId w15:val="{BC17B813-DEBB-4057-94DD-494AF4FB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66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D4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4383"/>
  </w:style>
  <w:style w:type="paragraph" w:styleId="Stopka">
    <w:name w:val="footer"/>
    <w:basedOn w:val="Normalny"/>
    <w:link w:val="StopkaZnak"/>
    <w:uiPriority w:val="99"/>
    <w:unhideWhenUsed/>
    <w:rsid w:val="00AD43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4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2022-04-22T05:51:00Z</dcterms:created>
  <dcterms:modified xsi:type="dcterms:W3CDTF">2022-04-22T05:51:00Z</dcterms:modified>
</cp:coreProperties>
</file>