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5421A" w:rsidRDefault="00391FE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5421A">
        <w:rPr>
          <w:rFonts w:ascii="Arial Narrow" w:hAnsi="Arial Narrow"/>
          <w:sz w:val="22"/>
          <w:szCs w:val="22"/>
        </w:rPr>
        <w:t>Bydgoszcz</w:t>
      </w:r>
      <w:r w:rsidR="00FB7F50" w:rsidRPr="00C5421A">
        <w:rPr>
          <w:rFonts w:ascii="Arial Narrow" w:hAnsi="Arial Narrow"/>
          <w:sz w:val="22"/>
          <w:szCs w:val="22"/>
        </w:rPr>
        <w:t xml:space="preserve"> dnia: </w:t>
      </w:r>
      <w:r w:rsidRPr="00C5421A">
        <w:rPr>
          <w:rFonts w:ascii="Arial Narrow" w:hAnsi="Arial Narrow"/>
          <w:sz w:val="22"/>
          <w:szCs w:val="22"/>
        </w:rPr>
        <w:t>2022-04-25</w:t>
      </w:r>
    </w:p>
    <w:p w:rsidR="00FB7F50" w:rsidRPr="00C5421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5421A" w:rsidRDefault="00391FE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5421A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C5421A" w:rsidRDefault="00391FE3" w:rsidP="00FB7F50">
      <w:pPr>
        <w:rPr>
          <w:rFonts w:ascii="Arial Narrow" w:hAnsi="Arial Narrow"/>
          <w:sz w:val="22"/>
          <w:szCs w:val="22"/>
        </w:rPr>
      </w:pPr>
      <w:r w:rsidRPr="00C5421A">
        <w:rPr>
          <w:rFonts w:ascii="Arial Narrow" w:hAnsi="Arial Narrow"/>
          <w:sz w:val="22"/>
          <w:szCs w:val="22"/>
        </w:rPr>
        <w:t>Powstańców Warszawy</w:t>
      </w:r>
      <w:r w:rsidR="00FB7F50" w:rsidRPr="00C5421A">
        <w:rPr>
          <w:rFonts w:ascii="Arial Narrow" w:hAnsi="Arial Narrow"/>
          <w:sz w:val="22"/>
          <w:szCs w:val="22"/>
        </w:rPr>
        <w:t xml:space="preserve"> </w:t>
      </w:r>
      <w:r w:rsidRPr="00C5421A">
        <w:rPr>
          <w:rFonts w:ascii="Arial Narrow" w:hAnsi="Arial Narrow"/>
          <w:sz w:val="22"/>
          <w:szCs w:val="22"/>
        </w:rPr>
        <w:t>5</w:t>
      </w:r>
    </w:p>
    <w:p w:rsidR="00FB7F50" w:rsidRPr="00C5421A" w:rsidRDefault="00391FE3" w:rsidP="00FB7F50">
      <w:pPr>
        <w:rPr>
          <w:rFonts w:ascii="Arial Narrow" w:hAnsi="Arial Narrow"/>
          <w:sz w:val="22"/>
          <w:szCs w:val="22"/>
        </w:rPr>
      </w:pPr>
      <w:r w:rsidRPr="00C5421A">
        <w:rPr>
          <w:rFonts w:ascii="Arial Narrow" w:hAnsi="Arial Narrow"/>
          <w:sz w:val="22"/>
          <w:szCs w:val="22"/>
        </w:rPr>
        <w:t>85-681</w:t>
      </w:r>
      <w:r w:rsidR="00FB7F50" w:rsidRPr="00C5421A">
        <w:rPr>
          <w:rFonts w:ascii="Arial Narrow" w:hAnsi="Arial Narrow"/>
          <w:sz w:val="22"/>
          <w:szCs w:val="22"/>
        </w:rPr>
        <w:t xml:space="preserve"> </w:t>
      </w:r>
      <w:r w:rsidRPr="00C5421A">
        <w:rPr>
          <w:rFonts w:ascii="Arial Narrow" w:hAnsi="Arial Narrow"/>
          <w:sz w:val="22"/>
          <w:szCs w:val="22"/>
        </w:rPr>
        <w:t>Bydgoszcz</w:t>
      </w:r>
    </w:p>
    <w:p w:rsidR="00FB7F50" w:rsidRPr="00C5421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5421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5421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5421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5421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5421A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5421A">
        <w:rPr>
          <w:rFonts w:ascii="Arial Narrow" w:hAnsi="Arial Narrow"/>
          <w:sz w:val="28"/>
        </w:rPr>
        <w:t>OGŁOSZENIE</w:t>
      </w:r>
    </w:p>
    <w:p w:rsidR="008642B3" w:rsidRPr="00C5421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5421A">
        <w:rPr>
          <w:rFonts w:ascii="Arial Narrow" w:hAnsi="Arial Narrow"/>
          <w:b/>
          <w:sz w:val="28"/>
        </w:rPr>
        <w:t>o</w:t>
      </w:r>
      <w:proofErr w:type="gramEnd"/>
      <w:r w:rsidRPr="00C5421A">
        <w:rPr>
          <w:rFonts w:ascii="Arial Narrow" w:hAnsi="Arial Narrow"/>
          <w:b/>
          <w:sz w:val="28"/>
        </w:rPr>
        <w:t xml:space="preserve"> </w:t>
      </w:r>
      <w:r w:rsidR="0054734E" w:rsidRPr="00C5421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91FE3" w:rsidRPr="00C5421A" w:rsidTr="00FF1228">
        <w:trPr>
          <w:trHeight w:val="638"/>
        </w:trPr>
        <w:tc>
          <w:tcPr>
            <w:tcW w:w="959" w:type="dxa"/>
            <w:shd w:val="clear" w:color="auto" w:fill="auto"/>
          </w:tcPr>
          <w:p w:rsidR="00391FE3" w:rsidRPr="00C5421A" w:rsidRDefault="00391FE3" w:rsidP="00FF122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1FE3" w:rsidRPr="00C5421A" w:rsidRDefault="00391FE3" w:rsidP="00FF122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C5421A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421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czystości, polimerów i pojemników na igły i ampułki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>10/2022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5421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5421A">
        <w:rPr>
          <w:rFonts w:ascii="Arial Narrow" w:hAnsi="Arial Narrow"/>
          <w:sz w:val="22"/>
          <w:szCs w:val="22"/>
        </w:rPr>
        <w:t xml:space="preserve">Zamawiający, </w:t>
      </w:r>
      <w:r w:rsidR="00391FE3" w:rsidRPr="00C5421A">
        <w:rPr>
          <w:rFonts w:ascii="Arial Narrow" w:hAnsi="Arial Narrow"/>
          <w:b/>
          <w:sz w:val="22"/>
          <w:szCs w:val="22"/>
        </w:rPr>
        <w:t>10WSKzP SPZOZ</w:t>
      </w:r>
      <w:r w:rsidRPr="00C5421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5421A">
        <w:rPr>
          <w:rFonts w:ascii="Arial Narrow" w:hAnsi="Arial Narrow"/>
          <w:sz w:val="22"/>
          <w:szCs w:val="22"/>
        </w:rPr>
        <w:t xml:space="preserve"> pkt. 1 i ust. 2</w:t>
      </w:r>
      <w:r w:rsidRPr="00C5421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91FE3" w:rsidRPr="00C5421A">
        <w:rPr>
          <w:rFonts w:ascii="Arial Narrow" w:hAnsi="Arial Narrow"/>
          <w:sz w:val="22"/>
          <w:szCs w:val="22"/>
        </w:rPr>
        <w:t>(</w:t>
      </w:r>
      <w:proofErr w:type="spellStart"/>
      <w:r w:rsidR="00391FE3" w:rsidRPr="00C5421A">
        <w:rPr>
          <w:rFonts w:ascii="Arial Narrow" w:hAnsi="Arial Narrow"/>
          <w:sz w:val="22"/>
          <w:szCs w:val="22"/>
        </w:rPr>
        <w:t>t.j</w:t>
      </w:r>
      <w:proofErr w:type="spellEnd"/>
      <w:r w:rsidR="00391FE3" w:rsidRPr="00C5421A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91FE3" w:rsidRPr="00C5421A">
        <w:rPr>
          <w:rFonts w:ascii="Arial Narrow" w:hAnsi="Arial Narrow"/>
          <w:sz w:val="22"/>
          <w:szCs w:val="22"/>
        </w:rPr>
        <w:t>Dz.U</w:t>
      </w:r>
      <w:proofErr w:type="spellEnd"/>
      <w:r w:rsidR="00391FE3" w:rsidRPr="00C5421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91FE3" w:rsidRPr="00C5421A">
        <w:rPr>
          <w:rFonts w:ascii="Arial Narrow" w:hAnsi="Arial Narrow"/>
          <w:sz w:val="22"/>
          <w:szCs w:val="22"/>
        </w:rPr>
        <w:t>z</w:t>
      </w:r>
      <w:proofErr w:type="gramEnd"/>
      <w:r w:rsidR="00391FE3" w:rsidRPr="00C5421A">
        <w:rPr>
          <w:rFonts w:ascii="Arial Narrow" w:hAnsi="Arial Narrow"/>
          <w:sz w:val="22"/>
          <w:szCs w:val="22"/>
        </w:rPr>
        <w:t xml:space="preserve"> 2021r. poz. 1129)</w:t>
      </w:r>
      <w:r w:rsidRPr="00C5421A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C5421A">
        <w:rPr>
          <w:rFonts w:ascii="Arial Narrow" w:hAnsi="Arial Narrow"/>
          <w:sz w:val="22"/>
          <w:szCs w:val="22"/>
        </w:rPr>
        <w:t>Pzp</w:t>
      </w:r>
      <w:proofErr w:type="spellEnd"/>
      <w:r w:rsidRPr="00C5421A">
        <w:rPr>
          <w:rFonts w:ascii="Arial Narrow" w:hAnsi="Arial Narrow"/>
          <w:sz w:val="22"/>
          <w:szCs w:val="22"/>
        </w:rPr>
        <w:t>”</w:t>
      </w:r>
      <w:r w:rsidR="00D26ED6" w:rsidRPr="00C5421A">
        <w:rPr>
          <w:rFonts w:ascii="Arial Narrow" w:hAnsi="Arial Narrow"/>
          <w:sz w:val="22"/>
          <w:szCs w:val="22"/>
        </w:rPr>
        <w:t xml:space="preserve">, </w:t>
      </w:r>
      <w:r w:rsidRPr="00C5421A">
        <w:rPr>
          <w:rFonts w:ascii="Arial Narrow" w:hAnsi="Arial Narrow"/>
          <w:sz w:val="22"/>
          <w:szCs w:val="22"/>
        </w:rPr>
        <w:t>informuje</w:t>
      </w:r>
      <w:r w:rsidR="00D26ED6" w:rsidRPr="00C5421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5421A">
        <w:rPr>
          <w:rFonts w:ascii="Arial Narrow" w:hAnsi="Arial Narrow"/>
          <w:sz w:val="22"/>
          <w:szCs w:val="22"/>
        </w:rPr>
        <w:t>najkorzystniejsz</w:t>
      </w:r>
      <w:r w:rsidR="00D26ED6" w:rsidRPr="00C5421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5421A">
        <w:rPr>
          <w:rFonts w:ascii="Arial Narrow" w:hAnsi="Arial Narrow"/>
          <w:sz w:val="22"/>
          <w:szCs w:val="22"/>
        </w:rPr>
        <w:t>ofer</w:t>
      </w:r>
      <w:r w:rsidR="00D26ED6" w:rsidRPr="00C5421A">
        <w:rPr>
          <w:rFonts w:ascii="Arial Narrow" w:hAnsi="Arial Narrow"/>
          <w:sz w:val="22"/>
          <w:szCs w:val="22"/>
        </w:rPr>
        <w:t>t</w:t>
      </w:r>
      <w:r w:rsidR="009F0E5C" w:rsidRPr="00C5421A">
        <w:rPr>
          <w:rFonts w:ascii="Arial Narrow" w:hAnsi="Arial Narrow"/>
          <w:sz w:val="22"/>
          <w:szCs w:val="22"/>
        </w:rPr>
        <w:t>a</w:t>
      </w:r>
      <w:r w:rsidR="00D26ED6" w:rsidRPr="00C5421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Papier toaletowy, ręczniki papierowe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434 829.60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Ręczniki papierowe w rolce, papier toaletowy do dozownika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14 822.73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3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Ekologiczny koncentrat do mycia przeszkleń i powierzchni </w:t>
            </w:r>
            <w:proofErr w:type="spellStart"/>
            <w:r w:rsidRPr="00C5421A">
              <w:rPr>
                <w:rFonts w:ascii="Arial Narrow" w:hAnsi="Arial Narrow"/>
                <w:sz w:val="22"/>
                <w:szCs w:val="22"/>
              </w:rPr>
              <w:t>ponadpodłogowych</w:t>
            </w:r>
            <w:proofErr w:type="spellEnd"/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17 921.10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4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Krem do rąk, pasta BHP, mydła, pasta do butów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2 004.65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5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Płyny do mycia sanitariatów, </w:t>
            </w:r>
            <w:proofErr w:type="spellStart"/>
            <w:r w:rsidRPr="00C5421A">
              <w:rPr>
                <w:rFonts w:ascii="Arial Narrow" w:hAnsi="Arial Narrow"/>
                <w:sz w:val="22"/>
                <w:szCs w:val="22"/>
              </w:rPr>
              <w:t>udrażniacz</w:t>
            </w:r>
            <w:proofErr w:type="spellEnd"/>
            <w:r w:rsidRPr="00C5421A">
              <w:rPr>
                <w:rFonts w:ascii="Arial Narrow" w:hAnsi="Arial Narrow"/>
                <w:sz w:val="22"/>
                <w:szCs w:val="22"/>
              </w:rPr>
              <w:t xml:space="preserve"> do rur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25 153.50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Toruńska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151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85-880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6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Koncentrat do mycia naczyń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4 151.25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P.P.H.U. „POL-FOL” Renata Borowska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 1-go Maja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26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99-300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Kutno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7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Worki do gromadzenia odpadów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256 405.80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8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Stelaż do </w:t>
            </w:r>
            <w:proofErr w:type="spellStart"/>
            <w:r w:rsidRPr="00C5421A">
              <w:rPr>
                <w:rFonts w:ascii="Arial Narrow" w:hAnsi="Arial Narrow"/>
                <w:sz w:val="22"/>
                <w:szCs w:val="22"/>
              </w:rPr>
              <w:t>mopów</w:t>
            </w:r>
            <w:proofErr w:type="spellEnd"/>
            <w:r w:rsidRPr="00C5421A">
              <w:rPr>
                <w:rFonts w:ascii="Arial Narrow" w:hAnsi="Arial Narrow"/>
                <w:sz w:val="22"/>
                <w:szCs w:val="22"/>
              </w:rPr>
              <w:t xml:space="preserve"> kieszeniowych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1 623.60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Legionów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55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43-300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Bielsko-Biała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10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Pojemniki na odpady medyczne z otworem wrzutowym 1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28 329.98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Legionów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55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43-300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Bielsko-Biała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11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Pojemniki na odpady medyczne z otworem wrzutowym 2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28 671.30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12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Środki czyszczące - różne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49 684.62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Mercator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Modrzejewskiej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30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31-327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Kraków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13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Rękawice jednorazowe winylowe bez talku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8 640.00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14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Sól tabletkowa do uzdatniania wody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62 176.50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15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Sól w granulkach do zmiękczania wody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147.60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18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Kubki, kieliszki jednorazowe, sznurek polipropylenowy, folia aluminiowa, opaska zaciskowa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20 654.43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CEG OLGA PERLIŃSKA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Pryzmaty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02226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19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Szczotki do WC, zmiotki, miotły, trzonki drewniane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3 886.80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Toruńska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151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85-880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20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Proszek do prania białego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1 771.20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Legionów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55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43-300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Bielsko-Biała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21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Woreczki na wymiociny, opaski identyfikacyjne dla zmarłych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12 575.03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lastRenderedPageBreak/>
              <w:t>CEG OLGA PERLIŃSKA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Pryzmaty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02226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22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Pady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4 777.63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23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Środek biologiczny o właściwościach wiążących i niszczących zapachy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1 374.28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91FE3" w:rsidRPr="00C5421A" w:rsidTr="00C542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1FE3" w:rsidRPr="00C5421A" w:rsidRDefault="00391FE3" w:rsidP="00C5421A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LIBELI Janusz </w:t>
            </w:r>
            <w:proofErr w:type="spell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Biś</w:t>
            </w:r>
            <w:proofErr w:type="spellEnd"/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Nasienna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1FE3" w:rsidRPr="00C5421A" w:rsidRDefault="00391FE3" w:rsidP="00C542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421A">
              <w:rPr>
                <w:rFonts w:ascii="Arial Narrow" w:hAnsi="Arial Narrow"/>
                <w:bCs/>
                <w:sz w:val="22"/>
                <w:szCs w:val="22"/>
              </w:rPr>
              <w:t>44-120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421A">
              <w:rPr>
                <w:rFonts w:ascii="Arial Narrow" w:hAnsi="Arial Narrow"/>
                <w:bCs/>
                <w:sz w:val="22"/>
                <w:szCs w:val="22"/>
              </w:rPr>
              <w:t>Pyskowice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5421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5421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1FE3" w:rsidRPr="00C5421A" w:rsidRDefault="00391FE3" w:rsidP="00C5421A">
            <w:pPr>
              <w:spacing w:before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21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5421A">
              <w:rPr>
                <w:rFonts w:ascii="Arial Narrow" w:hAnsi="Arial Narrow"/>
                <w:sz w:val="22"/>
                <w:szCs w:val="22"/>
              </w:rPr>
              <w:t>24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5421A">
              <w:rPr>
                <w:rFonts w:ascii="Arial Narrow" w:hAnsi="Arial Narrow"/>
                <w:sz w:val="22"/>
                <w:szCs w:val="22"/>
              </w:rPr>
              <w:t>Etykiety samoprzylepne</w:t>
            </w:r>
            <w:r w:rsidRPr="00C5421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5421A">
              <w:rPr>
                <w:rFonts w:ascii="Arial Narrow" w:hAnsi="Arial Narrow"/>
                <w:b/>
                <w:sz w:val="22"/>
                <w:szCs w:val="22"/>
              </w:rPr>
              <w:t xml:space="preserve">73 300.62 </w:t>
            </w:r>
            <w:proofErr w:type="gramStart"/>
            <w:r w:rsidRPr="00C5421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5421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1FE3" w:rsidRPr="00C5421A" w:rsidRDefault="00391FE3" w:rsidP="00C5421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5421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1FE3" w:rsidRPr="00C5421A" w:rsidRDefault="00391FE3" w:rsidP="00C5421A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/>
              </w:rPr>
            </w:pPr>
            <w:r w:rsidRPr="00C5421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5421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5421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5421A" w:rsidTr="00C5421A">
        <w:tc>
          <w:tcPr>
            <w:tcW w:w="2169" w:type="dxa"/>
            <w:shd w:val="clear" w:color="auto" w:fill="F3F3F3"/>
          </w:tcPr>
          <w:p w:rsidR="00211A34" w:rsidRPr="00C5421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5421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5421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5421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Papier toaletowy, ręczniki papierowe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Papier toaletowy, ręczniki papierowe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Ręczniki papierowe w rolce, papier toaletowy do dozownika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Ręczniki papierowe w rolce, papier toaletowy do dozownika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- 53.80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93,80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Ręczniki papierowe w </w:t>
            </w: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rolce, papier toaletowy do dozownika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Higma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Service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Gosławicka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45-446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Opole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1 - Cena - 45.48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 xml:space="preserve">  85,48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Ekologiczny koncentrat do mycia przeszkleń i powierzchni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ponadpodłogowych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Ekologiczny koncentrat do mycia przeszkleń i powierzchni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ponadpodłogowych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- 59.91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91,58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Krem do rąk, pasta BHP, mydła, pasta do butów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Płyny do mycia sanitariatów,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udrażniacz</w:t>
            </w:r>
            <w:proofErr w:type="spellEnd"/>
            <w:r w:rsidRPr="00C5421A">
              <w:rPr>
                <w:rFonts w:ascii="Arial Narrow" w:hAnsi="Arial Narrow"/>
                <w:sz w:val="20"/>
                <w:szCs w:val="20"/>
              </w:rPr>
              <w:t xml:space="preserve"> do rur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Koncentrat do mycia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- 20.77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60,77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Koncentrat do mycia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Koncentrat do mycia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- 45.00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76,67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- 37.10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77,10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P.P.H.U. „POL-FOL” Renata Borowska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5421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5421A">
              <w:rPr>
                <w:rFonts w:ascii="Arial Narrow" w:hAnsi="Arial Narrow"/>
                <w:sz w:val="20"/>
                <w:szCs w:val="20"/>
              </w:rPr>
              <w:t>. 1-go Maja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26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99-300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- 53.34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93,34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Stelaż do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mopów</w:t>
            </w:r>
            <w:proofErr w:type="spellEnd"/>
            <w:r w:rsidRPr="00C5421A">
              <w:rPr>
                <w:rFonts w:ascii="Arial Narrow" w:hAnsi="Arial Narrow"/>
                <w:sz w:val="20"/>
                <w:szCs w:val="20"/>
              </w:rPr>
              <w:t xml:space="preserve"> kieszeniowych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- 25.34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65,34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Stelaż do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mopów</w:t>
            </w:r>
            <w:proofErr w:type="spellEnd"/>
            <w:r w:rsidRPr="00C5421A">
              <w:rPr>
                <w:rFonts w:ascii="Arial Narrow" w:hAnsi="Arial Narrow"/>
                <w:sz w:val="20"/>
                <w:szCs w:val="20"/>
              </w:rPr>
              <w:t xml:space="preserve"> kieszeniowych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8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Stelaż do </w:t>
            </w:r>
            <w:proofErr w:type="spellStart"/>
            <w:r w:rsidRPr="00C5421A">
              <w:rPr>
                <w:rFonts w:ascii="Arial Narrow" w:hAnsi="Arial Narrow"/>
                <w:sz w:val="20"/>
                <w:szCs w:val="20"/>
              </w:rPr>
              <w:t>mopów</w:t>
            </w:r>
            <w:proofErr w:type="spellEnd"/>
            <w:r w:rsidRPr="00C5421A">
              <w:rPr>
                <w:rFonts w:ascii="Arial Narrow" w:hAnsi="Arial Narrow"/>
                <w:sz w:val="20"/>
                <w:szCs w:val="20"/>
              </w:rPr>
              <w:t xml:space="preserve"> kieszeniowych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CEG OLGA PERLIŃSKA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Pryzmaty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02226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- 55.58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95,58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Pojemniki na odpady medyczne z otworem wrzutowym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- 39.62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79,62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Pojemniki na odpady medyczne z otworem wrzutowym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Legionów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43-300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Pojemniki na odpady medyczne z otworem wrzutowym 1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Kazimierzowska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46/48/35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02-546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- 59.79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99,79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Pojemniki na odpady medyczne z otworem wrzutowym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- 51.35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91,35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Pojemniki na odpady medyczne z otworem wrzutowym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Legionów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43-300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Środki czyszczące - różne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- 44.39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84,39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Środki czyszczące - różne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- 43.90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83,90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Modrzejewskiej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31-327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- 50.85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90,85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- 39.02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79,02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CEG OLGA PERLIŃSKA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Pryzmaty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02226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- 22.30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62,30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- 27.73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59,40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14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Sól tabletkowa do uzdatniania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14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Sól tabletkowa do uzdatniania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- 41.95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81,95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Sól w granulkach do zmiękczania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18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Kubki, kieliszki jednorazowe, sznurek polipropylenowy, folia aluminiowa, opaska zaciskowa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19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Szczotki do WC, zmiotki, miotły, trzonki drewniane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CEG OLGA PERLIŃSKA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Pryzmaty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02226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19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Szczotki do WC, zmiotki, miotły, trzonki drewniane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62-200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- 57.98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97,98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19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Szczotki do WC, zmiotki, miotły, trzonki drewniane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- 39.10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79,10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Proszek do prania białego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Woreczki na wymiociny, opaski identyfikacyjne dla zmarłych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Intergos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Legionów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43-300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- 51.79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91,79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CEG OLGA PERLIŃSKA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Pryzmaty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02226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Toruńska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85-880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1 - Cena - 56.91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 xml:space="preserve">  96,91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lastRenderedPageBreak/>
              <w:t>22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Pady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- 50.72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82,39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Środek biologiczny o właściwościach wiążących i niszczących zapachy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70-535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- 21.63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61,63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Środek biologiczny o właściwościach wiążących i niszczących zapachy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86-050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23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Środek biologiczny o właściwościach wiążących i niszczących zapachy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S4K sp. z o.</w:t>
            </w:r>
            <w:proofErr w:type="gram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Batalionów Chłopskich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50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25-671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24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LIBELI Janusz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Biś</w:t>
            </w:r>
            <w:proofErr w:type="spellEnd"/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Nasienna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44-120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Pyskowice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1FE3" w:rsidRPr="00C5421A" w:rsidTr="00C5421A">
        <w:tc>
          <w:tcPr>
            <w:tcW w:w="2169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24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C5421A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Enter</w:t>
            </w:r>
            <w:proofErr w:type="spellEnd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C5421A">
              <w:rPr>
                <w:rFonts w:ascii="Arial Narrow" w:hAnsi="Arial Narrow"/>
                <w:b/>
                <w:bCs/>
                <w:sz w:val="20"/>
                <w:szCs w:val="20"/>
              </w:rPr>
              <w:t>Taranto</w:t>
            </w:r>
            <w:proofErr w:type="spellEnd"/>
          </w:p>
          <w:p w:rsidR="00391FE3" w:rsidRPr="00C5421A" w:rsidRDefault="00391FE3" w:rsidP="00C5421A">
            <w:pPr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Biwakowa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26A</w:t>
            </w:r>
          </w:p>
          <w:p w:rsidR="00391FE3" w:rsidRPr="00C5421A" w:rsidRDefault="00391FE3" w:rsidP="00C542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93-469</w:t>
            </w:r>
            <w:r w:rsidRPr="00C5421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5421A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2 - Termin realizacji - 0.00</w:t>
            </w:r>
          </w:p>
          <w:p w:rsidR="00391FE3" w:rsidRPr="00C5421A" w:rsidRDefault="00391FE3" w:rsidP="00C542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1FE3" w:rsidRPr="00C5421A" w:rsidRDefault="00391FE3" w:rsidP="00FF12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5421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C5421A" w:rsidRDefault="00C5421A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C5421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5421A">
        <w:rPr>
          <w:rFonts w:ascii="Arial Narrow" w:hAnsi="Arial Narrow"/>
          <w:i/>
          <w:sz w:val="22"/>
          <w:szCs w:val="22"/>
        </w:rPr>
        <w:t>Zamawiający</w:t>
      </w:r>
      <w:r w:rsidR="00C5421A">
        <w:rPr>
          <w:rFonts w:ascii="Arial Narrow" w:hAnsi="Arial Narrow"/>
          <w:i/>
          <w:sz w:val="22"/>
          <w:szCs w:val="22"/>
        </w:rPr>
        <w:tab/>
      </w:r>
      <w:r w:rsidR="00C5421A">
        <w:rPr>
          <w:rFonts w:ascii="Arial Narrow" w:hAnsi="Arial Narrow"/>
          <w:i/>
          <w:sz w:val="22"/>
          <w:szCs w:val="22"/>
        </w:rPr>
        <w:tab/>
      </w:r>
      <w:r w:rsidR="00C5421A">
        <w:rPr>
          <w:rFonts w:ascii="Arial Narrow" w:hAnsi="Arial Narrow"/>
          <w:i/>
          <w:sz w:val="22"/>
          <w:szCs w:val="22"/>
        </w:rPr>
        <w:tab/>
      </w:r>
      <w:r w:rsidR="00C5421A">
        <w:rPr>
          <w:rFonts w:ascii="Arial Narrow" w:hAnsi="Arial Narrow"/>
          <w:i/>
          <w:sz w:val="22"/>
          <w:szCs w:val="22"/>
        </w:rPr>
        <w:tab/>
      </w: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C5421A" w:rsidRDefault="00C5421A" w:rsidP="00C5421A">
      <w:pPr>
        <w:rPr>
          <w:rFonts w:ascii="Arial Narrow" w:hAnsi="Arial Narrow"/>
          <w:sz w:val="20"/>
          <w:szCs w:val="22"/>
        </w:rPr>
      </w:pPr>
    </w:p>
    <w:p w:rsidR="00B464D3" w:rsidRPr="00C5421A" w:rsidRDefault="00C5421A" w:rsidP="00C5421A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C5421A">
        <w:rPr>
          <w:rFonts w:ascii="Arial Narrow" w:hAnsi="Arial Narrow"/>
          <w:sz w:val="20"/>
          <w:szCs w:val="22"/>
        </w:rPr>
        <w:t>Wykonano w 2 egz. na 5 ark.</w:t>
      </w:r>
    </w:p>
    <w:p w:rsidR="00C5421A" w:rsidRPr="00C5421A" w:rsidRDefault="00C5421A" w:rsidP="00C5421A">
      <w:pPr>
        <w:rPr>
          <w:rFonts w:ascii="Arial Narrow" w:hAnsi="Arial Narrow"/>
          <w:sz w:val="20"/>
          <w:szCs w:val="22"/>
        </w:rPr>
      </w:pPr>
      <w:r w:rsidRPr="00C5421A">
        <w:rPr>
          <w:rFonts w:ascii="Arial Narrow" w:hAnsi="Arial Narrow"/>
          <w:sz w:val="20"/>
          <w:szCs w:val="22"/>
        </w:rPr>
        <w:t>Egz. 1 – biuro przepustek</w:t>
      </w:r>
    </w:p>
    <w:p w:rsidR="00C5421A" w:rsidRPr="00C5421A" w:rsidRDefault="00C5421A" w:rsidP="00C5421A">
      <w:pPr>
        <w:rPr>
          <w:rFonts w:ascii="Arial Narrow" w:hAnsi="Arial Narrow"/>
          <w:sz w:val="20"/>
          <w:szCs w:val="22"/>
        </w:rPr>
      </w:pPr>
      <w:r w:rsidRPr="00C5421A">
        <w:rPr>
          <w:rFonts w:ascii="Arial Narrow" w:hAnsi="Arial Narrow"/>
          <w:sz w:val="20"/>
          <w:szCs w:val="22"/>
        </w:rPr>
        <w:t>Egz. 2 – hol szpitala</w:t>
      </w:r>
    </w:p>
    <w:p w:rsidR="00C5421A" w:rsidRPr="00C5421A" w:rsidRDefault="00C5421A" w:rsidP="00C5421A">
      <w:pPr>
        <w:rPr>
          <w:rFonts w:ascii="Arial Narrow" w:hAnsi="Arial Narrow"/>
          <w:sz w:val="20"/>
          <w:szCs w:val="22"/>
        </w:rPr>
      </w:pPr>
      <w:r w:rsidRPr="00C5421A">
        <w:rPr>
          <w:rFonts w:ascii="Arial Narrow" w:hAnsi="Arial Narrow"/>
          <w:sz w:val="20"/>
          <w:szCs w:val="22"/>
        </w:rPr>
        <w:t>Wyk. A. Przykłota – tel. 261 417 449</w:t>
      </w:r>
    </w:p>
    <w:p w:rsidR="00C5421A" w:rsidRPr="00C5421A" w:rsidRDefault="00C5421A" w:rsidP="00C5421A">
      <w:pPr>
        <w:rPr>
          <w:rFonts w:ascii="Arial Narrow" w:hAnsi="Arial Narrow"/>
          <w:sz w:val="28"/>
          <w:szCs w:val="32"/>
          <w:vertAlign w:val="superscript"/>
        </w:rPr>
      </w:pPr>
      <w:proofErr w:type="gramStart"/>
      <w:r w:rsidRPr="00C5421A">
        <w:rPr>
          <w:rFonts w:ascii="Arial Narrow" w:hAnsi="Arial Narrow"/>
          <w:sz w:val="20"/>
          <w:szCs w:val="22"/>
        </w:rPr>
        <w:t>data</w:t>
      </w:r>
      <w:proofErr w:type="gramEnd"/>
      <w:r w:rsidRPr="00C5421A">
        <w:rPr>
          <w:rFonts w:ascii="Arial Narrow" w:hAnsi="Arial Narrow"/>
          <w:sz w:val="20"/>
          <w:szCs w:val="22"/>
        </w:rPr>
        <w:t xml:space="preserve">: 25.04.2022 </w:t>
      </w:r>
      <w:proofErr w:type="gramStart"/>
      <w:r w:rsidRPr="00C5421A">
        <w:rPr>
          <w:rFonts w:ascii="Arial Narrow" w:hAnsi="Arial Narrow"/>
          <w:sz w:val="20"/>
          <w:szCs w:val="22"/>
        </w:rPr>
        <w:t>r</w:t>
      </w:r>
      <w:proofErr w:type="gramEnd"/>
      <w:r w:rsidRPr="00C5421A">
        <w:rPr>
          <w:rFonts w:ascii="Arial Narrow" w:hAnsi="Arial Narrow"/>
          <w:sz w:val="20"/>
          <w:szCs w:val="22"/>
        </w:rPr>
        <w:t>.</w:t>
      </w:r>
    </w:p>
    <w:bookmarkEnd w:id="0"/>
    <w:p w:rsidR="008642B3" w:rsidRPr="00C5421A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C5421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058" w:rsidRDefault="00BE1058">
      <w:r>
        <w:separator/>
      </w:r>
    </w:p>
  </w:endnote>
  <w:endnote w:type="continuationSeparator" w:id="0">
    <w:p w:rsidR="00BE1058" w:rsidRDefault="00BE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058" w:rsidRDefault="00BE1058">
      <w:r>
        <w:separator/>
      </w:r>
    </w:p>
  </w:footnote>
  <w:footnote w:type="continuationSeparator" w:id="0">
    <w:p w:rsidR="00BE1058" w:rsidRDefault="00BE1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C5421A" w:rsidRDefault="00C5421A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0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1FE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1058"/>
    <w:rsid w:val="00C423DD"/>
    <w:rsid w:val="00C5421A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2662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2022-04-25T07:27:00Z</dcterms:created>
  <dcterms:modified xsi:type="dcterms:W3CDTF">2022-04-25T07:29:00Z</dcterms:modified>
</cp:coreProperties>
</file>