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70F0" w:rsidRDefault="002800B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>
            <wp:extent cx="5762625" cy="723900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036" w:rsidRPr="003C70F0" w:rsidRDefault="00782036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3C70F0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3C70F0" w:rsidRDefault="00782036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3C70F0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3C70F0" w:rsidRDefault="00782036" w:rsidP="00D665F5">
      <w:pPr>
        <w:rPr>
          <w:rFonts w:ascii="Arial" w:hAnsi="Arial" w:cs="Arial"/>
          <w:sz w:val="22"/>
          <w:szCs w:val="22"/>
        </w:rPr>
      </w:pPr>
      <w:r w:rsidRPr="003C70F0">
        <w:rPr>
          <w:rFonts w:ascii="Arial" w:hAnsi="Arial" w:cs="Arial"/>
          <w:sz w:val="22"/>
          <w:szCs w:val="22"/>
        </w:rPr>
        <w:t>ul. Warszawska 24</w:t>
      </w:r>
      <w:r w:rsidR="00D665F5" w:rsidRPr="003C70F0">
        <w:rPr>
          <w:rFonts w:ascii="Arial" w:hAnsi="Arial" w:cs="Arial"/>
          <w:sz w:val="22"/>
          <w:szCs w:val="22"/>
        </w:rPr>
        <w:t xml:space="preserve"> </w:t>
      </w:r>
      <w:r w:rsidRPr="003C70F0">
        <w:rPr>
          <w:rFonts w:ascii="Arial" w:hAnsi="Arial" w:cs="Arial"/>
          <w:sz w:val="22"/>
          <w:szCs w:val="22"/>
        </w:rPr>
        <w:t>W-9/110,</w:t>
      </w:r>
    </w:p>
    <w:p w:rsidR="00D665F5" w:rsidRPr="003C70F0" w:rsidRDefault="00782036" w:rsidP="00D665F5">
      <w:pPr>
        <w:rPr>
          <w:rFonts w:ascii="Arial" w:hAnsi="Arial" w:cs="Arial"/>
          <w:sz w:val="22"/>
          <w:szCs w:val="22"/>
        </w:rPr>
      </w:pPr>
      <w:r w:rsidRPr="003C70F0">
        <w:rPr>
          <w:rFonts w:ascii="Arial" w:hAnsi="Arial" w:cs="Arial"/>
          <w:sz w:val="22"/>
          <w:szCs w:val="22"/>
        </w:rPr>
        <w:t>31-155</w:t>
      </w:r>
      <w:r w:rsidR="00D665F5" w:rsidRPr="003C70F0">
        <w:rPr>
          <w:rFonts w:ascii="Arial" w:hAnsi="Arial" w:cs="Arial"/>
          <w:sz w:val="22"/>
          <w:szCs w:val="22"/>
        </w:rPr>
        <w:t xml:space="preserve"> </w:t>
      </w:r>
      <w:r w:rsidRPr="003C70F0">
        <w:rPr>
          <w:rFonts w:ascii="Arial" w:hAnsi="Arial" w:cs="Arial"/>
          <w:sz w:val="22"/>
          <w:szCs w:val="22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3C70F0" w:rsidRPr="00355C9D" w:rsidRDefault="00D665F5" w:rsidP="003C70F0">
      <w:pPr>
        <w:spacing w:after="240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82036" w:rsidRPr="00782036">
        <w:rPr>
          <w:rFonts w:ascii="Arial" w:hAnsi="Arial" w:cs="Arial"/>
          <w:b/>
          <w:sz w:val="24"/>
          <w:szCs w:val="24"/>
        </w:rPr>
        <w:t>KA-2/023/2022</w:t>
      </w:r>
      <w:r w:rsidR="003C70F0">
        <w:rPr>
          <w:rFonts w:ascii="Arial" w:hAnsi="Arial" w:cs="Arial"/>
          <w:b/>
          <w:sz w:val="24"/>
          <w:szCs w:val="24"/>
        </w:rPr>
        <w:t xml:space="preserve">                                          </w:t>
      </w:r>
      <w:r w:rsidR="003C70F0" w:rsidRPr="003C70F0">
        <w:rPr>
          <w:rFonts w:ascii="Arial" w:hAnsi="Arial" w:cs="Arial"/>
          <w:sz w:val="24"/>
          <w:szCs w:val="24"/>
        </w:rPr>
        <w:t xml:space="preserve"> </w:t>
      </w:r>
      <w:r w:rsidR="003C70F0" w:rsidRPr="00782036">
        <w:rPr>
          <w:rFonts w:ascii="Arial" w:hAnsi="Arial" w:cs="Arial"/>
          <w:sz w:val="24"/>
          <w:szCs w:val="24"/>
        </w:rPr>
        <w:t>KRAKÓW</w:t>
      </w:r>
      <w:r w:rsidR="003C70F0" w:rsidRPr="00355C9D">
        <w:rPr>
          <w:rFonts w:ascii="Arial" w:hAnsi="Arial" w:cs="Arial"/>
          <w:sz w:val="24"/>
          <w:szCs w:val="24"/>
        </w:rPr>
        <w:t xml:space="preserve"> dnia: </w:t>
      </w:r>
      <w:r w:rsidR="003C70F0" w:rsidRPr="00782036">
        <w:rPr>
          <w:rFonts w:ascii="Arial" w:hAnsi="Arial" w:cs="Arial"/>
          <w:sz w:val="24"/>
          <w:szCs w:val="24"/>
        </w:rPr>
        <w:t>2022-04-25</w:t>
      </w:r>
    </w:p>
    <w:p w:rsidR="00A80738" w:rsidRPr="00355C9D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  <w:r w:rsidR="00C6515F">
        <w:rPr>
          <w:rFonts w:ascii="Arial" w:hAnsi="Arial" w:cs="Arial"/>
          <w:b/>
          <w:spacing w:val="20"/>
          <w:sz w:val="28"/>
        </w:rPr>
        <w:t>- korekta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82036" w:rsidRPr="00782036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782036" w:rsidRPr="00782036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C70F0" w:rsidRDefault="0078203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0"/>
        </w:rPr>
      </w:pPr>
      <w:r w:rsidRPr="003C70F0">
        <w:rPr>
          <w:rFonts w:ascii="Arial" w:hAnsi="Arial" w:cs="Arial"/>
          <w:b/>
          <w:sz w:val="20"/>
        </w:rPr>
        <w:t>Remont pomieszczeń C01/2 i C01/3 - LWM (M-10) w ramach projektu "Przystosowanie części pomieszczeń Laboratorium Metrologii Współrzędnościowej" oraz ich modernizacja  ramach zadania inwestycyjnego pn.: "Modernizacja pomieszczeń dla Laboratorium M10 w budynku CZ-C (17-16), WM, al. Jana Pawła II, Kraków w ramach projektu NSMET Narodowa Sieć Metrologii Współrzędnościowej" - w formule zaprojektuj i wybuduj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82036" w:rsidRPr="00782036">
        <w:rPr>
          <w:rFonts w:ascii="Arial" w:hAnsi="Arial" w:cs="Arial"/>
          <w:sz w:val="24"/>
          <w:szCs w:val="24"/>
        </w:rPr>
        <w:t>(</w:t>
      </w:r>
      <w:proofErr w:type="spellStart"/>
      <w:r w:rsidR="00782036" w:rsidRPr="00782036">
        <w:rPr>
          <w:rFonts w:ascii="Arial" w:hAnsi="Arial" w:cs="Arial"/>
          <w:sz w:val="24"/>
          <w:szCs w:val="24"/>
        </w:rPr>
        <w:t>t.j</w:t>
      </w:r>
      <w:proofErr w:type="spellEnd"/>
      <w:r w:rsidR="00782036" w:rsidRPr="00782036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82036" w:rsidRPr="00782036">
        <w:rPr>
          <w:rFonts w:ascii="Arial" w:hAnsi="Arial" w:cs="Arial"/>
          <w:sz w:val="24"/>
          <w:szCs w:val="24"/>
        </w:rPr>
        <w:t>25/04/2022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82036" w:rsidRPr="00782036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82036" w:rsidRPr="00355C9D" w:rsidTr="00876671">
        <w:tc>
          <w:tcPr>
            <w:tcW w:w="993" w:type="dxa"/>
            <w:shd w:val="clear" w:color="auto" w:fill="auto"/>
            <w:vAlign w:val="center"/>
          </w:tcPr>
          <w:p w:rsidR="00782036" w:rsidRPr="00355C9D" w:rsidRDefault="00782036" w:rsidP="0087667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82036" w:rsidRPr="00355C9D" w:rsidRDefault="00782036" w:rsidP="00876671">
            <w:pPr>
              <w:spacing w:before="80"/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Przedsiębiorstwo Budowlane MODULAR sp. z o.o.</w:t>
            </w:r>
          </w:p>
          <w:p w:rsidR="00782036" w:rsidRPr="00355C9D" w:rsidRDefault="00782036" w:rsidP="00876671">
            <w:pPr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os. Parkowe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82036">
              <w:rPr>
                <w:rFonts w:ascii="Arial" w:hAnsi="Arial" w:cs="Arial"/>
              </w:rPr>
              <w:t>3/30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82036" w:rsidRPr="00355C9D" w:rsidRDefault="00782036" w:rsidP="00876671">
            <w:pPr>
              <w:spacing w:after="80"/>
              <w:jc w:val="both"/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34-300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82036">
              <w:rPr>
                <w:rFonts w:ascii="Arial" w:hAnsi="Arial" w:cs="Arial"/>
              </w:rPr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2036" w:rsidRPr="00355C9D" w:rsidRDefault="00782036" w:rsidP="0087667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709 139.92 zł</w:t>
            </w:r>
          </w:p>
        </w:tc>
      </w:tr>
      <w:tr w:rsidR="00782036" w:rsidRPr="00355C9D" w:rsidTr="00876671">
        <w:tc>
          <w:tcPr>
            <w:tcW w:w="993" w:type="dxa"/>
            <w:shd w:val="clear" w:color="auto" w:fill="auto"/>
            <w:vAlign w:val="center"/>
          </w:tcPr>
          <w:p w:rsidR="00782036" w:rsidRPr="00355C9D" w:rsidRDefault="00782036" w:rsidP="0087667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82036" w:rsidRDefault="00782036" w:rsidP="00876671">
            <w:pPr>
              <w:spacing w:before="80"/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 xml:space="preserve">Firma </w:t>
            </w:r>
            <w:proofErr w:type="spellStart"/>
            <w:r w:rsidRPr="00782036">
              <w:rPr>
                <w:rFonts w:ascii="Arial" w:hAnsi="Arial" w:cs="Arial"/>
              </w:rPr>
              <w:t>Instalacyjno</w:t>
            </w:r>
            <w:proofErr w:type="spellEnd"/>
            <w:r w:rsidRPr="00782036">
              <w:rPr>
                <w:rFonts w:ascii="Arial" w:hAnsi="Arial" w:cs="Arial"/>
              </w:rPr>
              <w:t xml:space="preserve"> - Budowlana INDOM</w:t>
            </w:r>
          </w:p>
          <w:p w:rsidR="00944CDF" w:rsidRPr="00355C9D" w:rsidRDefault="00944CDF" w:rsidP="00876671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Dariusz Jakóbczyk</w:t>
            </w:r>
          </w:p>
          <w:p w:rsidR="00782036" w:rsidRPr="00355C9D" w:rsidRDefault="00782036" w:rsidP="00876671">
            <w:pPr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Podgórki Tynieckie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82036">
              <w:rPr>
                <w:rFonts w:ascii="Arial" w:hAnsi="Arial" w:cs="Arial"/>
              </w:rPr>
              <w:t>90D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82036" w:rsidRPr="00355C9D" w:rsidRDefault="00782036" w:rsidP="00876671">
            <w:pPr>
              <w:spacing w:after="80"/>
              <w:jc w:val="both"/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30-398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8203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2036" w:rsidRDefault="00D77FAF" w:rsidP="00876671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Omyłkowo b</w:t>
            </w:r>
            <w:r w:rsidR="00C6515F">
              <w:rPr>
                <w:rFonts w:ascii="Arial" w:hAnsi="Arial" w:cs="Arial"/>
              </w:rPr>
              <w:t>łędnie odczytana cena:</w:t>
            </w:r>
            <w:r w:rsidR="00A87306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  <w:r w:rsidR="00782036" w:rsidRPr="00782036">
              <w:rPr>
                <w:rFonts w:ascii="Arial" w:hAnsi="Arial" w:cs="Arial"/>
              </w:rPr>
              <w:t>327 180.00 zł</w:t>
            </w:r>
          </w:p>
          <w:p w:rsidR="00A2675A" w:rsidRDefault="00A2675A" w:rsidP="00876671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A2675A" w:rsidRDefault="00A2675A" w:rsidP="00876671">
            <w:pPr>
              <w:spacing w:before="80" w:after="8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Korekta: </w:t>
            </w:r>
          </w:p>
          <w:p w:rsidR="00C6515F" w:rsidRPr="00C6515F" w:rsidRDefault="00C6515F" w:rsidP="00876671">
            <w:pPr>
              <w:spacing w:before="80" w:after="80"/>
              <w:jc w:val="center"/>
              <w:rPr>
                <w:rFonts w:ascii="Arial" w:hAnsi="Arial" w:cs="Arial"/>
                <w:b/>
              </w:rPr>
            </w:pPr>
            <w:r w:rsidRPr="00C6515F">
              <w:rPr>
                <w:rFonts w:ascii="Arial" w:hAnsi="Arial" w:cs="Arial"/>
                <w:b/>
              </w:rPr>
              <w:t>Zgodnie z ofertą jest</w:t>
            </w:r>
            <w:r w:rsidR="00A2675A">
              <w:rPr>
                <w:rFonts w:ascii="Arial" w:hAnsi="Arial" w:cs="Arial"/>
                <w:b/>
              </w:rPr>
              <w:t xml:space="preserve"> </w:t>
            </w:r>
            <w:r w:rsidRPr="00C6515F">
              <w:rPr>
                <w:rFonts w:ascii="Arial" w:hAnsi="Arial" w:cs="Arial"/>
                <w:b/>
              </w:rPr>
              <w:t>699 870,00 zł</w:t>
            </w:r>
          </w:p>
        </w:tc>
      </w:tr>
    </w:tbl>
    <w:p w:rsidR="003C70F0" w:rsidRDefault="003C70F0" w:rsidP="00DA6BDB">
      <w:pPr>
        <w:pStyle w:val="Stopka"/>
        <w:rPr>
          <w:b/>
          <w:color w:val="1F4E79"/>
          <w:szCs w:val="22"/>
        </w:rPr>
      </w:pPr>
    </w:p>
    <w:p w:rsidR="003C70F0" w:rsidRDefault="003C70F0" w:rsidP="003C70F0">
      <w:pPr>
        <w:pStyle w:val="Stopka"/>
        <w:jc w:val="center"/>
        <w:rPr>
          <w:b/>
          <w:color w:val="1F4E79"/>
          <w:szCs w:val="22"/>
        </w:rPr>
      </w:pPr>
    </w:p>
    <w:p w:rsidR="00DA6BDB" w:rsidRDefault="00DA6BDB" w:rsidP="003C70F0">
      <w:pPr>
        <w:pStyle w:val="Stopka"/>
        <w:jc w:val="center"/>
        <w:rPr>
          <w:b/>
          <w:color w:val="1F4E79"/>
          <w:szCs w:val="22"/>
        </w:rPr>
      </w:pPr>
    </w:p>
    <w:p w:rsidR="00DA6BDB" w:rsidRDefault="00DA6BDB" w:rsidP="003C70F0">
      <w:pPr>
        <w:pStyle w:val="Stopka"/>
        <w:jc w:val="center"/>
        <w:rPr>
          <w:b/>
          <w:color w:val="1F4E79"/>
          <w:szCs w:val="22"/>
        </w:rPr>
      </w:pPr>
    </w:p>
    <w:p w:rsidR="003C70F0" w:rsidRDefault="003C70F0" w:rsidP="003C70F0">
      <w:pPr>
        <w:pStyle w:val="Stopka"/>
        <w:jc w:val="center"/>
        <w:rPr>
          <w:b/>
          <w:color w:val="1F4E79"/>
          <w:szCs w:val="22"/>
        </w:rPr>
      </w:pPr>
    </w:p>
    <w:p w:rsidR="003C70F0" w:rsidRDefault="002800B6" w:rsidP="003C70F0">
      <w:pPr>
        <w:pStyle w:val="Stopka"/>
        <w:jc w:val="center"/>
        <w:rPr>
          <w:b/>
          <w:color w:val="1F4E79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-420370</wp:posOffset>
            </wp:positionH>
            <wp:positionV relativeFrom="paragraph">
              <wp:posOffset>-48895</wp:posOffset>
            </wp:positionV>
            <wp:extent cx="2447925" cy="944880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70F0" w:rsidRDefault="003C70F0" w:rsidP="003C70F0">
      <w:pPr>
        <w:pStyle w:val="Stopka"/>
        <w:jc w:val="center"/>
        <w:rPr>
          <w:b/>
          <w:color w:val="003571"/>
          <w:szCs w:val="24"/>
        </w:rPr>
      </w:pPr>
      <w:r>
        <w:rPr>
          <w:b/>
          <w:color w:val="003571"/>
        </w:rPr>
        <w:t xml:space="preserve">Projekt pt. „NSMET Narodowa Sieć Metrologii Współrzędnościowej” </w:t>
      </w:r>
      <w:r>
        <w:rPr>
          <w:b/>
          <w:color w:val="003571"/>
        </w:rPr>
        <w:br/>
        <w:t>nr POIR.04.02.00-00-D012/20-00</w:t>
      </w:r>
    </w:p>
    <w:p w:rsidR="003C70F0" w:rsidRDefault="003C70F0" w:rsidP="003C70F0">
      <w:pPr>
        <w:pStyle w:val="Stopka"/>
        <w:jc w:val="center"/>
        <w:rPr>
          <w:b/>
          <w:color w:val="003571"/>
        </w:rPr>
      </w:pPr>
      <w:r>
        <w:rPr>
          <w:b/>
          <w:color w:val="003571"/>
        </w:rPr>
        <w:t xml:space="preserve">Biuro Projektu: Politechnika Krakowska, al. Jana Pawła II 37, </w:t>
      </w:r>
      <w:r>
        <w:rPr>
          <w:b/>
          <w:color w:val="003571"/>
        </w:rPr>
        <w:br/>
        <w:t>31-864 Kraków, tel. 12 628 3230, pok. C101a</w:t>
      </w:r>
    </w:p>
    <w:p w:rsidR="003C70F0" w:rsidRDefault="003C70F0" w:rsidP="003C70F0">
      <w:pPr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3C70F0">
      <w:footerReference w:type="even" r:id="rId8"/>
      <w:footerReference w:type="default" r:id="rId9"/>
      <w:footerReference w:type="first" r:id="rId10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6600" w:rsidRDefault="00B06600">
      <w:r>
        <w:separator/>
      </w:r>
    </w:p>
  </w:endnote>
  <w:endnote w:type="continuationSeparator" w:id="0">
    <w:p w:rsidR="00B06600" w:rsidRDefault="00B06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800B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12700" r="5715" b="63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9FE1E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6600" w:rsidRDefault="00B06600">
      <w:r>
        <w:separator/>
      </w:r>
    </w:p>
  </w:footnote>
  <w:footnote w:type="continuationSeparator" w:id="0">
    <w:p w:rsidR="00B06600" w:rsidRDefault="00B066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4B7"/>
    <w:rsid w:val="00007727"/>
    <w:rsid w:val="00017720"/>
    <w:rsid w:val="00035488"/>
    <w:rsid w:val="000D7F25"/>
    <w:rsid w:val="000E00E5"/>
    <w:rsid w:val="001146A4"/>
    <w:rsid w:val="00173B20"/>
    <w:rsid w:val="001C69FF"/>
    <w:rsid w:val="00226EDC"/>
    <w:rsid w:val="0023318D"/>
    <w:rsid w:val="002800B6"/>
    <w:rsid w:val="00355C9D"/>
    <w:rsid w:val="003B6B36"/>
    <w:rsid w:val="003C34B7"/>
    <w:rsid w:val="003C70F0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1945"/>
    <w:rsid w:val="00782036"/>
    <w:rsid w:val="00843263"/>
    <w:rsid w:val="00861E75"/>
    <w:rsid w:val="008A26A5"/>
    <w:rsid w:val="00944CDF"/>
    <w:rsid w:val="009D19BD"/>
    <w:rsid w:val="009F189D"/>
    <w:rsid w:val="00A2675A"/>
    <w:rsid w:val="00A80738"/>
    <w:rsid w:val="00A87306"/>
    <w:rsid w:val="00B06600"/>
    <w:rsid w:val="00C236D3"/>
    <w:rsid w:val="00C6515F"/>
    <w:rsid w:val="00C659E2"/>
    <w:rsid w:val="00CB0802"/>
    <w:rsid w:val="00D665F5"/>
    <w:rsid w:val="00D7128F"/>
    <w:rsid w:val="00D77FAF"/>
    <w:rsid w:val="00DA6BDB"/>
    <w:rsid w:val="00EA3476"/>
    <w:rsid w:val="00F04F1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79F1CA5"/>
  <w15:chartTrackingRefBased/>
  <w15:docId w15:val="{3852DC7E-2F63-40B5-AA4B-AF1A834EC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3C70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dcterms:created xsi:type="dcterms:W3CDTF">2022-04-25T09:11:00Z</dcterms:created>
  <dcterms:modified xsi:type="dcterms:W3CDTF">2022-04-25T09:15:00Z</dcterms:modified>
</cp:coreProperties>
</file>