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1178F66F" w:rsidR="002E612D" w:rsidRDefault="009E4C67" w:rsidP="00AA2BEC">
      <w:pPr>
        <w:spacing w:line="276" w:lineRule="auto"/>
        <w:jc w:val="center"/>
        <w:rPr>
          <w:b/>
          <w:sz w:val="28"/>
          <w:szCs w:val="28"/>
        </w:rPr>
      </w:pPr>
      <w:r w:rsidRPr="009E4C67">
        <w:rPr>
          <w:b/>
          <w:sz w:val="28"/>
          <w:szCs w:val="28"/>
        </w:rPr>
        <w:t>Zaprojektuj i wybuduj dla zadania pn. Budowa farmy fotowoltaicznej na terenie Szpitala Wojewódzkiego w Poznaniu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11F8BC77" w14:textId="205EAC8D" w:rsidR="00063162" w:rsidRPr="00063162" w:rsidRDefault="00063162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063162">
        <w:rPr>
          <w:bCs/>
          <w:sz w:val="22"/>
        </w:rPr>
        <w:t>na którą to wartość składa się</w:t>
      </w:r>
      <w:r w:rsidR="00D5331F" w:rsidRPr="00063162">
        <w:rPr>
          <w:bCs/>
          <w:sz w:val="22"/>
        </w:rPr>
        <w:t xml:space="preserve">: </w:t>
      </w:r>
    </w:p>
    <w:p w14:paraId="6558705B" w14:textId="2EDEABC8" w:rsidR="00D5331F" w:rsidRPr="00B6407A" w:rsidRDefault="00063162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Dokumentacja projektowa</w:t>
      </w:r>
      <w:r w:rsidR="00AC2D4F">
        <w:rPr>
          <w:bCs/>
          <w:sz w:val="22"/>
        </w:rPr>
        <w:t xml:space="preserve">: </w:t>
      </w:r>
      <w:r w:rsidR="00D5331F" w:rsidRPr="00B6407A">
        <w:rPr>
          <w:bCs/>
          <w:sz w:val="22"/>
        </w:rPr>
        <w:t>wartość netto ………</w:t>
      </w:r>
      <w:r w:rsidR="006435BF">
        <w:rPr>
          <w:bCs/>
          <w:sz w:val="22"/>
        </w:rPr>
        <w:t>……</w:t>
      </w:r>
      <w:r w:rsidR="00D5331F" w:rsidRPr="00B6407A">
        <w:rPr>
          <w:bCs/>
          <w:sz w:val="22"/>
        </w:rPr>
        <w:t>…………………………………zł</w:t>
      </w:r>
    </w:p>
    <w:p w14:paraId="77151133" w14:textId="78D3A02E" w:rsidR="00D5331F" w:rsidRDefault="00D5331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 w:rsidR="00AC2D4F"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………..……………………zł </w:t>
      </w:r>
    </w:p>
    <w:p w14:paraId="15C99851" w14:textId="6AD6F9C6" w:rsidR="00AC2D4F" w:rsidRPr="00B6407A" w:rsidRDefault="00AC2D4F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wykonania obiektu: </w:t>
      </w:r>
      <w:r w:rsidRPr="00B6407A">
        <w:rPr>
          <w:bCs/>
          <w:sz w:val="22"/>
        </w:rPr>
        <w:t>wartość netto ……………</w:t>
      </w:r>
      <w:r w:rsidR="006435BF">
        <w:rPr>
          <w:bCs/>
          <w:sz w:val="22"/>
        </w:rPr>
        <w:t>…..</w:t>
      </w:r>
      <w:r w:rsidRPr="00B6407A">
        <w:rPr>
          <w:bCs/>
          <w:sz w:val="22"/>
        </w:rPr>
        <w:t>……………………………zł</w:t>
      </w:r>
    </w:p>
    <w:p w14:paraId="71E51305" w14:textId="6851739D" w:rsidR="00AC2D4F" w:rsidRDefault="00AC2D4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…..……………………zł </w:t>
      </w:r>
    </w:p>
    <w:p w14:paraId="7E814AD5" w14:textId="77777777" w:rsidR="00CC4D4F" w:rsidRDefault="00CC4D4F" w:rsidP="00CC4D4F">
      <w:pPr>
        <w:pStyle w:val="Tekstpodstawowy"/>
        <w:spacing w:after="0"/>
        <w:ind w:left="284"/>
        <w:jc w:val="both"/>
        <w:rPr>
          <w:sz w:val="22"/>
          <w:szCs w:val="22"/>
        </w:rPr>
      </w:pPr>
    </w:p>
    <w:p w14:paraId="00692131" w14:textId="0A326A82" w:rsidR="00CC4D4F" w:rsidRPr="00581C2D" w:rsidRDefault="00CC4D4F" w:rsidP="00CC4D4F">
      <w:pPr>
        <w:pStyle w:val="Tekstpodstawowy"/>
        <w:spacing w:after="0"/>
        <w:ind w:left="284"/>
        <w:jc w:val="both"/>
        <w:rPr>
          <w:b/>
          <w:u w:val="single"/>
          <w:lang w:val="pl-PL"/>
        </w:rPr>
      </w:pPr>
      <w:r w:rsidRPr="004868D2">
        <w:rPr>
          <w:b/>
          <w:bCs/>
          <w:sz w:val="22"/>
          <w:szCs w:val="22"/>
        </w:rPr>
        <w:t xml:space="preserve">Doświadczenie </w:t>
      </w:r>
      <w:r w:rsidRPr="004868D2">
        <w:rPr>
          <w:b/>
          <w:bCs/>
          <w:sz w:val="22"/>
          <w:szCs w:val="22"/>
          <w:lang w:val="pl-PL"/>
        </w:rPr>
        <w:t>Kierownika Budowy</w:t>
      </w:r>
      <w:r w:rsidRPr="004868D2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</w:rPr>
        <w:t xml:space="preserve">przy realizacji podobnych </w:t>
      </w:r>
      <w:r>
        <w:rPr>
          <w:sz w:val="22"/>
          <w:szCs w:val="22"/>
          <w:lang w:val="pl-PL"/>
        </w:rPr>
        <w:t xml:space="preserve">zadań: </w:t>
      </w:r>
      <w:r>
        <w:rPr>
          <w:sz w:val="22"/>
          <w:szCs w:val="22"/>
          <w:lang w:val="pl-PL"/>
        </w:rPr>
        <w:t>……………………</w:t>
      </w:r>
      <w:r w:rsidR="003A71B8">
        <w:rPr>
          <w:sz w:val="22"/>
          <w:szCs w:val="22"/>
          <w:lang w:val="pl-PL"/>
        </w:rPr>
        <w:t xml:space="preserve"> (należy wpisać ilość) – III kryterium punktowane</w:t>
      </w:r>
    </w:p>
    <w:p w14:paraId="5C2B1264" w14:textId="77777777" w:rsidR="00CC4D4F" w:rsidRDefault="00CC4D4F" w:rsidP="00CC4D4F">
      <w:pPr>
        <w:spacing w:line="276" w:lineRule="auto"/>
        <w:ind w:left="426" w:hanging="284"/>
        <w:jc w:val="both"/>
      </w:pPr>
      <w:r w:rsidRPr="00575F75">
        <w:lastRenderedPageBreak/>
        <w:t xml:space="preserve">   </w:t>
      </w:r>
    </w:p>
    <w:p w14:paraId="7B6D6C01" w14:textId="2571DD89" w:rsidR="00CC4D4F" w:rsidRPr="00575F75" w:rsidRDefault="00CC4D4F" w:rsidP="00CC4D4F">
      <w:pPr>
        <w:pStyle w:val="Tekstpodstawowy"/>
        <w:spacing w:line="276" w:lineRule="auto"/>
        <w:ind w:left="426"/>
        <w:jc w:val="both"/>
      </w:pPr>
      <w:r w:rsidRPr="004868D2">
        <w:rPr>
          <w:b/>
          <w:bCs/>
          <w:lang w:val="pl-PL"/>
        </w:rPr>
        <w:t>O</w:t>
      </w:r>
      <w:r w:rsidRPr="004868D2">
        <w:rPr>
          <w:b/>
          <w:bCs/>
        </w:rPr>
        <w:t>kres gwarancji</w:t>
      </w:r>
      <w:r w:rsidRPr="00575F75">
        <w:t xml:space="preserve"> -  </w:t>
      </w:r>
      <w:r>
        <w:rPr>
          <w:lang w:val="pl-PL"/>
        </w:rPr>
        <w:t xml:space="preserve">…….… </w:t>
      </w:r>
      <w:r w:rsidR="004276D9">
        <w:rPr>
          <w:lang w:val="pl-PL"/>
        </w:rPr>
        <w:t>lat</w:t>
      </w:r>
      <w:r>
        <w:rPr>
          <w:lang w:val="pl-PL"/>
        </w:rPr>
        <w:t xml:space="preserve"> (min. </w:t>
      </w:r>
      <w:r w:rsidR="004276D9">
        <w:rPr>
          <w:lang w:val="pl-PL"/>
        </w:rPr>
        <w:t>3 lata</w:t>
      </w:r>
      <w:r>
        <w:rPr>
          <w:lang w:val="pl-PL"/>
        </w:rPr>
        <w:t xml:space="preserve">) </w:t>
      </w:r>
      <w:r w:rsidR="004D017E" w:rsidRPr="006E0966">
        <w:rPr>
          <w:sz w:val="23"/>
          <w:szCs w:val="23"/>
        </w:rPr>
        <w:t>na roboty</w:t>
      </w:r>
      <w:r w:rsidR="004D017E">
        <w:rPr>
          <w:b/>
          <w:bCs/>
          <w:sz w:val="23"/>
          <w:szCs w:val="23"/>
        </w:rPr>
        <w:t xml:space="preserve"> </w:t>
      </w:r>
      <w:r w:rsidR="004D017E" w:rsidRPr="006E0966">
        <w:rPr>
          <w:sz w:val="23"/>
          <w:szCs w:val="23"/>
        </w:rPr>
        <w:t>budowlane konstrukcyjne, w tym na szczelność pokrycia dachowego i elewacji oraz na pozostałe roboty i na roboty budowlane wykończeniowe</w:t>
      </w:r>
      <w:r w:rsidR="004D017E">
        <w:rPr>
          <w:lang w:val="pl-PL"/>
        </w:rPr>
        <w:t xml:space="preserve"> </w:t>
      </w:r>
      <w:r w:rsidR="004276D9">
        <w:rPr>
          <w:lang w:val="pl-PL"/>
        </w:rPr>
        <w:t>– II kryterium punktowane</w:t>
      </w:r>
    </w:p>
    <w:p w14:paraId="3FFD062A" w14:textId="48DCD840" w:rsidR="00D05F27" w:rsidRPr="004868D2" w:rsidRDefault="004D017E" w:rsidP="004868D2">
      <w:pPr>
        <w:pStyle w:val="Bezodstpw"/>
        <w:tabs>
          <w:tab w:val="left" w:pos="426"/>
        </w:tabs>
        <w:spacing w:line="276" w:lineRule="auto"/>
        <w:ind w:left="426" w:hanging="142"/>
        <w:jc w:val="both"/>
        <w:rPr>
          <w:rFonts w:ascii="Times New Roman" w:hAnsi="Times New Roman"/>
          <w:sz w:val="23"/>
          <w:szCs w:val="23"/>
          <w:lang w:val="pl-PL"/>
        </w:rPr>
      </w:pPr>
      <w:r w:rsidRPr="004868D2">
        <w:rPr>
          <w:rFonts w:ascii="Times New Roman" w:hAnsi="Times New Roman"/>
          <w:sz w:val="23"/>
          <w:szCs w:val="23"/>
          <w:lang w:val="pl-PL"/>
        </w:rPr>
        <w:tab/>
        <w:t>Okres gwarancji</w:t>
      </w:r>
      <w:r w:rsidR="004868D2" w:rsidRPr="004868D2">
        <w:rPr>
          <w:rFonts w:ascii="Times New Roman" w:hAnsi="Times New Roman"/>
          <w:sz w:val="23"/>
          <w:szCs w:val="23"/>
          <w:lang w:val="pl-PL"/>
        </w:rPr>
        <w:t xml:space="preserve"> - ……….</w:t>
      </w:r>
      <w:r w:rsidR="00D05F27" w:rsidRPr="004868D2">
        <w:rPr>
          <w:rFonts w:ascii="Times New Roman" w:hAnsi="Times New Roman"/>
          <w:sz w:val="23"/>
          <w:szCs w:val="23"/>
          <w:lang w:val="pl-PL"/>
        </w:rPr>
        <w:t xml:space="preserve"> </w:t>
      </w:r>
      <w:r w:rsidR="004868D2">
        <w:rPr>
          <w:rFonts w:ascii="Times New Roman" w:hAnsi="Times New Roman"/>
          <w:sz w:val="23"/>
          <w:szCs w:val="23"/>
          <w:lang w:val="pl-PL"/>
        </w:rPr>
        <w:t xml:space="preserve">miesięcy </w:t>
      </w:r>
      <w:r w:rsidR="00D05F27" w:rsidRPr="004868D2">
        <w:rPr>
          <w:rFonts w:ascii="Times New Roman" w:hAnsi="Times New Roman"/>
          <w:sz w:val="23"/>
          <w:szCs w:val="23"/>
          <w:lang w:val="pl-PL"/>
        </w:rPr>
        <w:t xml:space="preserve">na urządzenia i maszyny zgodnie z gwarancją producentów - jednak nie krócej niż 24 miesiące. </w:t>
      </w:r>
    </w:p>
    <w:p w14:paraId="5737F5AC" w14:textId="77777777" w:rsidR="00781D83" w:rsidRDefault="00781D83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FD7661E" w14:textId="68439494" w:rsidR="00A17239" w:rsidRPr="00B6407A" w:rsidRDefault="004868D2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Termin wykonania umowy: </w:t>
      </w:r>
      <w:r w:rsidR="00CA332A" w:rsidRPr="006435BF">
        <w:rPr>
          <w:bCs/>
          <w:sz w:val="22"/>
        </w:rPr>
        <w:t xml:space="preserve">do </w:t>
      </w:r>
      <w:r w:rsidR="006435BF" w:rsidRPr="006435BF">
        <w:rPr>
          <w:bCs/>
          <w:sz w:val="22"/>
        </w:rPr>
        <w:t>5 miesięcy od daty zawarcia umowy</w:t>
      </w:r>
      <w:r w:rsidR="00CA332A" w:rsidRPr="006435BF">
        <w:rPr>
          <w:bCs/>
          <w:sz w:val="22"/>
        </w:rPr>
        <w:t>.</w:t>
      </w:r>
    </w:p>
    <w:p w14:paraId="0FFCD447" w14:textId="5817C39B" w:rsidR="00E401EB" w:rsidRPr="00B6407A" w:rsidRDefault="004868D2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88BB1CE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B1572A">
        <w:t>6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18A852D3" w:rsidR="004276D9" w:rsidRPr="004D017E" w:rsidRDefault="004D017E" w:rsidP="009577A7">
      <w:pPr>
        <w:numPr>
          <w:ilvl w:val="0"/>
          <w:numId w:val="3"/>
        </w:numPr>
        <w:jc w:val="both"/>
      </w:pPr>
      <w:r w:rsidRPr="004D017E">
        <w:rPr>
          <w:sz w:val="22"/>
          <w:szCs w:val="22"/>
        </w:rPr>
        <w:t>d</w:t>
      </w:r>
      <w:r w:rsidR="004276D9" w:rsidRPr="004D017E">
        <w:rPr>
          <w:sz w:val="22"/>
          <w:szCs w:val="22"/>
        </w:rPr>
        <w:t xml:space="preserve">eklarujemy wniesienie zabezpieczenia należytego wykonania umowy w wysokości </w:t>
      </w:r>
      <w:r w:rsidRPr="004D017E">
        <w:rPr>
          <w:sz w:val="22"/>
          <w:szCs w:val="22"/>
        </w:rPr>
        <w:t>5</w:t>
      </w:r>
      <w:r w:rsidR="004276D9" w:rsidRPr="004D017E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 xml:space="preserve">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5501DE9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21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D017E"/>
    <w:rsid w:val="004D5A42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70992"/>
    <w:rsid w:val="00880797"/>
    <w:rsid w:val="008B3C3C"/>
    <w:rsid w:val="008C082A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47637"/>
    <w:rsid w:val="00B6407A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3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16</cp:revision>
  <dcterms:created xsi:type="dcterms:W3CDTF">2021-04-01T08:50:00Z</dcterms:created>
  <dcterms:modified xsi:type="dcterms:W3CDTF">2022-04-27T05:48:00Z</dcterms:modified>
</cp:coreProperties>
</file>