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51134105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690A13">
        <w:rPr>
          <w:rFonts w:ascii="Tahoma" w:hAnsi="Tahoma" w:cs="Tahoma"/>
          <w:bCs/>
          <w:sz w:val="20"/>
        </w:rPr>
        <w:t>30/D/P/A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3FD72C70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CD7DBF" w:rsidRPr="00CD7DBF">
        <w:rPr>
          <w:rFonts w:ascii="Tahoma" w:hAnsi="Tahoma" w:cs="Tahoma"/>
          <w:b/>
          <w:bCs/>
          <w:sz w:val="18"/>
        </w:rPr>
        <w:t>Dostawy wyrobów medycznych oraz bielizny noworodkowej ujęte w 9 zadaniach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70EDF838" w:rsidR="00DA7228" w:rsidRDefault="00DA7228" w:rsidP="008D399F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8D399F">
        <w:rPr>
          <w:b/>
          <w:bCs/>
          <w:sz w:val="22"/>
          <w:szCs w:val="22"/>
        </w:rPr>
        <w:t>Rurki intubacyjne</w:t>
      </w:r>
    </w:p>
    <w:p w14:paraId="5470FAC5" w14:textId="77777777" w:rsidR="00834545" w:rsidRDefault="00834545" w:rsidP="008D399F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5493FD4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36226C47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05D32428" w14:textId="77777777" w:rsidR="001B53D9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6F5D9339" w14:textId="5112A30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8D399F">
        <w:rPr>
          <w:b/>
          <w:bCs/>
          <w:sz w:val="22"/>
          <w:szCs w:val="22"/>
        </w:rPr>
        <w:t xml:space="preserve">Rurki </w:t>
      </w:r>
      <w:proofErr w:type="spellStart"/>
      <w:r w:rsidR="008D399F">
        <w:rPr>
          <w:b/>
          <w:bCs/>
          <w:sz w:val="22"/>
          <w:szCs w:val="22"/>
        </w:rPr>
        <w:t>tracheostomijne</w:t>
      </w:r>
      <w:proofErr w:type="spellEnd"/>
      <w:r w:rsidR="008D399F">
        <w:rPr>
          <w:b/>
          <w:bCs/>
          <w:sz w:val="22"/>
          <w:szCs w:val="22"/>
        </w:rPr>
        <w:t xml:space="preserve"> 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08E679" w14:textId="6FF3A27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D645C60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E388CEA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70AD2538" w14:textId="77777777" w:rsidR="001B53D9" w:rsidRPr="008D399F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2CCFE8C1" w14:textId="15B5CD21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8D399F">
        <w:rPr>
          <w:b/>
          <w:bCs/>
          <w:sz w:val="22"/>
          <w:szCs w:val="22"/>
        </w:rPr>
        <w:t>Zatyczki do kaniul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03F5A47" w14:textId="7A8B1D0A" w:rsidR="007C04B2" w:rsidRDefault="00DA7228" w:rsidP="008D39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540692F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30FF89B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4C5443F3" w14:textId="77777777" w:rsidR="001B53D9" w:rsidRPr="008D399F" w:rsidRDefault="001B53D9" w:rsidP="008D399F">
      <w:pPr>
        <w:spacing w:line="480" w:lineRule="auto"/>
        <w:rPr>
          <w:rFonts w:ascii="Tahoma" w:hAnsi="Tahoma" w:cs="Tahoma"/>
          <w:sz w:val="18"/>
        </w:rPr>
      </w:pP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E10B436" w14:textId="5C1FB7F1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8D399F">
        <w:rPr>
          <w:b/>
          <w:bCs/>
          <w:sz w:val="22"/>
          <w:szCs w:val="22"/>
        </w:rPr>
        <w:t>Opakowania na materiały skażone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0FCA29E" w14:textId="2BA56822" w:rsidR="00206D11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05C8E2B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9C6EE6C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273DDE55" w14:textId="77777777" w:rsidR="001B53D9" w:rsidRPr="00206D11" w:rsidRDefault="001B53D9" w:rsidP="006F0C35">
      <w:pPr>
        <w:spacing w:line="480" w:lineRule="auto"/>
        <w:rPr>
          <w:rFonts w:ascii="Tahoma" w:hAnsi="Tahoma" w:cs="Tahoma"/>
          <w:sz w:val="18"/>
        </w:rPr>
      </w:pPr>
    </w:p>
    <w:p w14:paraId="2100EA11" w14:textId="638C6C82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206D11">
        <w:rPr>
          <w:b/>
          <w:bCs/>
          <w:sz w:val="22"/>
          <w:szCs w:val="22"/>
        </w:rPr>
        <w:t>Wyroby różne</w:t>
      </w:r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704346E" w14:textId="1D2B92A4" w:rsidR="008E6D57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08C954B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4C4825CD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0E0805FD" w14:textId="77777777" w:rsidR="001B53D9" w:rsidRPr="00206D11" w:rsidRDefault="001B53D9" w:rsidP="004F677D">
      <w:pPr>
        <w:spacing w:line="480" w:lineRule="auto"/>
        <w:rPr>
          <w:rFonts w:ascii="Tahoma" w:hAnsi="Tahoma" w:cs="Tahoma"/>
          <w:sz w:val="18"/>
        </w:rPr>
      </w:pPr>
    </w:p>
    <w:p w14:paraId="3D43AB8C" w14:textId="46153F53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206D11">
        <w:rPr>
          <w:b/>
          <w:bCs/>
          <w:sz w:val="22"/>
          <w:szCs w:val="22"/>
        </w:rPr>
        <w:t>Tace na kieliszki do leków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CCD128E" w14:textId="77777777" w:rsidR="001B53D9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14:paraId="38E44433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6D7AC626" w14:textId="0CF71903" w:rsidR="00206D11" w:rsidRDefault="001B53D9" w:rsidP="004F677D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7E874467" w14:textId="77777777" w:rsidR="001B53D9" w:rsidRPr="001B53D9" w:rsidRDefault="001B53D9" w:rsidP="004F677D">
      <w:pPr>
        <w:spacing w:line="480" w:lineRule="auto"/>
        <w:rPr>
          <w:rFonts w:ascii="Tahoma" w:hAnsi="Tahoma" w:cs="Tahoma"/>
          <w:b/>
          <w:sz w:val="18"/>
        </w:rPr>
      </w:pPr>
    </w:p>
    <w:p w14:paraId="46AF65F9" w14:textId="0D0BE7D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="00206D11">
        <w:rPr>
          <w:b/>
          <w:bCs/>
          <w:sz w:val="22"/>
          <w:szCs w:val="22"/>
        </w:rPr>
        <w:t>Zestaw do przygotowania cementu kostnego</w:t>
      </w:r>
    </w:p>
    <w:p w14:paraId="0A26692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0B4A10B" w14:textId="70F17D49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A85B4B4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36723A14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26582C17" w14:textId="77777777" w:rsidR="001B53D9" w:rsidRPr="004C42BC" w:rsidRDefault="001B53D9" w:rsidP="008E6D57">
      <w:pPr>
        <w:spacing w:line="480" w:lineRule="auto"/>
        <w:rPr>
          <w:rFonts w:ascii="Tahoma" w:hAnsi="Tahoma" w:cs="Tahoma"/>
          <w:sz w:val="18"/>
        </w:rPr>
      </w:pPr>
    </w:p>
    <w:p w14:paraId="06AB9E7A" w14:textId="45849B80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834545">
        <w:rPr>
          <w:b/>
          <w:bCs/>
          <w:sz w:val="22"/>
          <w:szCs w:val="22"/>
        </w:rPr>
        <w:t xml:space="preserve">Ostrza jednorazowe do </w:t>
      </w:r>
      <w:proofErr w:type="spellStart"/>
      <w:r w:rsidR="00834545">
        <w:rPr>
          <w:b/>
          <w:bCs/>
          <w:sz w:val="22"/>
          <w:szCs w:val="22"/>
        </w:rPr>
        <w:t>strzygarki</w:t>
      </w:r>
      <w:proofErr w:type="spellEnd"/>
    </w:p>
    <w:p w14:paraId="2F4DBDA4" w14:textId="77777777" w:rsidR="00834545" w:rsidRPr="00DA7228" w:rsidRDefault="00834545" w:rsidP="008E6D57">
      <w:pPr>
        <w:rPr>
          <w:b/>
          <w:bCs/>
          <w:sz w:val="22"/>
          <w:szCs w:val="22"/>
        </w:rPr>
      </w:pPr>
    </w:p>
    <w:p w14:paraId="00EB58F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A079E1" w14:textId="0B4E4BF4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08C1AE4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69F05911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68834F75" w14:textId="77777777" w:rsidR="001B53D9" w:rsidRPr="00834545" w:rsidRDefault="001B53D9" w:rsidP="008E6D57">
      <w:pPr>
        <w:spacing w:line="480" w:lineRule="auto"/>
        <w:rPr>
          <w:rFonts w:ascii="Tahoma" w:hAnsi="Tahoma" w:cs="Tahoma"/>
          <w:sz w:val="18"/>
        </w:rPr>
      </w:pPr>
    </w:p>
    <w:p w14:paraId="6AA0F26D" w14:textId="5E56497A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9 </w:t>
      </w:r>
      <w:r w:rsidR="00834545">
        <w:rPr>
          <w:b/>
          <w:bCs/>
          <w:sz w:val="22"/>
          <w:szCs w:val="22"/>
        </w:rPr>
        <w:t>Bielizna dla noworodka</w:t>
      </w:r>
    </w:p>
    <w:p w14:paraId="16131DC5" w14:textId="77777777" w:rsidR="008E6D57" w:rsidRDefault="008E6D57" w:rsidP="008E6D57">
      <w:pPr>
        <w:rPr>
          <w:b/>
          <w:bCs/>
          <w:sz w:val="22"/>
          <w:szCs w:val="22"/>
        </w:rPr>
      </w:pPr>
    </w:p>
    <w:p w14:paraId="055A88A7" w14:textId="77777777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>VAT __________________zł.</w:t>
      </w:r>
    </w:p>
    <w:p w14:paraId="3B63DAB0" w14:textId="72280BD3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00C9558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9976519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000E3D6A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00C664DA" w14:textId="77777777" w:rsidR="001B53D9" w:rsidRDefault="001B53D9" w:rsidP="008E6D57">
      <w:pPr>
        <w:spacing w:line="480" w:lineRule="auto"/>
        <w:rPr>
          <w:rFonts w:ascii="Tahoma" w:hAnsi="Tahoma" w:cs="Tahoma"/>
          <w:sz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242B6E2" w14:textId="246EB8B8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9D2D03E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78BC0F3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D88AB" w14:textId="77777777" w:rsidR="00DA3C09" w:rsidRDefault="00DA3C09">
      <w:r>
        <w:separator/>
      </w:r>
    </w:p>
  </w:endnote>
  <w:endnote w:type="continuationSeparator" w:id="0">
    <w:p w14:paraId="4C440351" w14:textId="77777777" w:rsidR="00DA3C09" w:rsidRDefault="00DA3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618C2" w14:textId="77777777" w:rsidR="00DA3C09" w:rsidRDefault="00DA3C09">
      <w:r>
        <w:separator/>
      </w:r>
    </w:p>
  </w:footnote>
  <w:footnote w:type="continuationSeparator" w:id="0">
    <w:p w14:paraId="41135667" w14:textId="77777777" w:rsidR="00DA3C09" w:rsidRDefault="00DA3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6672"/>
    <w:rsid w:val="00020F7D"/>
    <w:rsid w:val="000459B2"/>
    <w:rsid w:val="00074E2E"/>
    <w:rsid w:val="000867FD"/>
    <w:rsid w:val="000A63AD"/>
    <w:rsid w:val="00123226"/>
    <w:rsid w:val="00146806"/>
    <w:rsid w:val="001B53D9"/>
    <w:rsid w:val="001C655F"/>
    <w:rsid w:val="00203C73"/>
    <w:rsid w:val="00206D11"/>
    <w:rsid w:val="002346CB"/>
    <w:rsid w:val="002463FB"/>
    <w:rsid w:val="002827B1"/>
    <w:rsid w:val="00294AAF"/>
    <w:rsid w:val="003A6F61"/>
    <w:rsid w:val="003B22E3"/>
    <w:rsid w:val="003F5AA9"/>
    <w:rsid w:val="00446A72"/>
    <w:rsid w:val="00460999"/>
    <w:rsid w:val="004C42BC"/>
    <w:rsid w:val="004F677D"/>
    <w:rsid w:val="0058799F"/>
    <w:rsid w:val="005A4CB1"/>
    <w:rsid w:val="005A681E"/>
    <w:rsid w:val="0060370C"/>
    <w:rsid w:val="00606FAB"/>
    <w:rsid w:val="006354DD"/>
    <w:rsid w:val="00690A13"/>
    <w:rsid w:val="006F0C35"/>
    <w:rsid w:val="00790B00"/>
    <w:rsid w:val="007C04B2"/>
    <w:rsid w:val="007C2F61"/>
    <w:rsid w:val="007F57BB"/>
    <w:rsid w:val="00807D61"/>
    <w:rsid w:val="00834545"/>
    <w:rsid w:val="0084758A"/>
    <w:rsid w:val="008D399F"/>
    <w:rsid w:val="008E6D57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CD7DBF"/>
    <w:rsid w:val="00D3160B"/>
    <w:rsid w:val="00D850F9"/>
    <w:rsid w:val="00DA3C0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5</Pages>
  <Words>1050</Words>
  <Characters>10670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Alicja Więcek</cp:lastModifiedBy>
  <cp:revision>10</cp:revision>
  <cp:lastPrinted>2022-01-25T08:27:00Z</cp:lastPrinted>
  <dcterms:created xsi:type="dcterms:W3CDTF">2022-04-26T08:14:00Z</dcterms:created>
  <dcterms:modified xsi:type="dcterms:W3CDTF">2022-04-27T07:38:00Z</dcterms:modified>
</cp:coreProperties>
</file>