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3055E" w14:textId="77777777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131618">
        <w:rPr>
          <w:bCs/>
          <w:i w:val="0"/>
          <w:sz w:val="22"/>
          <w:szCs w:val="22"/>
        </w:rPr>
        <w:t>nr 3 do</w:t>
      </w:r>
      <w:r>
        <w:rPr>
          <w:bCs/>
          <w:i w:val="0"/>
          <w:sz w:val="22"/>
          <w:szCs w:val="22"/>
        </w:rPr>
        <w:t xml:space="preserve"> SWZ</w:t>
      </w:r>
    </w:p>
    <w:p w14:paraId="1F11B2C1" w14:textId="2662CAD8" w:rsidR="00CA7C03" w:rsidRPr="005103B9" w:rsidRDefault="00B47731" w:rsidP="00CA7C03">
      <w:pPr>
        <w:spacing w:line="480" w:lineRule="auto"/>
        <w:rPr>
          <w:b/>
        </w:rPr>
      </w:pPr>
      <w:r w:rsidRPr="00B47731">
        <w:rPr>
          <w:b/>
        </w:rPr>
        <w:t>KA-2/0</w:t>
      </w:r>
      <w:r w:rsidR="00381818">
        <w:rPr>
          <w:b/>
        </w:rPr>
        <w:t>44</w:t>
      </w:r>
      <w:r w:rsidRPr="00B47731">
        <w:rPr>
          <w:b/>
        </w:rPr>
        <w:t>/2022</w:t>
      </w:r>
    </w:p>
    <w:p w14:paraId="05035428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6BC0454A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4A2F2204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0D38D04B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579B82BE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03F3A764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5695E2D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64EBCB1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14:paraId="35A98BB2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4610AC0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9E62E7B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E921081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4B40C2E7" w14:textId="77777777" w:rsidTr="00ED67BA">
        <w:tc>
          <w:tcPr>
            <w:tcW w:w="9212" w:type="dxa"/>
            <w:shd w:val="clear" w:color="auto" w:fill="D9D9D9"/>
          </w:tcPr>
          <w:p w14:paraId="74900D4F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55B97FE" w14:textId="77777777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35E2D4B3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A06A04E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0E81E758" w14:textId="750F909B" w:rsidR="005F7BAA" w:rsidRDefault="00205FD6" w:rsidP="00381818">
      <w:pPr>
        <w:spacing w:after="240" w:line="276" w:lineRule="auto"/>
        <w:jc w:val="center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</w:t>
      </w:r>
      <w:r w:rsidRPr="00EA1560">
        <w:rPr>
          <w:rFonts w:ascii="Times New Roman" w:hAnsi="Times New Roman"/>
        </w:rPr>
        <w:t>.:</w:t>
      </w:r>
      <w:r w:rsidR="005F7BAA" w:rsidRPr="00EA1560">
        <w:rPr>
          <w:rFonts w:ascii="Times New Roman" w:hAnsi="Times New Roman"/>
          <w:b/>
        </w:rPr>
        <w:t xml:space="preserve"> </w:t>
      </w:r>
      <w:r w:rsidR="00F70052" w:rsidRPr="00F70052">
        <w:rPr>
          <w:rFonts w:ascii="Times New Roman" w:hAnsi="Times New Roman"/>
          <w:b/>
        </w:rPr>
        <w:t>Dostawa</w:t>
      </w:r>
      <w:r w:rsidR="00381818">
        <w:rPr>
          <w:rFonts w:ascii="Times New Roman" w:hAnsi="Times New Roman"/>
          <w:b/>
        </w:rPr>
        <w:t xml:space="preserve"> i montaż</w:t>
      </w:r>
      <w:r w:rsidR="00F70052" w:rsidRPr="00F70052">
        <w:rPr>
          <w:rFonts w:ascii="Times New Roman" w:hAnsi="Times New Roman"/>
          <w:b/>
        </w:rPr>
        <w:t xml:space="preserve"> mebli </w:t>
      </w:r>
      <w:r w:rsidR="00381818">
        <w:rPr>
          <w:rFonts w:ascii="Times New Roman" w:hAnsi="Times New Roman"/>
          <w:b/>
        </w:rPr>
        <w:t>do pomieszczeń: Działu promocji (R10), Specjalisty ds. bezpieczeństwa IT (R-11), biura Pozyskiwania Funduszy (PN-6) oraz Szkoły Doktorskiej (SD PK)</w:t>
      </w:r>
    </w:p>
    <w:p w14:paraId="2894E320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2DA1964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340CF835" w14:textId="3336733F" w:rsidR="00205FD6" w:rsidRDefault="00205FD6" w:rsidP="00763871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763871">
        <w:rPr>
          <w:rFonts w:ascii="Times New Roman" w:hAnsi="Times New Roman"/>
        </w:rPr>
        <w:t xml:space="preserve">Oświadczam, że nie podlegam wykluczeniu z postępowania na podstawie </w:t>
      </w:r>
      <w:r w:rsidRPr="00763871">
        <w:rPr>
          <w:rFonts w:ascii="Times New Roman" w:hAnsi="Times New Roman"/>
        </w:rPr>
        <w:br/>
        <w:t>art. 108 ust 1 ustawy Pzp</w:t>
      </w:r>
      <w:r w:rsidR="00131618" w:rsidRPr="00763871">
        <w:rPr>
          <w:rFonts w:ascii="Times New Roman" w:hAnsi="Times New Roman"/>
        </w:rPr>
        <w:t>.</w:t>
      </w:r>
    </w:p>
    <w:p w14:paraId="00F13D38" w14:textId="4DB99949" w:rsidR="00763871" w:rsidRPr="00763871" w:rsidRDefault="00763871" w:rsidP="00763871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763871">
        <w:rPr>
          <w:rFonts w:ascii="Times New Roman" w:hAnsi="Times New Roman"/>
        </w:rPr>
        <w:t>Oświadczam, że nie podlegam wykluczeniu z postępowania na podstawie okoliczność, po której mowa w art. 7 ustawy z dnia 13 kwietnia 2022 r. o szczególnych rozwiązaniach w zakresie przeciwdziałania wspieraniu agresji na Ukrainę oraz służących</w:t>
      </w:r>
      <w:r>
        <w:rPr>
          <w:rFonts w:ascii="Times New Roman" w:hAnsi="Times New Roman"/>
        </w:rPr>
        <w:t xml:space="preserve"> </w:t>
      </w:r>
      <w:r w:rsidRPr="00763871">
        <w:rPr>
          <w:rFonts w:ascii="Times New Roman" w:hAnsi="Times New Roman"/>
        </w:rPr>
        <w:t>ochronie bezpieczeństwa narodowego, (Dz. U. 2022 poz. 835), zwana dalej„UOBN”</w:t>
      </w:r>
    </w:p>
    <w:p w14:paraId="709ACBDD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D8BC97A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6BD589C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8FD4C49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086470DA" w14:textId="77777777"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104A16FE" w14:textId="77777777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Pzp</w:t>
      </w:r>
      <w:r>
        <w:rPr>
          <w:rFonts w:ascii="Times New Roman" w:hAnsi="Times New Roman"/>
          <w:i/>
          <w:sz w:val="18"/>
          <w:szCs w:val="18"/>
        </w:rPr>
        <w:t xml:space="preserve"> , art. 109  ……….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0560BFCE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6BAAF7C8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F1E1D3B" w14:textId="77777777" w:rsidR="00381818" w:rsidRDefault="00205FD6" w:rsidP="003818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</w:p>
    <w:p w14:paraId="63EEDF27" w14:textId="561D5A4D" w:rsidR="00205FD6" w:rsidRPr="00381818" w:rsidRDefault="00205FD6" w:rsidP="003818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5DF3BCB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A9BF213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7BA2C02E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2DB39987" w14:textId="77777777" w:rsidR="00205FD6" w:rsidRPr="00131618" w:rsidRDefault="00205FD6" w:rsidP="00131618">
      <w:pPr>
        <w:jc w:val="center"/>
        <w:rPr>
          <w:rFonts w:ascii="Times New Roman" w:eastAsia="MS Mincho" w:hAnsi="Times New Roman"/>
          <w:sz w:val="20"/>
          <w:szCs w:val="24"/>
        </w:rPr>
      </w:pPr>
      <w:r w:rsidRPr="00131618">
        <w:rPr>
          <w:rFonts w:ascii="Times New Roman" w:hAnsi="Times New Roman"/>
          <w:sz w:val="20"/>
          <w:szCs w:val="24"/>
        </w:rPr>
        <w:t>Dokument podpisany kwalifikowanym podpisem elektronicznym/podpisem zaufanym/podpisem osobistym</w:t>
      </w:r>
    </w:p>
    <w:p w14:paraId="5E158A69" w14:textId="77777777" w:rsidR="00205FD6" w:rsidRPr="00131618" w:rsidRDefault="00205FD6" w:rsidP="00131618">
      <w:pPr>
        <w:jc w:val="center"/>
        <w:rPr>
          <w:rFonts w:ascii="Times New Roman" w:hAnsi="Times New Roman"/>
          <w:sz w:val="20"/>
          <w:szCs w:val="24"/>
        </w:rPr>
      </w:pPr>
    </w:p>
    <w:p w14:paraId="7B6BCB16" w14:textId="77777777" w:rsidR="00FD27E9" w:rsidRPr="00131618" w:rsidRDefault="00205FD6" w:rsidP="00131618">
      <w:pPr>
        <w:jc w:val="center"/>
        <w:rPr>
          <w:sz w:val="18"/>
        </w:rPr>
      </w:pPr>
      <w:r w:rsidRPr="00131618">
        <w:rPr>
          <w:rFonts w:ascii="Times New Roman" w:hAnsi="Times New Roman"/>
          <w:b/>
          <w:bCs/>
          <w:sz w:val="20"/>
          <w:szCs w:val="24"/>
        </w:rPr>
        <w:t>Uwaga: w przypadku oferty wspólnej (konsorcjum, spółka cywilna) dokument składa każdy z Wykonawców we własnym imieniu.</w:t>
      </w:r>
    </w:p>
    <w:sectPr w:rsidR="00FD27E9" w:rsidRPr="00131618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57C09" w14:textId="77777777" w:rsidR="00301734" w:rsidRDefault="00301734">
      <w:pPr>
        <w:spacing w:after="0" w:line="240" w:lineRule="auto"/>
      </w:pPr>
      <w:r>
        <w:separator/>
      </w:r>
    </w:p>
  </w:endnote>
  <w:endnote w:type="continuationSeparator" w:id="0">
    <w:p w14:paraId="4CFC8EDD" w14:textId="77777777" w:rsidR="00301734" w:rsidRDefault="00301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984A5" w14:textId="77777777" w:rsidR="00B47731" w:rsidRDefault="00B477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9634B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6324B7" w14:textId="77777777" w:rsidR="001C6945" w:rsidRDefault="003017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BBA18" w14:textId="77777777" w:rsidR="00B47731" w:rsidRDefault="00B477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FCACA" w14:textId="77777777" w:rsidR="00301734" w:rsidRDefault="00301734">
      <w:pPr>
        <w:spacing w:after="0" w:line="240" w:lineRule="auto"/>
      </w:pPr>
      <w:r>
        <w:separator/>
      </w:r>
    </w:p>
  </w:footnote>
  <w:footnote w:type="continuationSeparator" w:id="0">
    <w:p w14:paraId="3AA044E0" w14:textId="77777777" w:rsidR="00301734" w:rsidRDefault="003017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DE507" w14:textId="77777777" w:rsidR="00B47731" w:rsidRDefault="00B477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BB0D2" w14:textId="77777777" w:rsidR="00B47731" w:rsidRDefault="00B477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BC521" w14:textId="77777777" w:rsidR="00B47731" w:rsidRDefault="00B477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25008"/>
    <w:multiLevelType w:val="hybridMultilevel"/>
    <w:tmpl w:val="9CF29A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C56"/>
    <w:rsid w:val="00110C62"/>
    <w:rsid w:val="00131618"/>
    <w:rsid w:val="00205FD6"/>
    <w:rsid w:val="00301734"/>
    <w:rsid w:val="00381818"/>
    <w:rsid w:val="0043558B"/>
    <w:rsid w:val="005B488A"/>
    <w:rsid w:val="005F7BAA"/>
    <w:rsid w:val="00763871"/>
    <w:rsid w:val="008F13F6"/>
    <w:rsid w:val="009267B7"/>
    <w:rsid w:val="00B47731"/>
    <w:rsid w:val="00CA7C03"/>
    <w:rsid w:val="00D76C56"/>
    <w:rsid w:val="00EA1560"/>
    <w:rsid w:val="00F12EAD"/>
    <w:rsid w:val="00F70052"/>
    <w:rsid w:val="00FD27E9"/>
    <w:rsid w:val="00FF5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92713"/>
  <w15:chartTrackingRefBased/>
  <w15:docId w15:val="{749598CB-8E34-48E7-B66A-33A8FBC7C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47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773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349</Words>
  <Characters>2095</Characters>
  <Application>Microsoft Office Word</Application>
  <DocSecurity>0</DocSecurity>
  <Lines>17</Lines>
  <Paragraphs>4</Paragraphs>
  <ScaleCrop>false</ScaleCrop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Agnieszka Baran</cp:lastModifiedBy>
  <cp:revision>4</cp:revision>
  <dcterms:created xsi:type="dcterms:W3CDTF">2022-04-08T21:24:00Z</dcterms:created>
  <dcterms:modified xsi:type="dcterms:W3CDTF">2022-04-27T09:50:00Z</dcterms:modified>
</cp:coreProperties>
</file>