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A7AC1" w:rsidRDefault="000548C3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2A7AC1">
        <w:rPr>
          <w:rFonts w:ascii="Arial Narrow" w:hAnsi="Arial Narrow"/>
          <w:sz w:val="22"/>
          <w:szCs w:val="22"/>
        </w:rPr>
        <w:t>Bydgoszcz</w:t>
      </w:r>
      <w:r w:rsidR="00FB7F50" w:rsidRPr="002A7AC1">
        <w:rPr>
          <w:rFonts w:ascii="Arial Narrow" w:hAnsi="Arial Narrow"/>
          <w:sz w:val="22"/>
          <w:szCs w:val="22"/>
        </w:rPr>
        <w:t xml:space="preserve"> dnia: </w:t>
      </w:r>
      <w:r w:rsidRPr="002A7AC1">
        <w:rPr>
          <w:rFonts w:ascii="Arial Narrow" w:hAnsi="Arial Narrow"/>
          <w:sz w:val="22"/>
          <w:szCs w:val="22"/>
        </w:rPr>
        <w:t>2022-04-28</w:t>
      </w:r>
    </w:p>
    <w:p w:rsidR="00FB7F50" w:rsidRPr="002A7AC1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2A7AC1" w:rsidRDefault="000548C3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2A7AC1">
        <w:rPr>
          <w:rFonts w:ascii="Arial Narrow" w:hAnsi="Arial Narrow"/>
          <w:b/>
          <w:bCs/>
          <w:sz w:val="22"/>
          <w:szCs w:val="22"/>
        </w:rPr>
        <w:t>10WSKzP SPZOZ</w:t>
      </w:r>
    </w:p>
    <w:p w:rsidR="00FB7F50" w:rsidRPr="002A7AC1" w:rsidRDefault="000548C3" w:rsidP="00FB7F50">
      <w:pPr>
        <w:rPr>
          <w:rFonts w:ascii="Arial Narrow" w:hAnsi="Arial Narrow"/>
          <w:sz w:val="22"/>
          <w:szCs w:val="22"/>
        </w:rPr>
      </w:pPr>
      <w:r w:rsidRPr="002A7AC1">
        <w:rPr>
          <w:rFonts w:ascii="Arial Narrow" w:hAnsi="Arial Narrow"/>
          <w:sz w:val="22"/>
          <w:szCs w:val="22"/>
        </w:rPr>
        <w:t>Powstańców Warszawy</w:t>
      </w:r>
      <w:r w:rsidR="00FB7F50" w:rsidRPr="002A7AC1">
        <w:rPr>
          <w:rFonts w:ascii="Arial Narrow" w:hAnsi="Arial Narrow"/>
          <w:sz w:val="22"/>
          <w:szCs w:val="22"/>
        </w:rPr>
        <w:t xml:space="preserve"> </w:t>
      </w:r>
      <w:r w:rsidRPr="002A7AC1">
        <w:rPr>
          <w:rFonts w:ascii="Arial Narrow" w:hAnsi="Arial Narrow"/>
          <w:sz w:val="22"/>
          <w:szCs w:val="22"/>
        </w:rPr>
        <w:t>5</w:t>
      </w:r>
    </w:p>
    <w:p w:rsidR="00FB7F50" w:rsidRPr="002A7AC1" w:rsidRDefault="000548C3" w:rsidP="00FB7F50">
      <w:pPr>
        <w:rPr>
          <w:rFonts w:ascii="Arial Narrow" w:hAnsi="Arial Narrow"/>
          <w:sz w:val="22"/>
          <w:szCs w:val="22"/>
        </w:rPr>
      </w:pPr>
      <w:r w:rsidRPr="002A7AC1">
        <w:rPr>
          <w:rFonts w:ascii="Arial Narrow" w:hAnsi="Arial Narrow"/>
          <w:sz w:val="22"/>
          <w:szCs w:val="22"/>
        </w:rPr>
        <w:t>85-681</w:t>
      </w:r>
      <w:r w:rsidR="00FB7F50" w:rsidRPr="002A7AC1">
        <w:rPr>
          <w:rFonts w:ascii="Arial Narrow" w:hAnsi="Arial Narrow"/>
          <w:sz w:val="22"/>
          <w:szCs w:val="22"/>
        </w:rPr>
        <w:t xml:space="preserve"> </w:t>
      </w:r>
      <w:r w:rsidRPr="002A7AC1">
        <w:rPr>
          <w:rFonts w:ascii="Arial Narrow" w:hAnsi="Arial Narrow"/>
          <w:sz w:val="22"/>
          <w:szCs w:val="22"/>
        </w:rPr>
        <w:t>Bydgoszcz</w:t>
      </w:r>
    </w:p>
    <w:p w:rsidR="00FB7F50" w:rsidRPr="002A7AC1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2A7AC1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2A7AC1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2A7AC1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2A7AC1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2A7AC1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2A7AC1">
        <w:rPr>
          <w:rFonts w:ascii="Arial Narrow" w:hAnsi="Arial Narrow"/>
          <w:sz w:val="28"/>
        </w:rPr>
        <w:t>OGŁOSZENIE</w:t>
      </w:r>
    </w:p>
    <w:p w:rsidR="008642B3" w:rsidRPr="002A7AC1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2A7AC1">
        <w:rPr>
          <w:rFonts w:ascii="Arial Narrow" w:hAnsi="Arial Narrow"/>
          <w:b/>
          <w:sz w:val="28"/>
        </w:rPr>
        <w:t>o</w:t>
      </w:r>
      <w:proofErr w:type="gramEnd"/>
      <w:r w:rsidRPr="002A7AC1">
        <w:rPr>
          <w:rFonts w:ascii="Arial Narrow" w:hAnsi="Arial Narrow"/>
          <w:b/>
          <w:sz w:val="28"/>
        </w:rPr>
        <w:t xml:space="preserve"> </w:t>
      </w:r>
      <w:r w:rsidR="0054734E" w:rsidRPr="002A7AC1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0548C3" w:rsidRPr="002A7AC1" w:rsidTr="00F65A9C">
        <w:trPr>
          <w:trHeight w:val="638"/>
        </w:trPr>
        <w:tc>
          <w:tcPr>
            <w:tcW w:w="959" w:type="dxa"/>
            <w:shd w:val="clear" w:color="auto" w:fill="auto"/>
          </w:tcPr>
          <w:p w:rsidR="000548C3" w:rsidRPr="002A7AC1" w:rsidRDefault="000548C3" w:rsidP="00F65A9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A7AC1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548C3" w:rsidRPr="002A7AC1" w:rsidRDefault="000548C3" w:rsidP="002A7AC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A7AC1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2A7AC1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2A7AC1">
              <w:rPr>
                <w:rFonts w:ascii="Arial Narrow" w:hAnsi="Arial Narrow"/>
                <w:sz w:val="22"/>
                <w:szCs w:val="22"/>
              </w:rPr>
              <w:t>m</w:t>
            </w:r>
            <w:r w:rsidRPr="002A7AC1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2A7AC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A7AC1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2A7AC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A7AC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A7AC1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dla Oddziału Laryngologii</w:t>
            </w:r>
            <w:r w:rsidRPr="002A7AC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A7AC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A7AC1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2A7AC1">
              <w:rPr>
                <w:rFonts w:ascii="Arial Narrow" w:hAnsi="Arial Narrow"/>
                <w:b/>
                <w:sz w:val="22"/>
                <w:szCs w:val="22"/>
              </w:rPr>
              <w:t xml:space="preserve"> 34/2022</w:t>
            </w:r>
            <w:r w:rsidRPr="002A7AC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2A7AC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2A7AC1">
        <w:rPr>
          <w:rFonts w:ascii="Arial Narrow" w:hAnsi="Arial Narrow"/>
          <w:sz w:val="22"/>
          <w:szCs w:val="22"/>
        </w:rPr>
        <w:t xml:space="preserve">Zamawiający, </w:t>
      </w:r>
      <w:r w:rsidR="000548C3" w:rsidRPr="002A7AC1">
        <w:rPr>
          <w:rFonts w:ascii="Arial Narrow" w:hAnsi="Arial Narrow"/>
          <w:b/>
          <w:sz w:val="22"/>
          <w:szCs w:val="22"/>
        </w:rPr>
        <w:t>10WSKzP SPZOZ</w:t>
      </w:r>
      <w:r w:rsidRPr="002A7AC1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2A7AC1">
        <w:rPr>
          <w:rFonts w:ascii="Arial Narrow" w:hAnsi="Arial Narrow"/>
          <w:sz w:val="22"/>
          <w:szCs w:val="22"/>
        </w:rPr>
        <w:t xml:space="preserve"> pkt. 1 i ust. 2</w:t>
      </w:r>
      <w:r w:rsidRPr="002A7AC1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0548C3" w:rsidRPr="002A7AC1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0548C3" w:rsidRPr="002A7AC1">
        <w:rPr>
          <w:rFonts w:ascii="Arial Narrow" w:hAnsi="Arial Narrow"/>
          <w:sz w:val="22"/>
          <w:szCs w:val="22"/>
        </w:rPr>
        <w:t>z</w:t>
      </w:r>
      <w:proofErr w:type="gramEnd"/>
      <w:r w:rsidR="000548C3" w:rsidRPr="002A7AC1">
        <w:rPr>
          <w:rFonts w:ascii="Arial Narrow" w:hAnsi="Arial Narrow"/>
          <w:sz w:val="22"/>
          <w:szCs w:val="22"/>
        </w:rPr>
        <w:t xml:space="preserve"> 2021r. poz. 1129)</w:t>
      </w:r>
      <w:r w:rsidRPr="002A7AC1">
        <w:rPr>
          <w:rFonts w:ascii="Arial Narrow" w:hAnsi="Arial Narrow"/>
          <w:sz w:val="22"/>
          <w:szCs w:val="22"/>
        </w:rPr>
        <w:t>, zwanej dalej „ustawą Pzp”</w:t>
      </w:r>
      <w:r w:rsidR="00D26ED6" w:rsidRPr="002A7AC1">
        <w:rPr>
          <w:rFonts w:ascii="Arial Narrow" w:hAnsi="Arial Narrow"/>
          <w:sz w:val="22"/>
          <w:szCs w:val="22"/>
        </w:rPr>
        <w:t xml:space="preserve">, </w:t>
      </w:r>
      <w:r w:rsidRPr="002A7AC1">
        <w:rPr>
          <w:rFonts w:ascii="Arial Narrow" w:hAnsi="Arial Narrow"/>
          <w:sz w:val="22"/>
          <w:szCs w:val="22"/>
        </w:rPr>
        <w:t>informuje</w:t>
      </w:r>
      <w:r w:rsidR="00D26ED6" w:rsidRPr="002A7AC1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2A7AC1">
        <w:rPr>
          <w:rFonts w:ascii="Arial Narrow" w:hAnsi="Arial Narrow"/>
          <w:sz w:val="22"/>
          <w:szCs w:val="22"/>
        </w:rPr>
        <w:t>najkorzystniejsz</w:t>
      </w:r>
      <w:r w:rsidR="00D26ED6" w:rsidRPr="002A7AC1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2A7AC1">
        <w:rPr>
          <w:rFonts w:ascii="Arial Narrow" w:hAnsi="Arial Narrow"/>
          <w:sz w:val="22"/>
          <w:szCs w:val="22"/>
        </w:rPr>
        <w:t>ofer</w:t>
      </w:r>
      <w:r w:rsidR="00D26ED6" w:rsidRPr="002A7AC1">
        <w:rPr>
          <w:rFonts w:ascii="Arial Narrow" w:hAnsi="Arial Narrow"/>
          <w:sz w:val="22"/>
          <w:szCs w:val="22"/>
        </w:rPr>
        <w:t>t</w:t>
      </w:r>
      <w:r w:rsidR="009F0E5C" w:rsidRPr="002A7AC1">
        <w:rPr>
          <w:rFonts w:ascii="Arial Narrow" w:hAnsi="Arial Narrow"/>
          <w:sz w:val="22"/>
          <w:szCs w:val="22"/>
        </w:rPr>
        <w:t>a</w:t>
      </w:r>
      <w:r w:rsidR="00D26ED6" w:rsidRPr="002A7AC1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548C3" w:rsidRPr="002A7AC1" w:rsidTr="00F65A9C">
        <w:trPr>
          <w:cantSplit/>
        </w:trPr>
        <w:tc>
          <w:tcPr>
            <w:tcW w:w="9498" w:type="dxa"/>
          </w:tcPr>
          <w:p w:rsidR="000548C3" w:rsidRPr="002A7AC1" w:rsidRDefault="000548C3" w:rsidP="00F65A9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2A7AC1">
              <w:rPr>
                <w:rFonts w:ascii="Arial Narrow" w:hAnsi="Arial Narrow"/>
                <w:b/>
                <w:sz w:val="22"/>
                <w:szCs w:val="22"/>
              </w:rPr>
              <w:t>Oticon</w:t>
            </w:r>
            <w:proofErr w:type="spellEnd"/>
            <w:r w:rsidRPr="002A7AC1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2A7AC1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2A7AC1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548C3" w:rsidRPr="002A7AC1" w:rsidRDefault="000548C3" w:rsidP="00F65A9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A7AC1">
              <w:rPr>
                <w:rFonts w:ascii="Arial Narrow" w:hAnsi="Arial Narrow"/>
                <w:bCs/>
                <w:sz w:val="22"/>
                <w:szCs w:val="22"/>
              </w:rPr>
              <w:t xml:space="preserve">Al. Jana Pawła II 22 </w:t>
            </w:r>
          </w:p>
          <w:p w:rsidR="000548C3" w:rsidRPr="002A7AC1" w:rsidRDefault="000548C3" w:rsidP="00F65A9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A7AC1">
              <w:rPr>
                <w:rFonts w:ascii="Arial Narrow" w:hAnsi="Arial Narrow"/>
                <w:bCs/>
                <w:sz w:val="22"/>
                <w:szCs w:val="22"/>
              </w:rPr>
              <w:t>00-133 Warszawa</w:t>
            </w:r>
          </w:p>
          <w:p w:rsidR="000548C3" w:rsidRPr="002A7AC1" w:rsidRDefault="000548C3" w:rsidP="00F65A9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A7AC1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A7AC1">
              <w:rPr>
                <w:rFonts w:ascii="Arial Narrow" w:hAnsi="Arial Narrow"/>
                <w:sz w:val="22"/>
                <w:szCs w:val="22"/>
              </w:rPr>
              <w:t>:</w:t>
            </w:r>
            <w:r w:rsidR="002A7AC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A7AC1">
              <w:rPr>
                <w:rFonts w:ascii="Arial Narrow" w:hAnsi="Arial Narrow"/>
                <w:sz w:val="22"/>
                <w:szCs w:val="22"/>
              </w:rPr>
              <w:t xml:space="preserve">Zadanie nr 1: system implantu zakotwiczonego w kości na przewodnictwo kostne z procesorem dźwięku / mowy za cenę brutto </w:t>
            </w:r>
            <w:r w:rsidRPr="002A7AC1">
              <w:rPr>
                <w:rFonts w:ascii="Arial Narrow" w:hAnsi="Arial Narrow"/>
                <w:b/>
                <w:sz w:val="22"/>
                <w:szCs w:val="22"/>
              </w:rPr>
              <w:t xml:space="preserve">200 413.44 </w:t>
            </w:r>
            <w:proofErr w:type="gramStart"/>
            <w:r w:rsidRPr="002A7AC1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A7AC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548C3" w:rsidRPr="002A7AC1" w:rsidRDefault="000548C3" w:rsidP="002A7AC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A7AC1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2A7AC1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2A7AC1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548C3" w:rsidRPr="002A7AC1" w:rsidTr="00F65A9C">
        <w:trPr>
          <w:cantSplit/>
        </w:trPr>
        <w:tc>
          <w:tcPr>
            <w:tcW w:w="9498" w:type="dxa"/>
          </w:tcPr>
          <w:p w:rsidR="000548C3" w:rsidRPr="002A7AC1" w:rsidRDefault="000548C3" w:rsidP="00F65A9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A7AC1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2A7AC1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2A7AC1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0548C3" w:rsidRPr="002A7AC1" w:rsidRDefault="000548C3" w:rsidP="00F65A9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A7AC1">
              <w:rPr>
                <w:rFonts w:ascii="Arial Narrow" w:hAnsi="Arial Narrow"/>
                <w:bCs/>
                <w:sz w:val="22"/>
                <w:szCs w:val="22"/>
              </w:rPr>
              <w:t xml:space="preserve">Pod Borem 18 </w:t>
            </w:r>
          </w:p>
          <w:p w:rsidR="000548C3" w:rsidRPr="002A7AC1" w:rsidRDefault="000548C3" w:rsidP="00F65A9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A7AC1">
              <w:rPr>
                <w:rFonts w:ascii="Arial Narrow" w:hAnsi="Arial Narrow"/>
                <w:bCs/>
                <w:sz w:val="22"/>
                <w:szCs w:val="22"/>
              </w:rPr>
              <w:t>41-808 Zabrze</w:t>
            </w:r>
          </w:p>
          <w:p w:rsidR="000548C3" w:rsidRPr="002A7AC1" w:rsidRDefault="000548C3" w:rsidP="00F65A9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A7AC1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A7AC1">
              <w:rPr>
                <w:rFonts w:ascii="Arial Narrow" w:hAnsi="Arial Narrow"/>
                <w:sz w:val="22"/>
                <w:szCs w:val="22"/>
              </w:rPr>
              <w:t>:</w:t>
            </w:r>
            <w:r w:rsidR="002A7AC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A7AC1">
              <w:rPr>
                <w:rFonts w:ascii="Arial Narrow" w:hAnsi="Arial Narrow"/>
                <w:sz w:val="22"/>
                <w:szCs w:val="22"/>
              </w:rPr>
              <w:t xml:space="preserve">Zadanie nr 2: zestaw wzierników laryngologicznych jednorazowych sterylny (wziernik uszny 4mm, wziernik do nosa, szpatułka) za cenę brutto </w:t>
            </w:r>
            <w:r w:rsidRPr="002A7AC1">
              <w:rPr>
                <w:rFonts w:ascii="Arial Narrow" w:hAnsi="Arial Narrow"/>
                <w:b/>
                <w:sz w:val="22"/>
                <w:szCs w:val="22"/>
              </w:rPr>
              <w:t xml:space="preserve">1 458.00 </w:t>
            </w:r>
            <w:proofErr w:type="gramStart"/>
            <w:r w:rsidRPr="002A7AC1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A7AC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548C3" w:rsidRPr="002A7AC1" w:rsidRDefault="000548C3" w:rsidP="002A7AC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A7AC1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2A7AC1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2A7AC1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548C3" w:rsidRPr="002A7AC1" w:rsidTr="00F65A9C">
        <w:trPr>
          <w:cantSplit/>
        </w:trPr>
        <w:tc>
          <w:tcPr>
            <w:tcW w:w="9498" w:type="dxa"/>
          </w:tcPr>
          <w:p w:rsidR="000548C3" w:rsidRPr="002A7AC1" w:rsidRDefault="000548C3" w:rsidP="00F65A9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A7AC1">
              <w:rPr>
                <w:rFonts w:ascii="Arial Narrow" w:hAnsi="Arial Narrow"/>
                <w:b/>
                <w:sz w:val="22"/>
                <w:szCs w:val="22"/>
              </w:rPr>
              <w:t>Zakład Detali Medycznych "DEMED" Sp. z o.</w:t>
            </w:r>
            <w:proofErr w:type="gramStart"/>
            <w:r w:rsidRPr="002A7AC1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2A7AC1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548C3" w:rsidRPr="002A7AC1" w:rsidRDefault="000548C3" w:rsidP="00F65A9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A7AC1">
              <w:rPr>
                <w:rFonts w:ascii="Arial Narrow" w:hAnsi="Arial Narrow"/>
                <w:bCs/>
                <w:sz w:val="22"/>
                <w:szCs w:val="22"/>
              </w:rPr>
              <w:t xml:space="preserve">Żwirki i Wigury 56C </w:t>
            </w:r>
          </w:p>
          <w:p w:rsidR="000548C3" w:rsidRPr="002A7AC1" w:rsidRDefault="000548C3" w:rsidP="00F65A9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A7AC1">
              <w:rPr>
                <w:rFonts w:ascii="Arial Narrow" w:hAnsi="Arial Narrow"/>
                <w:bCs/>
                <w:sz w:val="22"/>
                <w:szCs w:val="22"/>
              </w:rPr>
              <w:t>43-190 Mikołów</w:t>
            </w:r>
          </w:p>
          <w:p w:rsidR="000548C3" w:rsidRPr="002A7AC1" w:rsidRDefault="000548C3" w:rsidP="00F65A9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A7AC1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A7AC1">
              <w:rPr>
                <w:rFonts w:ascii="Arial Narrow" w:hAnsi="Arial Narrow"/>
                <w:sz w:val="22"/>
                <w:szCs w:val="22"/>
              </w:rPr>
              <w:t>:</w:t>
            </w:r>
            <w:r w:rsidR="002A7AC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A7AC1">
              <w:rPr>
                <w:rFonts w:ascii="Arial Narrow" w:hAnsi="Arial Narrow"/>
                <w:sz w:val="22"/>
                <w:szCs w:val="22"/>
              </w:rPr>
              <w:t xml:space="preserve">Zadanie nr 3: proteza do wszczepów </w:t>
            </w:r>
            <w:proofErr w:type="spellStart"/>
            <w:r w:rsidRPr="002A7AC1">
              <w:rPr>
                <w:rFonts w:ascii="Arial Narrow" w:hAnsi="Arial Narrow"/>
                <w:sz w:val="22"/>
                <w:szCs w:val="22"/>
              </w:rPr>
              <w:t>wewnątrzusznych</w:t>
            </w:r>
            <w:proofErr w:type="spellEnd"/>
            <w:r w:rsidRPr="002A7AC1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2A7AC1">
              <w:rPr>
                <w:rFonts w:ascii="Arial Narrow" w:hAnsi="Arial Narrow"/>
                <w:b/>
                <w:sz w:val="22"/>
                <w:szCs w:val="22"/>
              </w:rPr>
              <w:t xml:space="preserve">13 219.20 </w:t>
            </w:r>
            <w:proofErr w:type="gramStart"/>
            <w:r w:rsidRPr="002A7AC1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A7AC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548C3" w:rsidRPr="002A7AC1" w:rsidRDefault="000548C3" w:rsidP="002A7AC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A7AC1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2A7AC1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2A7AC1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548C3" w:rsidRPr="002A7AC1" w:rsidTr="00F65A9C">
        <w:trPr>
          <w:cantSplit/>
        </w:trPr>
        <w:tc>
          <w:tcPr>
            <w:tcW w:w="9498" w:type="dxa"/>
          </w:tcPr>
          <w:p w:rsidR="000548C3" w:rsidRPr="002A7AC1" w:rsidRDefault="000548C3" w:rsidP="00F65A9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A7AC1">
              <w:rPr>
                <w:rFonts w:ascii="Arial Narrow" w:hAnsi="Arial Narrow"/>
                <w:b/>
                <w:sz w:val="22"/>
                <w:szCs w:val="22"/>
              </w:rPr>
              <w:lastRenderedPageBreak/>
              <w:t>Zakład Detali Medycznych "DEMED" Sp. z o.</w:t>
            </w:r>
            <w:proofErr w:type="gramStart"/>
            <w:r w:rsidRPr="002A7AC1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2A7AC1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548C3" w:rsidRPr="002A7AC1" w:rsidRDefault="000548C3" w:rsidP="00F65A9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A7AC1">
              <w:rPr>
                <w:rFonts w:ascii="Arial Narrow" w:hAnsi="Arial Narrow"/>
                <w:bCs/>
                <w:sz w:val="22"/>
                <w:szCs w:val="22"/>
              </w:rPr>
              <w:t xml:space="preserve">Żwirki i Wigury 56C </w:t>
            </w:r>
          </w:p>
          <w:p w:rsidR="000548C3" w:rsidRPr="002A7AC1" w:rsidRDefault="000548C3" w:rsidP="00F65A9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A7AC1">
              <w:rPr>
                <w:rFonts w:ascii="Arial Narrow" w:hAnsi="Arial Narrow"/>
                <w:bCs/>
                <w:sz w:val="22"/>
                <w:szCs w:val="22"/>
              </w:rPr>
              <w:t>43-190 Mikołów</w:t>
            </w:r>
          </w:p>
          <w:p w:rsidR="000548C3" w:rsidRPr="002A7AC1" w:rsidRDefault="000548C3" w:rsidP="00F65A9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A7AC1">
              <w:rPr>
                <w:rFonts w:ascii="Arial Narrow" w:hAnsi="Arial Narrow"/>
                <w:sz w:val="22"/>
                <w:szCs w:val="22"/>
              </w:rPr>
              <w:t>na:</w:t>
            </w:r>
            <w:r w:rsidR="002A7AC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A7AC1">
              <w:rPr>
                <w:rFonts w:ascii="Arial Narrow" w:hAnsi="Arial Narrow"/>
                <w:sz w:val="22"/>
                <w:szCs w:val="22"/>
              </w:rPr>
              <w:t xml:space="preserve">Zadanie nr 4: przyrząd do drenaży jamy bębenkowej ucha środkowego typ </w:t>
            </w:r>
            <w:proofErr w:type="gramStart"/>
            <w:r w:rsidRPr="002A7AC1">
              <w:rPr>
                <w:rFonts w:ascii="Arial Narrow" w:hAnsi="Arial Narrow"/>
                <w:sz w:val="22"/>
                <w:szCs w:val="22"/>
              </w:rPr>
              <w:t>II  1,15 za</w:t>
            </w:r>
            <w:proofErr w:type="gramEnd"/>
            <w:r w:rsidRPr="002A7AC1">
              <w:rPr>
                <w:rFonts w:ascii="Arial Narrow" w:hAnsi="Arial Narrow"/>
                <w:sz w:val="22"/>
                <w:szCs w:val="22"/>
              </w:rPr>
              <w:t xml:space="preserve"> cenę brutto </w:t>
            </w:r>
            <w:r w:rsidRPr="002A7AC1">
              <w:rPr>
                <w:rFonts w:ascii="Arial Narrow" w:hAnsi="Arial Narrow"/>
                <w:b/>
                <w:sz w:val="22"/>
                <w:szCs w:val="22"/>
              </w:rPr>
              <w:t xml:space="preserve">2 332.80 </w:t>
            </w:r>
            <w:proofErr w:type="gramStart"/>
            <w:r w:rsidRPr="002A7AC1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A7AC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548C3" w:rsidRPr="002A7AC1" w:rsidRDefault="000548C3" w:rsidP="002A7AC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A7AC1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2A7AC1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2A7AC1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548C3" w:rsidRPr="002A7AC1" w:rsidTr="00F65A9C">
        <w:trPr>
          <w:cantSplit/>
        </w:trPr>
        <w:tc>
          <w:tcPr>
            <w:tcW w:w="9498" w:type="dxa"/>
          </w:tcPr>
          <w:p w:rsidR="000548C3" w:rsidRPr="002A7AC1" w:rsidRDefault="000548C3" w:rsidP="00F65A9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2A7AC1">
              <w:rPr>
                <w:rFonts w:ascii="Arial Narrow" w:hAnsi="Arial Narrow"/>
                <w:b/>
                <w:sz w:val="22"/>
                <w:szCs w:val="22"/>
              </w:rPr>
              <w:t>Consultronix</w:t>
            </w:r>
            <w:proofErr w:type="spellEnd"/>
            <w:r w:rsidRPr="002A7AC1">
              <w:rPr>
                <w:rFonts w:ascii="Arial Narrow" w:hAnsi="Arial Narrow"/>
                <w:b/>
                <w:sz w:val="22"/>
                <w:szCs w:val="22"/>
              </w:rPr>
              <w:t xml:space="preserve"> Spółka Akcyjna</w:t>
            </w:r>
          </w:p>
          <w:p w:rsidR="000548C3" w:rsidRPr="002A7AC1" w:rsidRDefault="000548C3" w:rsidP="00F65A9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2A7AC1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2A7AC1">
              <w:rPr>
                <w:rFonts w:ascii="Arial Narrow" w:hAnsi="Arial Narrow"/>
                <w:bCs/>
                <w:sz w:val="22"/>
                <w:szCs w:val="22"/>
              </w:rPr>
              <w:t xml:space="preserve">. Przemysłowa 17 </w:t>
            </w:r>
          </w:p>
          <w:p w:rsidR="000548C3" w:rsidRPr="002A7AC1" w:rsidRDefault="000548C3" w:rsidP="00F65A9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A7AC1">
              <w:rPr>
                <w:rFonts w:ascii="Arial Narrow" w:hAnsi="Arial Narrow"/>
                <w:bCs/>
                <w:sz w:val="22"/>
                <w:szCs w:val="22"/>
              </w:rPr>
              <w:t>32-083 Balice</w:t>
            </w:r>
          </w:p>
          <w:p w:rsidR="000548C3" w:rsidRPr="002A7AC1" w:rsidRDefault="000548C3" w:rsidP="00F65A9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A7AC1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A7AC1">
              <w:rPr>
                <w:rFonts w:ascii="Arial Narrow" w:hAnsi="Arial Narrow"/>
                <w:sz w:val="22"/>
                <w:szCs w:val="22"/>
              </w:rPr>
              <w:t>:</w:t>
            </w:r>
            <w:r w:rsidR="002A7AC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A7AC1">
              <w:rPr>
                <w:rFonts w:ascii="Arial Narrow" w:hAnsi="Arial Narrow"/>
                <w:sz w:val="22"/>
                <w:szCs w:val="22"/>
              </w:rPr>
              <w:t xml:space="preserve">Zadanie nr 5: ostrza do </w:t>
            </w:r>
            <w:proofErr w:type="spellStart"/>
            <w:r w:rsidRPr="002A7AC1">
              <w:rPr>
                <w:rFonts w:ascii="Arial Narrow" w:hAnsi="Arial Narrow"/>
                <w:sz w:val="22"/>
                <w:szCs w:val="22"/>
              </w:rPr>
              <w:t>mikronacięć</w:t>
            </w:r>
            <w:proofErr w:type="spellEnd"/>
            <w:r w:rsidRPr="002A7AC1">
              <w:rPr>
                <w:rFonts w:ascii="Arial Narrow" w:hAnsi="Arial Narrow"/>
                <w:sz w:val="22"/>
                <w:szCs w:val="22"/>
              </w:rPr>
              <w:t xml:space="preserve"> typu </w:t>
            </w:r>
            <w:proofErr w:type="spellStart"/>
            <w:r w:rsidRPr="002A7AC1">
              <w:rPr>
                <w:rFonts w:ascii="Arial Narrow" w:hAnsi="Arial Narrow"/>
                <w:sz w:val="22"/>
                <w:szCs w:val="22"/>
              </w:rPr>
              <w:t>Binera</w:t>
            </w:r>
            <w:proofErr w:type="spellEnd"/>
            <w:r w:rsidRPr="002A7AC1">
              <w:rPr>
                <w:rFonts w:ascii="Arial Narrow" w:hAnsi="Arial Narrow"/>
                <w:sz w:val="22"/>
                <w:szCs w:val="22"/>
              </w:rPr>
              <w:t xml:space="preserve"> No65 za cenę brutto </w:t>
            </w:r>
            <w:r w:rsidRPr="002A7AC1">
              <w:rPr>
                <w:rFonts w:ascii="Arial Narrow" w:hAnsi="Arial Narrow"/>
                <w:b/>
                <w:sz w:val="22"/>
                <w:szCs w:val="22"/>
              </w:rPr>
              <w:t xml:space="preserve">979.78 </w:t>
            </w:r>
            <w:proofErr w:type="gramStart"/>
            <w:r w:rsidRPr="002A7AC1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A7AC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548C3" w:rsidRPr="002A7AC1" w:rsidRDefault="000548C3" w:rsidP="002A7AC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A7AC1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2A7AC1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2A7AC1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548C3" w:rsidRPr="002A7AC1" w:rsidTr="00F65A9C">
        <w:trPr>
          <w:cantSplit/>
        </w:trPr>
        <w:tc>
          <w:tcPr>
            <w:tcW w:w="9498" w:type="dxa"/>
          </w:tcPr>
          <w:p w:rsidR="000548C3" w:rsidRPr="002A7AC1" w:rsidRDefault="000548C3" w:rsidP="00F65A9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2A7AC1">
              <w:rPr>
                <w:rFonts w:ascii="Arial Narrow" w:hAnsi="Arial Narrow"/>
                <w:b/>
                <w:sz w:val="22"/>
                <w:szCs w:val="22"/>
              </w:rPr>
              <w:t>Quantel</w:t>
            </w:r>
            <w:proofErr w:type="spellEnd"/>
            <w:r w:rsidRPr="002A7AC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A7AC1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2A7AC1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2A7AC1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2A7AC1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548C3" w:rsidRPr="002A7AC1" w:rsidRDefault="000548C3" w:rsidP="00F65A9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A7AC1">
              <w:rPr>
                <w:rFonts w:ascii="Arial Narrow" w:hAnsi="Arial Narrow"/>
                <w:bCs/>
                <w:sz w:val="22"/>
                <w:szCs w:val="22"/>
              </w:rPr>
              <w:t xml:space="preserve">Racławicka 93 </w:t>
            </w:r>
          </w:p>
          <w:p w:rsidR="000548C3" w:rsidRPr="002A7AC1" w:rsidRDefault="000548C3" w:rsidP="00F65A9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A7AC1">
              <w:rPr>
                <w:rFonts w:ascii="Arial Narrow" w:hAnsi="Arial Narrow"/>
                <w:bCs/>
                <w:sz w:val="22"/>
                <w:szCs w:val="22"/>
              </w:rPr>
              <w:t>02-634 Warszawa</w:t>
            </w:r>
          </w:p>
          <w:p w:rsidR="000548C3" w:rsidRPr="002A7AC1" w:rsidRDefault="000548C3" w:rsidP="00F65A9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A7AC1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A7AC1">
              <w:rPr>
                <w:rFonts w:ascii="Arial Narrow" w:hAnsi="Arial Narrow"/>
                <w:sz w:val="22"/>
                <w:szCs w:val="22"/>
              </w:rPr>
              <w:t>:</w:t>
            </w:r>
            <w:r w:rsidR="002A7AC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A7AC1">
              <w:rPr>
                <w:rFonts w:ascii="Arial Narrow" w:hAnsi="Arial Narrow"/>
                <w:sz w:val="22"/>
                <w:szCs w:val="22"/>
              </w:rPr>
              <w:t xml:space="preserve">Zadanie nr 6: płytka złota do powieki 1,4g za cenę brutto </w:t>
            </w:r>
            <w:r w:rsidRPr="002A7AC1">
              <w:rPr>
                <w:rFonts w:ascii="Arial Narrow" w:hAnsi="Arial Narrow"/>
                <w:b/>
                <w:sz w:val="22"/>
                <w:szCs w:val="22"/>
              </w:rPr>
              <w:t xml:space="preserve">11 664.00 </w:t>
            </w:r>
            <w:proofErr w:type="gramStart"/>
            <w:r w:rsidRPr="002A7AC1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A7AC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548C3" w:rsidRPr="002A7AC1" w:rsidRDefault="000548C3" w:rsidP="002A7AC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A7AC1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2A7AC1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2A7AC1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548C3" w:rsidRPr="002A7AC1" w:rsidTr="00F65A9C">
        <w:trPr>
          <w:cantSplit/>
        </w:trPr>
        <w:tc>
          <w:tcPr>
            <w:tcW w:w="9498" w:type="dxa"/>
          </w:tcPr>
          <w:p w:rsidR="000548C3" w:rsidRPr="002A7AC1" w:rsidRDefault="000548C3" w:rsidP="00F65A9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A7AC1">
              <w:rPr>
                <w:rFonts w:ascii="Arial Narrow" w:hAnsi="Arial Narrow"/>
                <w:b/>
                <w:sz w:val="22"/>
                <w:szCs w:val="22"/>
              </w:rPr>
              <w:t>Zakład Detali Medycznych "DEMED" Sp. z o.</w:t>
            </w:r>
            <w:proofErr w:type="gramStart"/>
            <w:r w:rsidRPr="002A7AC1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2A7AC1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548C3" w:rsidRPr="002A7AC1" w:rsidRDefault="000548C3" w:rsidP="00F65A9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A7AC1">
              <w:rPr>
                <w:rFonts w:ascii="Arial Narrow" w:hAnsi="Arial Narrow"/>
                <w:bCs/>
                <w:sz w:val="22"/>
                <w:szCs w:val="22"/>
              </w:rPr>
              <w:t xml:space="preserve">Żwirki i Wigury 56C </w:t>
            </w:r>
          </w:p>
          <w:p w:rsidR="000548C3" w:rsidRPr="002A7AC1" w:rsidRDefault="000548C3" w:rsidP="00F65A9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A7AC1">
              <w:rPr>
                <w:rFonts w:ascii="Arial Narrow" w:hAnsi="Arial Narrow"/>
                <w:bCs/>
                <w:sz w:val="22"/>
                <w:szCs w:val="22"/>
              </w:rPr>
              <w:t>43-190 Mikołów</w:t>
            </w:r>
          </w:p>
          <w:p w:rsidR="000548C3" w:rsidRPr="002A7AC1" w:rsidRDefault="000548C3" w:rsidP="00F65A9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A7AC1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A7AC1">
              <w:rPr>
                <w:rFonts w:ascii="Arial Narrow" w:hAnsi="Arial Narrow"/>
                <w:sz w:val="22"/>
                <w:szCs w:val="22"/>
              </w:rPr>
              <w:t>:</w:t>
            </w:r>
            <w:r w:rsidR="002A7AC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A7AC1">
              <w:rPr>
                <w:rFonts w:ascii="Arial Narrow" w:hAnsi="Arial Narrow"/>
                <w:sz w:val="22"/>
                <w:szCs w:val="22"/>
              </w:rPr>
              <w:t xml:space="preserve">Zadanie nr 7: rurka </w:t>
            </w:r>
            <w:proofErr w:type="spellStart"/>
            <w:r w:rsidRPr="002A7AC1">
              <w:rPr>
                <w:rFonts w:ascii="Arial Narrow" w:hAnsi="Arial Narrow"/>
                <w:sz w:val="22"/>
                <w:szCs w:val="22"/>
              </w:rPr>
              <w:t>wewnątrztchawicza</w:t>
            </w:r>
            <w:proofErr w:type="spellEnd"/>
            <w:r w:rsidRPr="002A7AC1">
              <w:rPr>
                <w:rFonts w:ascii="Arial Narrow" w:hAnsi="Arial Narrow"/>
                <w:sz w:val="22"/>
                <w:szCs w:val="22"/>
              </w:rPr>
              <w:t xml:space="preserve"> typu T 8mm, 10mm wykonana z kauczuku silikonowego, zaopatrzona w korek i kołnierz blokujący za cenę brutto </w:t>
            </w:r>
            <w:r w:rsidRPr="002A7AC1">
              <w:rPr>
                <w:rFonts w:ascii="Arial Narrow" w:hAnsi="Arial Narrow"/>
                <w:b/>
                <w:sz w:val="22"/>
                <w:szCs w:val="22"/>
              </w:rPr>
              <w:t xml:space="preserve">550.80 </w:t>
            </w:r>
            <w:proofErr w:type="gramStart"/>
            <w:r w:rsidRPr="002A7AC1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A7AC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548C3" w:rsidRPr="002A7AC1" w:rsidRDefault="000548C3" w:rsidP="002A7AC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A7AC1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2A7AC1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2A7AC1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548C3" w:rsidRPr="002A7AC1" w:rsidTr="00F65A9C">
        <w:trPr>
          <w:cantSplit/>
        </w:trPr>
        <w:tc>
          <w:tcPr>
            <w:tcW w:w="9498" w:type="dxa"/>
          </w:tcPr>
          <w:p w:rsidR="000548C3" w:rsidRPr="002A7AC1" w:rsidRDefault="000548C3" w:rsidP="00F65A9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A7AC1">
              <w:rPr>
                <w:rFonts w:ascii="Arial Narrow" w:hAnsi="Arial Narrow"/>
                <w:b/>
                <w:sz w:val="22"/>
                <w:szCs w:val="22"/>
              </w:rPr>
              <w:t>MEDAG Aparatura Medyczna P.</w:t>
            </w:r>
            <w:r w:rsidR="00C543A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A7AC1">
              <w:rPr>
                <w:rFonts w:ascii="Arial Narrow" w:hAnsi="Arial Narrow"/>
                <w:b/>
                <w:sz w:val="22"/>
                <w:szCs w:val="22"/>
              </w:rPr>
              <w:t>Augustynowicz Spółka Jawna</w:t>
            </w:r>
          </w:p>
          <w:p w:rsidR="000548C3" w:rsidRPr="002A7AC1" w:rsidRDefault="000548C3" w:rsidP="00F65A9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A7AC1">
              <w:rPr>
                <w:rFonts w:ascii="Arial Narrow" w:hAnsi="Arial Narrow"/>
                <w:bCs/>
                <w:sz w:val="22"/>
                <w:szCs w:val="22"/>
              </w:rPr>
              <w:t>Brylantowa 24 /3</w:t>
            </w:r>
          </w:p>
          <w:p w:rsidR="000548C3" w:rsidRPr="002A7AC1" w:rsidRDefault="000548C3" w:rsidP="00F65A9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A7AC1">
              <w:rPr>
                <w:rFonts w:ascii="Arial Narrow" w:hAnsi="Arial Narrow"/>
                <w:bCs/>
                <w:sz w:val="22"/>
                <w:szCs w:val="22"/>
              </w:rPr>
              <w:t>52-214 Wrocław</w:t>
            </w:r>
          </w:p>
          <w:p w:rsidR="000548C3" w:rsidRPr="002A7AC1" w:rsidRDefault="000548C3" w:rsidP="00F65A9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A7AC1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A7AC1">
              <w:rPr>
                <w:rFonts w:ascii="Arial Narrow" w:hAnsi="Arial Narrow"/>
                <w:sz w:val="22"/>
                <w:szCs w:val="22"/>
              </w:rPr>
              <w:t>:</w:t>
            </w:r>
            <w:r w:rsidR="002A7AC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A7AC1">
              <w:rPr>
                <w:rFonts w:ascii="Arial Narrow" w:hAnsi="Arial Narrow"/>
                <w:sz w:val="22"/>
                <w:szCs w:val="22"/>
              </w:rPr>
              <w:t xml:space="preserve">Zadanie nr 8: </w:t>
            </w:r>
            <w:proofErr w:type="spellStart"/>
            <w:r w:rsidRPr="002A7AC1">
              <w:rPr>
                <w:rFonts w:ascii="Arial Narrow" w:hAnsi="Arial Narrow"/>
                <w:sz w:val="22"/>
                <w:szCs w:val="22"/>
              </w:rPr>
              <w:t>drenik</w:t>
            </w:r>
            <w:proofErr w:type="spellEnd"/>
            <w:r w:rsidRPr="002A7AC1">
              <w:rPr>
                <w:rFonts w:ascii="Arial Narrow" w:hAnsi="Arial Narrow"/>
                <w:sz w:val="22"/>
                <w:szCs w:val="22"/>
              </w:rPr>
              <w:t xml:space="preserve"> wentylacyjnych do ucha typu T-</w:t>
            </w:r>
            <w:proofErr w:type="spellStart"/>
            <w:r w:rsidRPr="002A7AC1">
              <w:rPr>
                <w:rFonts w:ascii="Arial Narrow" w:hAnsi="Arial Narrow"/>
                <w:sz w:val="22"/>
                <w:szCs w:val="22"/>
              </w:rPr>
              <w:t>Tube</w:t>
            </w:r>
            <w:proofErr w:type="spellEnd"/>
            <w:r w:rsidRPr="002A7AC1">
              <w:rPr>
                <w:rFonts w:ascii="Arial Narrow" w:hAnsi="Arial Narrow"/>
                <w:sz w:val="22"/>
                <w:szCs w:val="22"/>
              </w:rPr>
              <w:t xml:space="preserve"> L-12mm, I.D. - 1,14</w:t>
            </w:r>
            <w:proofErr w:type="gramStart"/>
            <w:r w:rsidRPr="002A7AC1">
              <w:rPr>
                <w:rFonts w:ascii="Arial Narrow" w:hAnsi="Arial Narrow"/>
                <w:sz w:val="22"/>
                <w:szCs w:val="22"/>
              </w:rPr>
              <w:t>mm</w:t>
            </w:r>
            <w:proofErr w:type="gramEnd"/>
            <w:r w:rsidRPr="002A7AC1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2A7AC1">
              <w:rPr>
                <w:rFonts w:ascii="Arial Narrow" w:hAnsi="Arial Narrow"/>
                <w:b/>
                <w:sz w:val="22"/>
                <w:szCs w:val="22"/>
              </w:rPr>
              <w:t xml:space="preserve">1 877.90 </w:t>
            </w:r>
            <w:proofErr w:type="gramStart"/>
            <w:r w:rsidRPr="002A7AC1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A7AC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548C3" w:rsidRPr="002A7AC1" w:rsidRDefault="000548C3" w:rsidP="002A7AC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A7AC1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2A7AC1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2A7AC1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548C3" w:rsidRPr="002A7AC1" w:rsidTr="00F65A9C">
        <w:trPr>
          <w:cantSplit/>
        </w:trPr>
        <w:tc>
          <w:tcPr>
            <w:tcW w:w="9498" w:type="dxa"/>
          </w:tcPr>
          <w:p w:rsidR="000548C3" w:rsidRPr="002A7AC1" w:rsidRDefault="000548C3" w:rsidP="00F65A9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A7AC1">
              <w:rPr>
                <w:rFonts w:ascii="Arial Narrow" w:hAnsi="Arial Narrow"/>
                <w:b/>
                <w:sz w:val="22"/>
                <w:szCs w:val="22"/>
              </w:rPr>
              <w:t>P.P.H.U. "ALKO" Józef Woszczyk</w:t>
            </w:r>
          </w:p>
          <w:p w:rsidR="000548C3" w:rsidRPr="002A7AC1" w:rsidRDefault="000548C3" w:rsidP="00F65A9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A7AC1">
              <w:rPr>
                <w:rFonts w:ascii="Arial Narrow" w:hAnsi="Arial Narrow"/>
                <w:bCs/>
                <w:sz w:val="22"/>
                <w:szCs w:val="22"/>
              </w:rPr>
              <w:t xml:space="preserve">PARTYZANTÓW 42 </w:t>
            </w:r>
          </w:p>
          <w:p w:rsidR="000548C3" w:rsidRPr="002A7AC1" w:rsidRDefault="000548C3" w:rsidP="00F65A9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A7AC1">
              <w:rPr>
                <w:rFonts w:ascii="Arial Narrow" w:hAnsi="Arial Narrow"/>
                <w:bCs/>
                <w:sz w:val="22"/>
                <w:szCs w:val="22"/>
              </w:rPr>
              <w:t>05-090 RASZYN - Nowe Grocholice</w:t>
            </w:r>
          </w:p>
          <w:p w:rsidR="000548C3" w:rsidRPr="002A7AC1" w:rsidRDefault="000548C3" w:rsidP="00F65A9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A7AC1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A7AC1">
              <w:rPr>
                <w:rFonts w:ascii="Arial Narrow" w:hAnsi="Arial Narrow"/>
                <w:sz w:val="22"/>
                <w:szCs w:val="22"/>
              </w:rPr>
              <w:t>:</w:t>
            </w:r>
            <w:r w:rsidR="002A7AC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A7AC1">
              <w:rPr>
                <w:rFonts w:ascii="Arial Narrow" w:hAnsi="Arial Narrow"/>
                <w:sz w:val="22"/>
                <w:szCs w:val="22"/>
              </w:rPr>
              <w:t xml:space="preserve">Zadanie nr 9: zestaw do intubacji dróg łzowych za cenę brutto </w:t>
            </w:r>
            <w:r w:rsidRPr="002A7AC1">
              <w:rPr>
                <w:rFonts w:ascii="Arial Narrow" w:hAnsi="Arial Narrow"/>
                <w:b/>
                <w:sz w:val="22"/>
                <w:szCs w:val="22"/>
              </w:rPr>
              <w:t xml:space="preserve">2 592.00 </w:t>
            </w:r>
            <w:proofErr w:type="gramStart"/>
            <w:r w:rsidRPr="002A7AC1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A7AC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548C3" w:rsidRPr="002A7AC1" w:rsidRDefault="000548C3" w:rsidP="002A7AC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A7AC1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2A7AC1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2A7AC1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548C3" w:rsidRPr="002A7AC1" w:rsidTr="00F65A9C">
        <w:trPr>
          <w:cantSplit/>
        </w:trPr>
        <w:tc>
          <w:tcPr>
            <w:tcW w:w="9498" w:type="dxa"/>
          </w:tcPr>
          <w:p w:rsidR="000548C3" w:rsidRPr="002A7AC1" w:rsidRDefault="000548C3" w:rsidP="00F65A9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A7AC1">
              <w:rPr>
                <w:rFonts w:ascii="Arial Narrow" w:hAnsi="Arial Narrow"/>
                <w:b/>
                <w:sz w:val="22"/>
                <w:szCs w:val="22"/>
              </w:rPr>
              <w:t>Zakład Detali Medycznych "DEMED" Sp. z o.</w:t>
            </w:r>
            <w:proofErr w:type="gramStart"/>
            <w:r w:rsidRPr="002A7AC1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2A7AC1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548C3" w:rsidRPr="002A7AC1" w:rsidRDefault="000548C3" w:rsidP="00F65A9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A7AC1">
              <w:rPr>
                <w:rFonts w:ascii="Arial Narrow" w:hAnsi="Arial Narrow"/>
                <w:bCs/>
                <w:sz w:val="22"/>
                <w:szCs w:val="22"/>
              </w:rPr>
              <w:t xml:space="preserve">Żwirki i Wigury 56C </w:t>
            </w:r>
          </w:p>
          <w:p w:rsidR="000548C3" w:rsidRPr="002A7AC1" w:rsidRDefault="000548C3" w:rsidP="00F65A9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A7AC1">
              <w:rPr>
                <w:rFonts w:ascii="Arial Narrow" w:hAnsi="Arial Narrow"/>
                <w:bCs/>
                <w:sz w:val="22"/>
                <w:szCs w:val="22"/>
              </w:rPr>
              <w:t>43-190 Mikołów</w:t>
            </w:r>
          </w:p>
          <w:p w:rsidR="000548C3" w:rsidRPr="002A7AC1" w:rsidRDefault="000548C3" w:rsidP="00F65A9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A7AC1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A7AC1">
              <w:rPr>
                <w:rFonts w:ascii="Arial Narrow" w:hAnsi="Arial Narrow"/>
                <w:sz w:val="22"/>
                <w:szCs w:val="22"/>
              </w:rPr>
              <w:t>:</w:t>
            </w:r>
            <w:r w:rsidR="002A7AC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A7AC1">
              <w:rPr>
                <w:rFonts w:ascii="Arial Narrow" w:hAnsi="Arial Narrow"/>
                <w:sz w:val="22"/>
                <w:szCs w:val="22"/>
              </w:rPr>
              <w:t xml:space="preserve">Zadanie nr 10: proteza do rekonstrukcji układu przewodzącego ucha środkowego za cenę brutto </w:t>
            </w:r>
            <w:r w:rsidRPr="002A7AC1">
              <w:rPr>
                <w:rFonts w:ascii="Arial Narrow" w:hAnsi="Arial Narrow"/>
                <w:b/>
                <w:sz w:val="22"/>
                <w:szCs w:val="22"/>
              </w:rPr>
              <w:t xml:space="preserve">3 304.80 </w:t>
            </w:r>
            <w:proofErr w:type="gramStart"/>
            <w:r w:rsidRPr="002A7AC1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A7AC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548C3" w:rsidRPr="002A7AC1" w:rsidRDefault="000548C3" w:rsidP="002A7AC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A7AC1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2A7AC1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2A7AC1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2A7AC1" w:rsidRDefault="002A7AC1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</w:p>
    <w:p w:rsidR="003A0AFC" w:rsidRPr="002A7AC1" w:rsidRDefault="002A7AC1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br w:type="page"/>
      </w:r>
      <w:r w:rsidR="00915B9E" w:rsidRPr="002A7AC1">
        <w:rPr>
          <w:rFonts w:ascii="Arial Narrow" w:hAnsi="Arial Narrow"/>
          <w:color w:val="000000"/>
          <w:sz w:val="22"/>
          <w:szCs w:val="22"/>
        </w:rPr>
        <w:lastRenderedPageBreak/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076"/>
        <w:gridCol w:w="2693"/>
        <w:gridCol w:w="1560"/>
      </w:tblGrid>
      <w:tr w:rsidR="00211A34" w:rsidRPr="002A7AC1" w:rsidTr="002A7AC1">
        <w:tc>
          <w:tcPr>
            <w:tcW w:w="2169" w:type="dxa"/>
            <w:shd w:val="clear" w:color="auto" w:fill="F3F3F3"/>
          </w:tcPr>
          <w:p w:rsidR="00211A34" w:rsidRPr="002A7AC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3076" w:type="dxa"/>
            <w:shd w:val="clear" w:color="auto" w:fill="F3F3F3"/>
          </w:tcPr>
          <w:p w:rsidR="00211A34" w:rsidRPr="002A7AC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693" w:type="dxa"/>
            <w:shd w:val="clear" w:color="auto" w:fill="F3F3F3"/>
          </w:tcPr>
          <w:p w:rsidR="00211A34" w:rsidRPr="002A7AC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A7AC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548C3" w:rsidRPr="002A7AC1" w:rsidTr="002A7AC1">
        <w:tc>
          <w:tcPr>
            <w:tcW w:w="2169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1 - system implantu zakotwiczonego w kości na przewodnictwo kostne z procesorem dźwięku / mowy</w:t>
            </w:r>
          </w:p>
        </w:tc>
        <w:tc>
          <w:tcPr>
            <w:tcW w:w="3076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Oticon</w:t>
            </w:r>
            <w:proofErr w:type="spellEnd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548C3" w:rsidRPr="002A7AC1" w:rsidRDefault="000548C3" w:rsidP="00F65A9C">
            <w:pPr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Al. Jana Pawła II 22</w:t>
            </w:r>
          </w:p>
          <w:p w:rsidR="000548C3" w:rsidRPr="002A7AC1" w:rsidRDefault="000548C3" w:rsidP="00F65A9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00-133 Warszawa</w:t>
            </w:r>
          </w:p>
        </w:tc>
        <w:tc>
          <w:tcPr>
            <w:tcW w:w="2693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548C3" w:rsidRPr="002A7AC1" w:rsidRDefault="000548C3" w:rsidP="00F65A9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548C3" w:rsidRPr="002A7AC1" w:rsidTr="002A7AC1">
        <w:tc>
          <w:tcPr>
            <w:tcW w:w="2169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1 - system implantu zakotwiczonego w kości na przewodnictwo kostne z procesorem dźwięku / mowy</w:t>
            </w:r>
          </w:p>
        </w:tc>
        <w:tc>
          <w:tcPr>
            <w:tcW w:w="3076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Medicus</w:t>
            </w:r>
            <w:proofErr w:type="spellEnd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548C3" w:rsidRPr="002A7AC1" w:rsidRDefault="000548C3" w:rsidP="00F65A9C">
            <w:pPr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Plac Strzelecki 24</w:t>
            </w:r>
          </w:p>
          <w:p w:rsidR="000548C3" w:rsidRPr="002A7AC1" w:rsidRDefault="000548C3" w:rsidP="00F65A9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50-224 Wrocław</w:t>
            </w:r>
          </w:p>
        </w:tc>
        <w:tc>
          <w:tcPr>
            <w:tcW w:w="2693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1 - Cena - 46.39</w:t>
            </w:r>
          </w:p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2 - Termin dostawy - 10.00</w:t>
            </w:r>
          </w:p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548C3" w:rsidRPr="002A7AC1" w:rsidRDefault="000548C3" w:rsidP="00F65A9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 xml:space="preserve">  71,39</w:t>
            </w:r>
          </w:p>
        </w:tc>
      </w:tr>
      <w:tr w:rsidR="000548C3" w:rsidRPr="002A7AC1" w:rsidTr="002A7AC1">
        <w:tc>
          <w:tcPr>
            <w:tcW w:w="2169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2 - zestaw wzierników laryngologicznych jednorazowych sterylny (wziernik uszny 4mm, wziernik do nosa, szpatułka)</w:t>
            </w:r>
          </w:p>
        </w:tc>
        <w:tc>
          <w:tcPr>
            <w:tcW w:w="3076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0548C3" w:rsidRPr="002A7AC1" w:rsidRDefault="000548C3" w:rsidP="00F65A9C">
            <w:pPr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0548C3" w:rsidRPr="002A7AC1" w:rsidRDefault="000548C3" w:rsidP="00F65A9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693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548C3" w:rsidRPr="002A7AC1" w:rsidRDefault="000548C3" w:rsidP="00F65A9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548C3" w:rsidRPr="002A7AC1" w:rsidTr="002A7AC1">
        <w:tc>
          <w:tcPr>
            <w:tcW w:w="2169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2 - zestaw wzierników laryngologicznych jednorazowych sterylny (wziernik uszny 4mm, wziernik do nosa, szpatułka)</w:t>
            </w:r>
          </w:p>
        </w:tc>
        <w:tc>
          <w:tcPr>
            <w:tcW w:w="3076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Medicus</w:t>
            </w:r>
            <w:proofErr w:type="spellEnd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</w:t>
            </w:r>
            <w:r w:rsidR="00C543A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 o.</w:t>
            </w:r>
            <w:proofErr w:type="gramStart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. S.K.A.</w:t>
            </w:r>
          </w:p>
          <w:p w:rsidR="000548C3" w:rsidRPr="002A7AC1" w:rsidRDefault="000548C3" w:rsidP="00F65A9C">
            <w:pPr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Browarowa 21</w:t>
            </w:r>
          </w:p>
          <w:p w:rsidR="000548C3" w:rsidRPr="002A7AC1" w:rsidRDefault="000548C3" w:rsidP="00F65A9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43-100 Tychy</w:t>
            </w:r>
          </w:p>
        </w:tc>
        <w:tc>
          <w:tcPr>
            <w:tcW w:w="2693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1 - Cena - 57.86</w:t>
            </w:r>
          </w:p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548C3" w:rsidRPr="002A7AC1" w:rsidRDefault="000548C3" w:rsidP="00F65A9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 xml:space="preserve">  97,86</w:t>
            </w:r>
          </w:p>
        </w:tc>
      </w:tr>
      <w:tr w:rsidR="000548C3" w:rsidRPr="002A7AC1" w:rsidTr="002A7AC1">
        <w:tc>
          <w:tcPr>
            <w:tcW w:w="2169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2 - zestaw wzierników laryngologicznych jednorazowych sterylny (wziernik uszny 4mm, wziernik do nosa, szpatułka)</w:t>
            </w:r>
          </w:p>
        </w:tc>
        <w:tc>
          <w:tcPr>
            <w:tcW w:w="3076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Wielobranżowe </w:t>
            </w:r>
            <w:proofErr w:type="spellStart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Intergos</w:t>
            </w:r>
            <w:proofErr w:type="spellEnd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548C3" w:rsidRPr="002A7AC1" w:rsidRDefault="000548C3" w:rsidP="00F65A9C">
            <w:pPr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Legionów 55</w:t>
            </w:r>
          </w:p>
          <w:p w:rsidR="000548C3" w:rsidRPr="002A7AC1" w:rsidRDefault="000548C3" w:rsidP="00F65A9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43-300 Bielsko-Biała</w:t>
            </w:r>
          </w:p>
        </w:tc>
        <w:tc>
          <w:tcPr>
            <w:tcW w:w="2693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1 - Cena - 50.94</w:t>
            </w:r>
          </w:p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548C3" w:rsidRPr="002A7AC1" w:rsidRDefault="000548C3" w:rsidP="00F65A9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 xml:space="preserve">  90,94</w:t>
            </w:r>
          </w:p>
        </w:tc>
      </w:tr>
      <w:tr w:rsidR="000548C3" w:rsidRPr="002A7AC1" w:rsidTr="002A7AC1">
        <w:tc>
          <w:tcPr>
            <w:tcW w:w="2169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 xml:space="preserve">3 - proteza do wszczepów </w:t>
            </w:r>
            <w:proofErr w:type="spellStart"/>
            <w:r w:rsidRPr="002A7AC1">
              <w:rPr>
                <w:rFonts w:ascii="Arial Narrow" w:hAnsi="Arial Narrow"/>
                <w:sz w:val="20"/>
                <w:szCs w:val="20"/>
              </w:rPr>
              <w:t>wewnątrzusznych</w:t>
            </w:r>
            <w:proofErr w:type="spellEnd"/>
          </w:p>
        </w:tc>
        <w:tc>
          <w:tcPr>
            <w:tcW w:w="3076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Zakład Detali Medycznych "DEMED" Sp. z o.</w:t>
            </w:r>
            <w:proofErr w:type="gramStart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548C3" w:rsidRPr="002A7AC1" w:rsidRDefault="000548C3" w:rsidP="00F65A9C">
            <w:pPr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Żwirki i Wigury 56C</w:t>
            </w:r>
          </w:p>
          <w:p w:rsidR="000548C3" w:rsidRPr="002A7AC1" w:rsidRDefault="000548C3" w:rsidP="00F65A9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43-190 Mikołów</w:t>
            </w:r>
          </w:p>
        </w:tc>
        <w:tc>
          <w:tcPr>
            <w:tcW w:w="2693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548C3" w:rsidRPr="002A7AC1" w:rsidRDefault="000548C3" w:rsidP="00F65A9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548C3" w:rsidRPr="002A7AC1" w:rsidTr="002A7AC1">
        <w:tc>
          <w:tcPr>
            <w:tcW w:w="2169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4 - przyrząd do drenaży jamy bębenkowej ucha środkowego typ II  1,15</w:t>
            </w:r>
          </w:p>
        </w:tc>
        <w:tc>
          <w:tcPr>
            <w:tcW w:w="3076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Zakład Detali Medycznych "DEMED" Sp. z o.</w:t>
            </w:r>
            <w:proofErr w:type="gramStart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548C3" w:rsidRPr="002A7AC1" w:rsidRDefault="000548C3" w:rsidP="00F65A9C">
            <w:pPr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Żwirki i Wigury 56C</w:t>
            </w:r>
          </w:p>
          <w:p w:rsidR="000548C3" w:rsidRPr="002A7AC1" w:rsidRDefault="000548C3" w:rsidP="00F65A9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43-190 Mikołów</w:t>
            </w:r>
          </w:p>
        </w:tc>
        <w:tc>
          <w:tcPr>
            <w:tcW w:w="2693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548C3" w:rsidRPr="002A7AC1" w:rsidRDefault="000548C3" w:rsidP="00F65A9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548C3" w:rsidRPr="002A7AC1" w:rsidTr="002A7AC1">
        <w:tc>
          <w:tcPr>
            <w:tcW w:w="2169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4 - przyrząd do drenaży jamy bębenkowej ucha środkowego typ II  1,15</w:t>
            </w:r>
          </w:p>
        </w:tc>
        <w:tc>
          <w:tcPr>
            <w:tcW w:w="3076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0548C3" w:rsidRPr="002A7AC1" w:rsidRDefault="000548C3" w:rsidP="00F65A9C">
            <w:pPr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0548C3" w:rsidRPr="002A7AC1" w:rsidRDefault="000548C3" w:rsidP="00F65A9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693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1 - Cena - 56.84</w:t>
            </w:r>
          </w:p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548C3" w:rsidRPr="002A7AC1" w:rsidRDefault="000548C3" w:rsidP="00F65A9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 xml:space="preserve">  96,84</w:t>
            </w:r>
          </w:p>
        </w:tc>
      </w:tr>
      <w:tr w:rsidR="000548C3" w:rsidRPr="002A7AC1" w:rsidTr="002A7AC1">
        <w:tc>
          <w:tcPr>
            <w:tcW w:w="2169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4 - przyrząd do drenaży jamy bębenkowej ucha środkowego typ II  1,15</w:t>
            </w:r>
          </w:p>
        </w:tc>
        <w:tc>
          <w:tcPr>
            <w:tcW w:w="3076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Medicus</w:t>
            </w:r>
            <w:proofErr w:type="spellEnd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Sp</w:t>
            </w:r>
            <w:proofErr w:type="spellEnd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 o.</w:t>
            </w:r>
            <w:proofErr w:type="gramStart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. S.K.A.</w:t>
            </w:r>
          </w:p>
          <w:p w:rsidR="000548C3" w:rsidRPr="002A7AC1" w:rsidRDefault="000548C3" w:rsidP="00F65A9C">
            <w:pPr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Browarowa 21</w:t>
            </w:r>
          </w:p>
          <w:p w:rsidR="000548C3" w:rsidRPr="002A7AC1" w:rsidRDefault="000548C3" w:rsidP="00F65A9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43-100 Tychy</w:t>
            </w:r>
          </w:p>
        </w:tc>
        <w:tc>
          <w:tcPr>
            <w:tcW w:w="2693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1 - Cena - 50.53</w:t>
            </w:r>
          </w:p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548C3" w:rsidRPr="002A7AC1" w:rsidRDefault="000548C3" w:rsidP="00F65A9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 xml:space="preserve">  90,53</w:t>
            </w:r>
          </w:p>
        </w:tc>
      </w:tr>
      <w:tr w:rsidR="000548C3" w:rsidRPr="002A7AC1" w:rsidTr="002A7AC1">
        <w:tc>
          <w:tcPr>
            <w:tcW w:w="2169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 xml:space="preserve">5 - ostrza do </w:t>
            </w:r>
            <w:proofErr w:type="spellStart"/>
            <w:r w:rsidRPr="002A7AC1">
              <w:rPr>
                <w:rFonts w:ascii="Arial Narrow" w:hAnsi="Arial Narrow"/>
                <w:sz w:val="20"/>
                <w:szCs w:val="20"/>
              </w:rPr>
              <w:t>mikronacięć</w:t>
            </w:r>
            <w:proofErr w:type="spellEnd"/>
            <w:r w:rsidRPr="002A7AC1">
              <w:rPr>
                <w:rFonts w:ascii="Arial Narrow" w:hAnsi="Arial Narrow"/>
                <w:sz w:val="20"/>
                <w:szCs w:val="20"/>
              </w:rPr>
              <w:t xml:space="preserve"> typu </w:t>
            </w:r>
            <w:proofErr w:type="spellStart"/>
            <w:r w:rsidRPr="002A7AC1">
              <w:rPr>
                <w:rFonts w:ascii="Arial Narrow" w:hAnsi="Arial Narrow"/>
                <w:sz w:val="20"/>
                <w:szCs w:val="20"/>
              </w:rPr>
              <w:t>Binera</w:t>
            </w:r>
            <w:proofErr w:type="spellEnd"/>
            <w:r w:rsidRPr="002A7AC1">
              <w:rPr>
                <w:rFonts w:ascii="Arial Narrow" w:hAnsi="Arial Narrow"/>
                <w:sz w:val="20"/>
                <w:szCs w:val="20"/>
              </w:rPr>
              <w:t xml:space="preserve"> No65</w:t>
            </w:r>
          </w:p>
        </w:tc>
        <w:tc>
          <w:tcPr>
            <w:tcW w:w="3076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Consultronix</w:t>
            </w:r>
            <w:proofErr w:type="spellEnd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Akcyjna</w:t>
            </w:r>
          </w:p>
          <w:p w:rsidR="000548C3" w:rsidRPr="002A7AC1" w:rsidRDefault="000548C3" w:rsidP="00F65A9C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2A7AC1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2A7AC1">
              <w:rPr>
                <w:rFonts w:ascii="Arial Narrow" w:hAnsi="Arial Narrow"/>
                <w:sz w:val="20"/>
                <w:szCs w:val="20"/>
              </w:rPr>
              <w:t>. Przemysłowa 17</w:t>
            </w:r>
          </w:p>
          <w:p w:rsidR="000548C3" w:rsidRPr="002A7AC1" w:rsidRDefault="000548C3" w:rsidP="00F65A9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32-083 Balice</w:t>
            </w:r>
          </w:p>
        </w:tc>
        <w:tc>
          <w:tcPr>
            <w:tcW w:w="2693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548C3" w:rsidRPr="002A7AC1" w:rsidRDefault="000548C3" w:rsidP="00F65A9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548C3" w:rsidRPr="002A7AC1" w:rsidTr="002A7AC1">
        <w:tc>
          <w:tcPr>
            <w:tcW w:w="2169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6 - płytka złota do powieki 1,4g</w:t>
            </w:r>
          </w:p>
        </w:tc>
        <w:tc>
          <w:tcPr>
            <w:tcW w:w="3076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Quantel</w:t>
            </w:r>
            <w:proofErr w:type="spellEnd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548C3" w:rsidRPr="002A7AC1" w:rsidRDefault="000548C3" w:rsidP="00F65A9C">
            <w:pPr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Racławicka 93</w:t>
            </w:r>
          </w:p>
          <w:p w:rsidR="000548C3" w:rsidRPr="002A7AC1" w:rsidRDefault="000548C3" w:rsidP="00F65A9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02-634 Warszawa</w:t>
            </w:r>
          </w:p>
        </w:tc>
        <w:tc>
          <w:tcPr>
            <w:tcW w:w="2693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548C3" w:rsidRPr="002A7AC1" w:rsidRDefault="000548C3" w:rsidP="00F65A9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548C3" w:rsidRPr="002A7AC1" w:rsidTr="002A7AC1">
        <w:tc>
          <w:tcPr>
            <w:tcW w:w="2169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 xml:space="preserve">6 - płytka złota do powieki </w:t>
            </w:r>
            <w:r w:rsidRPr="002A7AC1">
              <w:rPr>
                <w:rFonts w:ascii="Arial Narrow" w:hAnsi="Arial Narrow"/>
                <w:sz w:val="20"/>
                <w:szCs w:val="20"/>
              </w:rPr>
              <w:lastRenderedPageBreak/>
              <w:t>1,4g</w:t>
            </w:r>
          </w:p>
        </w:tc>
        <w:tc>
          <w:tcPr>
            <w:tcW w:w="3076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Consultronix</w:t>
            </w:r>
            <w:proofErr w:type="spellEnd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Akcyjna</w:t>
            </w:r>
          </w:p>
          <w:p w:rsidR="000548C3" w:rsidRPr="002A7AC1" w:rsidRDefault="000548C3" w:rsidP="00F65A9C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2A7AC1">
              <w:rPr>
                <w:rFonts w:ascii="Arial Narrow" w:hAnsi="Arial Narrow"/>
                <w:sz w:val="20"/>
                <w:szCs w:val="20"/>
              </w:rPr>
              <w:lastRenderedPageBreak/>
              <w:t>ul</w:t>
            </w:r>
            <w:proofErr w:type="gramEnd"/>
            <w:r w:rsidRPr="002A7AC1">
              <w:rPr>
                <w:rFonts w:ascii="Arial Narrow" w:hAnsi="Arial Narrow"/>
                <w:sz w:val="20"/>
                <w:szCs w:val="20"/>
              </w:rPr>
              <w:t>. Przemysłowa 17</w:t>
            </w:r>
          </w:p>
          <w:p w:rsidR="000548C3" w:rsidRPr="002A7AC1" w:rsidRDefault="000548C3" w:rsidP="00F65A9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32-083 Balice</w:t>
            </w:r>
          </w:p>
        </w:tc>
        <w:tc>
          <w:tcPr>
            <w:tcW w:w="2693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lastRenderedPageBreak/>
              <w:t>1 - Cena - 58.70</w:t>
            </w:r>
          </w:p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lastRenderedPageBreak/>
              <w:t>2 - Termin dostawy - 25.00</w:t>
            </w:r>
          </w:p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548C3" w:rsidRPr="002A7AC1" w:rsidRDefault="000548C3" w:rsidP="00F65A9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lastRenderedPageBreak/>
              <w:t xml:space="preserve">  98,70</w:t>
            </w:r>
          </w:p>
        </w:tc>
      </w:tr>
      <w:tr w:rsidR="000548C3" w:rsidRPr="002A7AC1" w:rsidTr="002A7AC1">
        <w:tc>
          <w:tcPr>
            <w:tcW w:w="2169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lastRenderedPageBreak/>
              <w:t xml:space="preserve">7 - rurka </w:t>
            </w:r>
            <w:proofErr w:type="spellStart"/>
            <w:r w:rsidRPr="002A7AC1">
              <w:rPr>
                <w:rFonts w:ascii="Arial Narrow" w:hAnsi="Arial Narrow"/>
                <w:sz w:val="20"/>
                <w:szCs w:val="20"/>
              </w:rPr>
              <w:t>wewnątrztchawicza</w:t>
            </w:r>
            <w:proofErr w:type="spellEnd"/>
            <w:r w:rsidRPr="002A7AC1">
              <w:rPr>
                <w:rFonts w:ascii="Arial Narrow" w:hAnsi="Arial Narrow"/>
                <w:sz w:val="20"/>
                <w:szCs w:val="20"/>
              </w:rPr>
              <w:t xml:space="preserve"> typu T 8mm, 10mm wykonana z kauczuku silikonowego, zaopatrzona w korek i kołnierz blokujący</w:t>
            </w:r>
          </w:p>
        </w:tc>
        <w:tc>
          <w:tcPr>
            <w:tcW w:w="3076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Zakład Detali Medycznych "DEMED" Sp. z o.</w:t>
            </w:r>
            <w:proofErr w:type="gramStart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548C3" w:rsidRPr="002A7AC1" w:rsidRDefault="000548C3" w:rsidP="00F65A9C">
            <w:pPr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Żwirki i Wigury 56C</w:t>
            </w:r>
          </w:p>
          <w:p w:rsidR="000548C3" w:rsidRPr="002A7AC1" w:rsidRDefault="000548C3" w:rsidP="00F65A9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43-190 Mikołów</w:t>
            </w:r>
          </w:p>
        </w:tc>
        <w:tc>
          <w:tcPr>
            <w:tcW w:w="2693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548C3" w:rsidRPr="002A7AC1" w:rsidRDefault="000548C3" w:rsidP="00F65A9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548C3" w:rsidRPr="002A7AC1" w:rsidTr="002A7AC1">
        <w:tc>
          <w:tcPr>
            <w:tcW w:w="2169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 xml:space="preserve">8 - </w:t>
            </w:r>
            <w:proofErr w:type="spellStart"/>
            <w:r w:rsidRPr="002A7AC1">
              <w:rPr>
                <w:rFonts w:ascii="Arial Narrow" w:hAnsi="Arial Narrow"/>
                <w:sz w:val="20"/>
                <w:szCs w:val="20"/>
              </w:rPr>
              <w:t>drenik</w:t>
            </w:r>
            <w:proofErr w:type="spellEnd"/>
            <w:r w:rsidRPr="002A7AC1">
              <w:rPr>
                <w:rFonts w:ascii="Arial Narrow" w:hAnsi="Arial Narrow"/>
                <w:sz w:val="20"/>
                <w:szCs w:val="20"/>
              </w:rPr>
              <w:t xml:space="preserve"> wentylacyjnych do ucha typu T-</w:t>
            </w:r>
            <w:proofErr w:type="spellStart"/>
            <w:r w:rsidRPr="002A7AC1">
              <w:rPr>
                <w:rFonts w:ascii="Arial Narrow" w:hAnsi="Arial Narrow"/>
                <w:sz w:val="20"/>
                <w:szCs w:val="20"/>
              </w:rPr>
              <w:t>Tube</w:t>
            </w:r>
            <w:proofErr w:type="spellEnd"/>
            <w:r w:rsidRPr="002A7AC1">
              <w:rPr>
                <w:rFonts w:ascii="Arial Narrow" w:hAnsi="Arial Narrow"/>
                <w:sz w:val="20"/>
                <w:szCs w:val="20"/>
              </w:rPr>
              <w:t xml:space="preserve"> L-12mm, I.D. - 1,14</w:t>
            </w:r>
            <w:proofErr w:type="gramStart"/>
            <w:r w:rsidRPr="002A7AC1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</w:p>
        </w:tc>
        <w:tc>
          <w:tcPr>
            <w:tcW w:w="3076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MEDAG Aparatura Medyczna P.</w:t>
            </w:r>
            <w:r w:rsidR="002A7AC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Augustynowicz Spółka Jawna</w:t>
            </w:r>
          </w:p>
          <w:p w:rsidR="000548C3" w:rsidRPr="002A7AC1" w:rsidRDefault="000548C3" w:rsidP="00F65A9C">
            <w:pPr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Brylantowa 24/3</w:t>
            </w:r>
          </w:p>
          <w:p w:rsidR="000548C3" w:rsidRPr="002A7AC1" w:rsidRDefault="000548C3" w:rsidP="00F65A9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52-214 Wrocław</w:t>
            </w:r>
          </w:p>
        </w:tc>
        <w:tc>
          <w:tcPr>
            <w:tcW w:w="2693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548C3" w:rsidRPr="002A7AC1" w:rsidRDefault="000548C3" w:rsidP="00F65A9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548C3" w:rsidRPr="002A7AC1" w:rsidTr="002A7AC1">
        <w:tc>
          <w:tcPr>
            <w:tcW w:w="2169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 xml:space="preserve">8 - </w:t>
            </w:r>
            <w:proofErr w:type="spellStart"/>
            <w:r w:rsidRPr="002A7AC1">
              <w:rPr>
                <w:rFonts w:ascii="Arial Narrow" w:hAnsi="Arial Narrow"/>
                <w:sz w:val="20"/>
                <w:szCs w:val="20"/>
              </w:rPr>
              <w:t>drenik</w:t>
            </w:r>
            <w:proofErr w:type="spellEnd"/>
            <w:r w:rsidRPr="002A7AC1">
              <w:rPr>
                <w:rFonts w:ascii="Arial Narrow" w:hAnsi="Arial Narrow"/>
                <w:sz w:val="20"/>
                <w:szCs w:val="20"/>
              </w:rPr>
              <w:t xml:space="preserve"> wentylacyjnych do ucha typu T-</w:t>
            </w:r>
            <w:proofErr w:type="spellStart"/>
            <w:r w:rsidRPr="002A7AC1">
              <w:rPr>
                <w:rFonts w:ascii="Arial Narrow" w:hAnsi="Arial Narrow"/>
                <w:sz w:val="20"/>
                <w:szCs w:val="20"/>
              </w:rPr>
              <w:t>Tube</w:t>
            </w:r>
            <w:proofErr w:type="spellEnd"/>
            <w:r w:rsidRPr="002A7AC1">
              <w:rPr>
                <w:rFonts w:ascii="Arial Narrow" w:hAnsi="Arial Narrow"/>
                <w:sz w:val="20"/>
                <w:szCs w:val="20"/>
              </w:rPr>
              <w:t xml:space="preserve"> L-12mm, I.D. - 1,14</w:t>
            </w:r>
            <w:proofErr w:type="gramStart"/>
            <w:r w:rsidRPr="002A7AC1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</w:p>
        </w:tc>
        <w:tc>
          <w:tcPr>
            <w:tcW w:w="3076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P.P.H.U. "ALKO" Józef Woszczyk</w:t>
            </w:r>
          </w:p>
          <w:p w:rsidR="000548C3" w:rsidRPr="002A7AC1" w:rsidRDefault="000548C3" w:rsidP="00F65A9C">
            <w:pPr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PARTYZANTÓW 42</w:t>
            </w:r>
          </w:p>
          <w:p w:rsidR="000548C3" w:rsidRPr="002A7AC1" w:rsidRDefault="000548C3" w:rsidP="00F65A9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05-090 RASZYN - Nowe Grocholice</w:t>
            </w:r>
          </w:p>
        </w:tc>
        <w:tc>
          <w:tcPr>
            <w:tcW w:w="2693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1 - Cena - 51.90</w:t>
            </w:r>
          </w:p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548C3" w:rsidRPr="002A7AC1" w:rsidRDefault="000548C3" w:rsidP="00F65A9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 xml:space="preserve">  91,90</w:t>
            </w:r>
          </w:p>
        </w:tc>
      </w:tr>
      <w:tr w:rsidR="000548C3" w:rsidRPr="002A7AC1" w:rsidTr="002A7AC1">
        <w:tc>
          <w:tcPr>
            <w:tcW w:w="2169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9 - zestaw do intubacji dróg łzowych</w:t>
            </w:r>
          </w:p>
        </w:tc>
        <w:tc>
          <w:tcPr>
            <w:tcW w:w="3076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P.P.H.U. "ALKO" Józef Woszczyk</w:t>
            </w:r>
          </w:p>
          <w:p w:rsidR="000548C3" w:rsidRPr="002A7AC1" w:rsidRDefault="000548C3" w:rsidP="00F65A9C">
            <w:pPr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PARTYZANTÓW 42</w:t>
            </w:r>
          </w:p>
          <w:p w:rsidR="000548C3" w:rsidRPr="002A7AC1" w:rsidRDefault="000548C3" w:rsidP="00F65A9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05-090 RASZYN - Nowe Grocholice</w:t>
            </w:r>
          </w:p>
        </w:tc>
        <w:tc>
          <w:tcPr>
            <w:tcW w:w="2693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548C3" w:rsidRPr="002A7AC1" w:rsidRDefault="000548C3" w:rsidP="00F65A9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548C3" w:rsidRPr="002A7AC1" w:rsidTr="002A7AC1">
        <w:tc>
          <w:tcPr>
            <w:tcW w:w="2169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10 - proteza do rekonstrukcji układu przewodzącego ucha środkowego</w:t>
            </w:r>
          </w:p>
        </w:tc>
        <w:tc>
          <w:tcPr>
            <w:tcW w:w="3076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Zakład Detali Medycznych "DEMED" Sp. z o.</w:t>
            </w:r>
            <w:proofErr w:type="gramStart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A7AC1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548C3" w:rsidRPr="002A7AC1" w:rsidRDefault="000548C3" w:rsidP="00F65A9C">
            <w:pPr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Żwirki i Wigury 56C</w:t>
            </w:r>
          </w:p>
          <w:p w:rsidR="000548C3" w:rsidRPr="002A7AC1" w:rsidRDefault="000548C3" w:rsidP="00F65A9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43-190 Mikołów</w:t>
            </w:r>
          </w:p>
        </w:tc>
        <w:tc>
          <w:tcPr>
            <w:tcW w:w="2693" w:type="dxa"/>
            <w:shd w:val="clear" w:color="auto" w:fill="auto"/>
          </w:tcPr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0548C3" w:rsidRPr="002A7AC1" w:rsidRDefault="000548C3" w:rsidP="00F65A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548C3" w:rsidRPr="002A7AC1" w:rsidRDefault="000548C3" w:rsidP="00F65A9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7AC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2A7AC1" w:rsidRDefault="002A7AC1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2A7AC1" w:rsidRDefault="002A7AC1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2A7AC1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2A7AC1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C543A0" w:rsidRDefault="00C543A0" w:rsidP="00C543A0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C543A0" w:rsidRDefault="00C543A0" w:rsidP="00C543A0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C543A0" w:rsidRDefault="00C543A0" w:rsidP="00C543A0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C543A0" w:rsidRDefault="00C543A0" w:rsidP="00C543A0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C543A0" w:rsidRDefault="00C543A0" w:rsidP="00C543A0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C543A0" w:rsidRDefault="00C543A0" w:rsidP="00C543A0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C543A0" w:rsidRDefault="00C543A0" w:rsidP="00C543A0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C543A0" w:rsidRDefault="00C543A0" w:rsidP="00C543A0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C543A0" w:rsidRDefault="00C543A0" w:rsidP="00C543A0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C543A0" w:rsidRDefault="00C543A0" w:rsidP="00C543A0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bookmarkStart w:id="1" w:name="_GoBack"/>
      <w:bookmarkEnd w:id="1"/>
    </w:p>
    <w:p w:rsidR="00C543A0" w:rsidRDefault="00C543A0" w:rsidP="00C543A0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C543A0" w:rsidRDefault="00C543A0" w:rsidP="00C543A0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C543A0" w:rsidRDefault="00C543A0" w:rsidP="00C543A0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C543A0" w:rsidRDefault="00C543A0" w:rsidP="00C543A0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C543A0" w:rsidRDefault="00C543A0" w:rsidP="00C543A0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C543A0" w:rsidRDefault="00C543A0" w:rsidP="00C543A0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C543A0" w:rsidRDefault="00C543A0" w:rsidP="00C543A0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C543A0" w:rsidRPr="006716A4" w:rsidRDefault="00C543A0" w:rsidP="00C543A0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r w:rsidRPr="006716A4">
        <w:rPr>
          <w:rFonts w:ascii="Arial Narrow" w:hAnsi="Arial Narrow"/>
          <w:bCs/>
          <w:sz w:val="20"/>
          <w:szCs w:val="20"/>
        </w:rPr>
        <w:t xml:space="preserve">Wykonano w 2 egz. na </w:t>
      </w:r>
      <w:r>
        <w:rPr>
          <w:rFonts w:ascii="Arial Narrow" w:hAnsi="Arial Narrow"/>
          <w:bCs/>
          <w:sz w:val="20"/>
          <w:szCs w:val="20"/>
        </w:rPr>
        <w:t>2</w:t>
      </w:r>
      <w:r w:rsidRPr="006716A4">
        <w:rPr>
          <w:rFonts w:ascii="Arial Narrow" w:hAnsi="Arial Narrow"/>
          <w:bCs/>
          <w:sz w:val="20"/>
          <w:szCs w:val="20"/>
        </w:rPr>
        <w:t xml:space="preserve"> ark.</w:t>
      </w:r>
    </w:p>
    <w:p w:rsidR="00C543A0" w:rsidRPr="00C543A0" w:rsidRDefault="00C543A0" w:rsidP="00C543A0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C543A0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C543A0">
        <w:rPr>
          <w:rFonts w:ascii="Arial Narrow" w:hAnsi="Arial Narrow"/>
          <w:bCs/>
          <w:sz w:val="20"/>
          <w:szCs w:val="20"/>
        </w:rPr>
        <w:t>. 1 - biuro przepustek T2612 B5</w:t>
      </w:r>
    </w:p>
    <w:p w:rsidR="00C543A0" w:rsidRPr="00C543A0" w:rsidRDefault="00C543A0" w:rsidP="00C543A0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C543A0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C543A0">
        <w:rPr>
          <w:rFonts w:ascii="Arial Narrow" w:hAnsi="Arial Narrow"/>
          <w:bCs/>
          <w:sz w:val="20"/>
          <w:szCs w:val="20"/>
        </w:rPr>
        <w:t>. 2 - hol szpitala</w:t>
      </w:r>
    </w:p>
    <w:p w:rsidR="00C543A0" w:rsidRPr="006716A4" w:rsidRDefault="00C543A0" w:rsidP="00C543A0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wyk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 xml:space="preserve">. </w:t>
      </w:r>
      <w:proofErr w:type="gramStart"/>
      <w:r w:rsidRPr="006716A4">
        <w:rPr>
          <w:rFonts w:ascii="Arial Narrow" w:hAnsi="Arial Narrow"/>
          <w:bCs/>
          <w:sz w:val="20"/>
          <w:szCs w:val="20"/>
        </w:rPr>
        <w:t>B .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Baranowska tel. 261 417 364</w:t>
      </w:r>
    </w:p>
    <w:p w:rsidR="008642B3" w:rsidRPr="002A7AC1" w:rsidRDefault="00C543A0" w:rsidP="00C543A0">
      <w:pPr>
        <w:tabs>
          <w:tab w:val="left" w:pos="8820"/>
        </w:tabs>
        <w:rPr>
          <w:rFonts w:ascii="Arial Narrow" w:hAnsi="Arial Narrow"/>
          <w:bCs/>
          <w:sz w:val="22"/>
          <w:szCs w:val="22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data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: 202</w:t>
      </w:r>
      <w:r>
        <w:rPr>
          <w:rFonts w:ascii="Arial Narrow" w:hAnsi="Arial Narrow"/>
          <w:bCs/>
          <w:sz w:val="20"/>
          <w:szCs w:val="20"/>
        </w:rPr>
        <w:t>2-04-</w:t>
      </w:r>
      <w:r>
        <w:rPr>
          <w:rFonts w:ascii="Arial Narrow" w:hAnsi="Arial Narrow"/>
          <w:bCs/>
          <w:sz w:val="20"/>
          <w:szCs w:val="20"/>
        </w:rPr>
        <w:t>28</w:t>
      </w:r>
    </w:p>
    <w:sectPr w:rsidR="008642B3" w:rsidRPr="002A7AC1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1CD" w:rsidRDefault="006F11CD">
      <w:r>
        <w:separator/>
      </w:r>
    </w:p>
  </w:endnote>
  <w:endnote w:type="continuationSeparator" w:id="0">
    <w:p w:rsidR="006F11CD" w:rsidRDefault="006F1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1CD" w:rsidRDefault="006F11CD">
      <w:r>
        <w:separator/>
      </w:r>
    </w:p>
  </w:footnote>
  <w:footnote w:type="continuationSeparator" w:id="0">
    <w:p w:rsidR="006F11CD" w:rsidRDefault="006F11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11CD"/>
    <w:rsid w:val="00022322"/>
    <w:rsid w:val="00042497"/>
    <w:rsid w:val="000548C3"/>
    <w:rsid w:val="000C1E6F"/>
    <w:rsid w:val="000E4E56"/>
    <w:rsid w:val="001A1468"/>
    <w:rsid w:val="001B7815"/>
    <w:rsid w:val="00211A34"/>
    <w:rsid w:val="002A7AC1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11CD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543A0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1386</Words>
  <Characters>7332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2022-04-28T10:14:00Z</cp:lastPrinted>
  <dcterms:created xsi:type="dcterms:W3CDTF">2022-04-28T10:09:00Z</dcterms:created>
  <dcterms:modified xsi:type="dcterms:W3CDTF">2022-04-28T10:14:00Z</dcterms:modified>
</cp:coreProperties>
</file>