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20019" w14:textId="437F77CC" w:rsidR="00FB7F50" w:rsidRPr="002245BE" w:rsidRDefault="003B7A6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7A69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B7A69">
        <w:rPr>
          <w:sz w:val="22"/>
          <w:szCs w:val="22"/>
        </w:rPr>
        <w:t>2022-04-2</w:t>
      </w:r>
      <w:r w:rsidR="00D9549D">
        <w:rPr>
          <w:sz w:val="22"/>
          <w:szCs w:val="22"/>
        </w:rPr>
        <w:t>6</w:t>
      </w:r>
    </w:p>
    <w:p w14:paraId="01FABD0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32E926" w14:textId="77777777" w:rsidR="003B7A69" w:rsidRPr="003B7A69" w:rsidRDefault="003B7A69" w:rsidP="00FB7F50">
      <w:pPr>
        <w:spacing w:after="40"/>
        <w:rPr>
          <w:b/>
          <w:bCs/>
          <w:sz w:val="22"/>
          <w:szCs w:val="22"/>
        </w:rPr>
      </w:pPr>
      <w:r w:rsidRPr="003B7A69">
        <w:rPr>
          <w:b/>
          <w:bCs/>
          <w:sz w:val="22"/>
          <w:szCs w:val="22"/>
        </w:rPr>
        <w:t>Szpital Wojewódzki w Poznaniu</w:t>
      </w:r>
    </w:p>
    <w:p w14:paraId="3B271958" w14:textId="77777777" w:rsidR="00FB7F50" w:rsidRPr="002245BE" w:rsidRDefault="003B7A69" w:rsidP="00FB7F50">
      <w:pPr>
        <w:spacing w:after="40"/>
        <w:rPr>
          <w:b/>
          <w:bCs/>
          <w:sz w:val="22"/>
          <w:szCs w:val="22"/>
        </w:rPr>
      </w:pPr>
      <w:r w:rsidRPr="003B7A69">
        <w:rPr>
          <w:b/>
          <w:bCs/>
          <w:sz w:val="22"/>
          <w:szCs w:val="22"/>
        </w:rPr>
        <w:t>Dział Zamówień Publicznych</w:t>
      </w:r>
    </w:p>
    <w:p w14:paraId="66041AD3" w14:textId="77777777" w:rsidR="00FB7F50" w:rsidRPr="002245BE" w:rsidRDefault="003B7A69" w:rsidP="00FB7F50">
      <w:pPr>
        <w:rPr>
          <w:sz w:val="22"/>
          <w:szCs w:val="22"/>
        </w:rPr>
      </w:pPr>
      <w:r w:rsidRPr="003B7A69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B7A69">
        <w:rPr>
          <w:sz w:val="22"/>
          <w:szCs w:val="22"/>
        </w:rPr>
        <w:t>7/19</w:t>
      </w:r>
    </w:p>
    <w:p w14:paraId="468607B7" w14:textId="77777777" w:rsidR="00FB7F50" w:rsidRPr="002245BE" w:rsidRDefault="003B7A69" w:rsidP="00FB7F50">
      <w:pPr>
        <w:rPr>
          <w:sz w:val="22"/>
          <w:szCs w:val="22"/>
        </w:rPr>
      </w:pPr>
      <w:r w:rsidRPr="003B7A69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B7A69">
        <w:rPr>
          <w:sz w:val="22"/>
          <w:szCs w:val="22"/>
        </w:rPr>
        <w:t>Poznań</w:t>
      </w:r>
    </w:p>
    <w:p w14:paraId="0A196F25" w14:textId="77777777" w:rsidR="00FB7F50" w:rsidRPr="002245BE" w:rsidRDefault="00FB7F50" w:rsidP="00FB7F50">
      <w:pPr>
        <w:rPr>
          <w:sz w:val="22"/>
          <w:szCs w:val="22"/>
        </w:rPr>
      </w:pPr>
    </w:p>
    <w:p w14:paraId="0CC98BA0" w14:textId="77777777" w:rsidR="00FB7F50" w:rsidRPr="002245BE" w:rsidRDefault="00FB7F50" w:rsidP="00FB7F50">
      <w:pPr>
        <w:rPr>
          <w:sz w:val="22"/>
          <w:szCs w:val="22"/>
        </w:rPr>
      </w:pPr>
    </w:p>
    <w:p w14:paraId="2AFE40E8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B7A69" w:rsidRPr="003B7A69">
        <w:rPr>
          <w:bCs/>
          <w:sz w:val="22"/>
          <w:szCs w:val="22"/>
        </w:rPr>
        <w:t>SZW/DZP/86/2021/22</w:t>
      </w:r>
    </w:p>
    <w:p w14:paraId="770CDE9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3C35C2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8B3518F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24CAB6C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2592B3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B7A69" w:rsidRPr="00607F9B" w14:paraId="5F68047C" w14:textId="77777777" w:rsidTr="003E00CD">
        <w:trPr>
          <w:trHeight w:val="638"/>
        </w:trPr>
        <w:tc>
          <w:tcPr>
            <w:tcW w:w="959" w:type="dxa"/>
            <w:shd w:val="clear" w:color="auto" w:fill="auto"/>
          </w:tcPr>
          <w:p w14:paraId="11DBED25" w14:textId="77777777" w:rsidR="003B7A69" w:rsidRPr="00607F9B" w:rsidRDefault="003B7A69" w:rsidP="003E00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256A33" w14:textId="1AB5958C" w:rsidR="003B7A69" w:rsidRPr="00607F9B" w:rsidRDefault="003B7A69" w:rsidP="003E00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7A69">
              <w:rPr>
                <w:sz w:val="22"/>
                <w:szCs w:val="22"/>
              </w:rPr>
              <w:t>podstawowy</w:t>
            </w:r>
            <w:r w:rsidR="00D734FA">
              <w:rPr>
                <w:sz w:val="22"/>
                <w:szCs w:val="22"/>
              </w:rPr>
              <w:t>m</w:t>
            </w:r>
            <w:r w:rsidRPr="003B7A6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7A69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7A69">
              <w:rPr>
                <w:b/>
                <w:sz w:val="22"/>
                <w:szCs w:val="22"/>
              </w:rPr>
              <w:t>SZW/DZP/86/2021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8100B5" w14:textId="77777777" w:rsidR="003B7A69" w:rsidRPr="003B7A6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B7A69" w:rsidRPr="003B7A69">
        <w:rPr>
          <w:b/>
          <w:sz w:val="22"/>
          <w:szCs w:val="22"/>
        </w:rPr>
        <w:t>Szpital Wojewódzki w Poznaniu</w:t>
      </w:r>
    </w:p>
    <w:p w14:paraId="5404FCAA" w14:textId="77777777" w:rsidR="008642B3" w:rsidRDefault="003B7A6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B7A6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B7A69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B7A69" w14:paraId="0C7CCACF" w14:textId="77777777" w:rsidTr="00D734FA">
        <w:trPr>
          <w:cantSplit/>
        </w:trPr>
        <w:tc>
          <w:tcPr>
            <w:tcW w:w="9498" w:type="dxa"/>
          </w:tcPr>
          <w:p w14:paraId="5E5DE896" w14:textId="77777777" w:rsidR="003B7A69" w:rsidRPr="00D26ED6" w:rsidRDefault="003B7A69" w:rsidP="003E00C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B7A69">
              <w:rPr>
                <w:b/>
                <w:sz w:val="22"/>
                <w:szCs w:val="22"/>
              </w:rPr>
              <w:t>Polmil sp. z o. o. S. K. A.</w:t>
            </w:r>
          </w:p>
          <w:p w14:paraId="53B0B2BC" w14:textId="7F25E736" w:rsidR="003B7A69" w:rsidRPr="009F0E5C" w:rsidRDefault="00FC7BEF" w:rsidP="003E00C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B7A69" w:rsidRPr="003B7A69">
              <w:rPr>
                <w:bCs/>
                <w:sz w:val="22"/>
                <w:szCs w:val="22"/>
              </w:rPr>
              <w:t>Przemysłowa</w:t>
            </w:r>
            <w:r w:rsidR="003B7A69" w:rsidRPr="009F0E5C">
              <w:rPr>
                <w:bCs/>
                <w:sz w:val="22"/>
                <w:szCs w:val="22"/>
              </w:rPr>
              <w:t xml:space="preserve"> </w:t>
            </w:r>
            <w:r w:rsidR="003B7A69" w:rsidRPr="003B7A69">
              <w:rPr>
                <w:bCs/>
                <w:sz w:val="22"/>
                <w:szCs w:val="22"/>
              </w:rPr>
              <w:t>8</w:t>
            </w:r>
            <w:r w:rsidR="003B7A69">
              <w:rPr>
                <w:bCs/>
                <w:sz w:val="22"/>
                <w:szCs w:val="22"/>
              </w:rPr>
              <w:t xml:space="preserve"> </w:t>
            </w:r>
          </w:p>
          <w:p w14:paraId="3CC5B3E2" w14:textId="766606C4" w:rsidR="003B7A69" w:rsidRPr="009F0E5C" w:rsidRDefault="003B7A69" w:rsidP="003E00CD">
            <w:pPr>
              <w:jc w:val="both"/>
              <w:rPr>
                <w:bCs/>
                <w:sz w:val="22"/>
                <w:szCs w:val="22"/>
              </w:rPr>
            </w:pPr>
            <w:r w:rsidRPr="003B7A69">
              <w:rPr>
                <w:bCs/>
                <w:sz w:val="22"/>
                <w:szCs w:val="22"/>
              </w:rPr>
              <w:t>85-758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7A69">
              <w:rPr>
                <w:bCs/>
                <w:sz w:val="22"/>
                <w:szCs w:val="22"/>
              </w:rPr>
              <w:t>B</w:t>
            </w:r>
            <w:r w:rsidR="00FC7BEF">
              <w:rPr>
                <w:bCs/>
                <w:sz w:val="22"/>
                <w:szCs w:val="22"/>
              </w:rPr>
              <w:t>ydgoszcz</w:t>
            </w:r>
          </w:p>
          <w:p w14:paraId="0792B9ED" w14:textId="77777777" w:rsidR="003B7A69" w:rsidRDefault="003B7A69" w:rsidP="003E00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F35DE4" w14:textId="77777777" w:rsidR="003B7A69" w:rsidRPr="00D734FA" w:rsidRDefault="003B7A69" w:rsidP="003E00C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734FA">
              <w:rPr>
                <w:sz w:val="22"/>
                <w:szCs w:val="22"/>
                <w:u w:val="single"/>
              </w:rPr>
              <w:t xml:space="preserve">Zadanie nr 1: System suchych chust zrolowanych do nasączania preparatami dezynfekcyjnymi za cenę brutto </w:t>
            </w:r>
            <w:r w:rsidRPr="00D734FA">
              <w:rPr>
                <w:b/>
                <w:sz w:val="22"/>
                <w:szCs w:val="22"/>
                <w:u w:val="single"/>
              </w:rPr>
              <w:t>64 638.00 zł</w:t>
            </w:r>
            <w:r w:rsidRPr="00D734FA">
              <w:rPr>
                <w:bCs/>
                <w:sz w:val="22"/>
                <w:szCs w:val="22"/>
                <w:u w:val="single"/>
              </w:rPr>
              <w:t>.</w:t>
            </w:r>
          </w:p>
          <w:p w14:paraId="2A3576F9" w14:textId="77777777" w:rsidR="00D734FA" w:rsidRPr="00D26ED6" w:rsidRDefault="00D734FA" w:rsidP="00D734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220513" w14:textId="77777777" w:rsidR="00D734FA" w:rsidRPr="00BD7E78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142982D8" w14:textId="77777777" w:rsidR="00D734FA" w:rsidRPr="00BD7E78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70E140B8" w14:textId="178D6340" w:rsidR="003B7A69" w:rsidRPr="003B7A69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>Oferta spełnia wszystkie wymagania formalno - prawne i jest zgodna z zapisami SWZ.</w:t>
            </w:r>
          </w:p>
        </w:tc>
      </w:tr>
      <w:tr w:rsidR="003B7A69" w14:paraId="4299E70D" w14:textId="77777777" w:rsidTr="00D734FA">
        <w:trPr>
          <w:cantSplit/>
        </w:trPr>
        <w:tc>
          <w:tcPr>
            <w:tcW w:w="9498" w:type="dxa"/>
          </w:tcPr>
          <w:p w14:paraId="1DD3D768" w14:textId="77777777" w:rsidR="003B7A69" w:rsidRPr="00D26ED6" w:rsidRDefault="003B7A69" w:rsidP="003E00C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B7A69">
              <w:rPr>
                <w:b/>
                <w:sz w:val="22"/>
                <w:szCs w:val="22"/>
              </w:rPr>
              <w:lastRenderedPageBreak/>
              <w:t>OSS sp. z o.o.</w:t>
            </w:r>
          </w:p>
          <w:p w14:paraId="62FB7DA8" w14:textId="6004C3B3" w:rsidR="003B7A69" w:rsidRPr="009F0E5C" w:rsidRDefault="00FC7BEF" w:rsidP="003E00C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B7A69" w:rsidRPr="003B7A69">
              <w:rPr>
                <w:bCs/>
                <w:sz w:val="22"/>
                <w:szCs w:val="22"/>
              </w:rPr>
              <w:t>Siennicka</w:t>
            </w:r>
            <w:r w:rsidR="003B7A69" w:rsidRPr="009F0E5C">
              <w:rPr>
                <w:bCs/>
                <w:sz w:val="22"/>
                <w:szCs w:val="22"/>
              </w:rPr>
              <w:t xml:space="preserve"> </w:t>
            </w:r>
            <w:r w:rsidR="003B7A69" w:rsidRPr="003B7A69">
              <w:rPr>
                <w:bCs/>
                <w:sz w:val="22"/>
                <w:szCs w:val="22"/>
              </w:rPr>
              <w:t>25</w:t>
            </w:r>
            <w:r w:rsidR="003B7A69">
              <w:rPr>
                <w:bCs/>
                <w:sz w:val="22"/>
                <w:szCs w:val="22"/>
              </w:rPr>
              <w:t xml:space="preserve"> </w:t>
            </w:r>
          </w:p>
          <w:p w14:paraId="65107DCE" w14:textId="77777777" w:rsidR="003B7A69" w:rsidRPr="009F0E5C" w:rsidRDefault="003B7A69" w:rsidP="003E00CD">
            <w:pPr>
              <w:jc w:val="both"/>
              <w:rPr>
                <w:bCs/>
                <w:sz w:val="22"/>
                <w:szCs w:val="22"/>
              </w:rPr>
            </w:pPr>
            <w:r w:rsidRPr="003B7A69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7A69">
              <w:rPr>
                <w:bCs/>
                <w:sz w:val="22"/>
                <w:szCs w:val="22"/>
              </w:rPr>
              <w:t>Gdańsk</w:t>
            </w:r>
          </w:p>
          <w:p w14:paraId="44B737A1" w14:textId="77777777" w:rsidR="003B7A69" w:rsidRDefault="003B7A69" w:rsidP="003E00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DDF5A1" w14:textId="77777777" w:rsidR="003B7A69" w:rsidRPr="00D734FA" w:rsidRDefault="003B7A69" w:rsidP="003E00C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734FA">
              <w:rPr>
                <w:sz w:val="22"/>
                <w:szCs w:val="22"/>
                <w:u w:val="single"/>
              </w:rPr>
              <w:t xml:space="preserve">Zadanie nr 7: Preparaty do mycia i dezynfekcji powierzchni szpitalnych, sprzętów i wyrobów medycznych za cenę brutto </w:t>
            </w:r>
            <w:r w:rsidRPr="00D734FA">
              <w:rPr>
                <w:b/>
                <w:sz w:val="22"/>
                <w:szCs w:val="22"/>
                <w:u w:val="single"/>
              </w:rPr>
              <w:t>206 312.54 zł</w:t>
            </w:r>
            <w:r w:rsidRPr="00D734FA">
              <w:rPr>
                <w:bCs/>
                <w:sz w:val="22"/>
                <w:szCs w:val="22"/>
                <w:u w:val="single"/>
              </w:rPr>
              <w:t>.</w:t>
            </w:r>
          </w:p>
          <w:p w14:paraId="40EBADCC" w14:textId="77777777" w:rsidR="00D734FA" w:rsidRPr="00D26ED6" w:rsidRDefault="00D734FA" w:rsidP="00D734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773870" w14:textId="77777777" w:rsidR="00D734FA" w:rsidRPr="00BD7E78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74BCE58B" w14:textId="77777777" w:rsidR="00D734FA" w:rsidRPr="00BD7E78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3FED763" w14:textId="0DBF02EE" w:rsidR="003B7A69" w:rsidRPr="003B7A69" w:rsidRDefault="00D734FA" w:rsidP="00D734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>Oferta spełnia wszystkie wymagania formalno - prawne i jest zgodna z zapisami SWZ.</w:t>
            </w:r>
          </w:p>
        </w:tc>
      </w:tr>
    </w:tbl>
    <w:p w14:paraId="2541C1C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8343097" w14:textId="77777777" w:rsidTr="00D734FA">
        <w:tc>
          <w:tcPr>
            <w:tcW w:w="2169" w:type="dxa"/>
            <w:shd w:val="clear" w:color="auto" w:fill="F3F3F3"/>
          </w:tcPr>
          <w:p w14:paraId="66B2CF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4CB3E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418ECF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B48857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B7A69" w:rsidRPr="00834EF4" w14:paraId="4B33CD1B" w14:textId="77777777" w:rsidTr="00D734FA">
        <w:tc>
          <w:tcPr>
            <w:tcW w:w="2169" w:type="dxa"/>
            <w:shd w:val="clear" w:color="auto" w:fill="auto"/>
          </w:tcPr>
          <w:p w14:paraId="35390A51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System suchych chust zrolowanych do nasączania preparatami dezynfekcyjnymi</w:t>
            </w:r>
          </w:p>
        </w:tc>
        <w:tc>
          <w:tcPr>
            <w:tcW w:w="2793" w:type="dxa"/>
            <w:shd w:val="clear" w:color="auto" w:fill="auto"/>
          </w:tcPr>
          <w:p w14:paraId="684D89C2" w14:textId="77777777" w:rsidR="003B7A69" w:rsidRPr="00211A34" w:rsidRDefault="003B7A69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Polmil sp. z o. o. S. K. A.</w:t>
            </w:r>
          </w:p>
          <w:p w14:paraId="01AACA7F" w14:textId="6662C9AA" w:rsidR="003B7A69" w:rsidRPr="00211A34" w:rsidRDefault="00FC7BEF" w:rsidP="003E0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B7A69" w:rsidRPr="003B7A69">
              <w:rPr>
                <w:sz w:val="20"/>
                <w:szCs w:val="20"/>
              </w:rPr>
              <w:t>Przemysłowa</w:t>
            </w:r>
            <w:r w:rsidR="003B7A69" w:rsidRPr="00211A34">
              <w:rPr>
                <w:sz w:val="20"/>
                <w:szCs w:val="20"/>
              </w:rPr>
              <w:t xml:space="preserve"> </w:t>
            </w:r>
            <w:r w:rsidR="003B7A69" w:rsidRPr="003B7A69">
              <w:rPr>
                <w:sz w:val="20"/>
                <w:szCs w:val="20"/>
              </w:rPr>
              <w:t>8</w:t>
            </w:r>
          </w:p>
          <w:p w14:paraId="102716A6" w14:textId="35BF448C" w:rsidR="003B7A69" w:rsidRPr="00211A34" w:rsidRDefault="003B7A69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B</w:t>
            </w:r>
            <w:r w:rsidR="00787382">
              <w:rPr>
                <w:sz w:val="20"/>
                <w:szCs w:val="20"/>
              </w:rPr>
              <w:t>ydgoszcz</w:t>
            </w:r>
          </w:p>
        </w:tc>
        <w:tc>
          <w:tcPr>
            <w:tcW w:w="2976" w:type="dxa"/>
            <w:shd w:val="clear" w:color="auto" w:fill="auto"/>
          </w:tcPr>
          <w:p w14:paraId="469C8DBD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F65550" w14:textId="77777777" w:rsidR="003B7A69" w:rsidRPr="00211A34" w:rsidRDefault="003B7A69" w:rsidP="003E00CD">
            <w:pPr>
              <w:jc w:val="center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 xml:space="preserve">  100,00</w:t>
            </w:r>
          </w:p>
        </w:tc>
      </w:tr>
      <w:tr w:rsidR="003B7A69" w:rsidRPr="00834EF4" w14:paraId="5DEC35E7" w14:textId="77777777" w:rsidTr="00D734FA">
        <w:tc>
          <w:tcPr>
            <w:tcW w:w="2169" w:type="dxa"/>
            <w:shd w:val="clear" w:color="auto" w:fill="auto"/>
          </w:tcPr>
          <w:p w14:paraId="1D506625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System suchych chust zrolowanych do nasączania preparatami dezynfekcyjnymi</w:t>
            </w:r>
          </w:p>
        </w:tc>
        <w:tc>
          <w:tcPr>
            <w:tcW w:w="2793" w:type="dxa"/>
            <w:shd w:val="clear" w:color="auto" w:fill="auto"/>
          </w:tcPr>
          <w:p w14:paraId="306B4B0C" w14:textId="77777777" w:rsidR="003B7A69" w:rsidRPr="00211A34" w:rsidRDefault="003B7A69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Tuttomed Farmacja Sp. z o.o.</w:t>
            </w:r>
          </w:p>
          <w:p w14:paraId="1F2AC847" w14:textId="77777777" w:rsidR="003B7A69" w:rsidRPr="00211A34" w:rsidRDefault="003B7A69" w:rsidP="003E00CD">
            <w:pPr>
              <w:rPr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ul. Powstańców Wielkopolskich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2</w:t>
            </w:r>
          </w:p>
          <w:p w14:paraId="4752191E" w14:textId="77777777" w:rsidR="003B7A69" w:rsidRPr="00211A34" w:rsidRDefault="003B7A69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62-002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Suchy Las</w:t>
            </w:r>
          </w:p>
        </w:tc>
        <w:tc>
          <w:tcPr>
            <w:tcW w:w="2976" w:type="dxa"/>
            <w:shd w:val="clear" w:color="auto" w:fill="auto"/>
          </w:tcPr>
          <w:p w14:paraId="339A7F1F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1 - Cena - 96.61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0B9F54" w14:textId="77777777" w:rsidR="003B7A69" w:rsidRPr="00211A34" w:rsidRDefault="003B7A69" w:rsidP="003E00CD">
            <w:pPr>
              <w:jc w:val="center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 xml:space="preserve">  96,61</w:t>
            </w:r>
          </w:p>
        </w:tc>
      </w:tr>
      <w:tr w:rsidR="00D734FA" w:rsidRPr="00834EF4" w14:paraId="2ABE7042" w14:textId="77777777" w:rsidTr="0041356E">
        <w:tc>
          <w:tcPr>
            <w:tcW w:w="2169" w:type="dxa"/>
            <w:shd w:val="clear" w:color="auto" w:fill="auto"/>
          </w:tcPr>
          <w:p w14:paraId="49DCB755" w14:textId="77777777" w:rsidR="00D734FA" w:rsidRPr="00211A34" w:rsidRDefault="00D734FA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System suchych chust zrolowanych do nasączania preparatami dezynfekcyjnymi</w:t>
            </w:r>
          </w:p>
        </w:tc>
        <w:tc>
          <w:tcPr>
            <w:tcW w:w="2793" w:type="dxa"/>
            <w:shd w:val="clear" w:color="auto" w:fill="auto"/>
          </w:tcPr>
          <w:p w14:paraId="33721E9B" w14:textId="77777777" w:rsidR="00D734FA" w:rsidRPr="00211A34" w:rsidRDefault="00D734FA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MEDISEPT SP. Z O.O.</w:t>
            </w:r>
          </w:p>
          <w:p w14:paraId="3C0CFB46" w14:textId="77777777" w:rsidR="00D734FA" w:rsidRPr="00211A34" w:rsidRDefault="00D734FA" w:rsidP="003E00CD">
            <w:pPr>
              <w:rPr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159C</w:t>
            </w:r>
          </w:p>
          <w:p w14:paraId="59107389" w14:textId="1337339A" w:rsidR="00D734FA" w:rsidRPr="00211A34" w:rsidRDefault="00D734FA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M</w:t>
            </w:r>
            <w:r w:rsidR="00787382">
              <w:rPr>
                <w:sz w:val="20"/>
                <w:szCs w:val="20"/>
              </w:rPr>
              <w:t>otycz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31879E2" w14:textId="77777777" w:rsidR="00D734FA" w:rsidRDefault="00D734FA" w:rsidP="003E00C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CA68162" w14:textId="3A79F0D2" w:rsidR="00D734FA" w:rsidRPr="00211A34" w:rsidRDefault="00D734FA" w:rsidP="003E00C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3B7A69" w:rsidRPr="00834EF4" w14:paraId="772FFB7D" w14:textId="77777777" w:rsidTr="00D734FA">
        <w:tc>
          <w:tcPr>
            <w:tcW w:w="2169" w:type="dxa"/>
            <w:shd w:val="clear" w:color="auto" w:fill="auto"/>
          </w:tcPr>
          <w:p w14:paraId="5611642F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Preparaty do mycia i dezynfekcji powierzchni szpitalnych, sprzętów i wyrobów medycznych</w:t>
            </w:r>
          </w:p>
        </w:tc>
        <w:tc>
          <w:tcPr>
            <w:tcW w:w="2793" w:type="dxa"/>
            <w:shd w:val="clear" w:color="auto" w:fill="auto"/>
          </w:tcPr>
          <w:p w14:paraId="743D4FB0" w14:textId="77777777" w:rsidR="003B7A69" w:rsidRPr="00211A34" w:rsidRDefault="003B7A69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OSS sp. z o.o.</w:t>
            </w:r>
          </w:p>
          <w:p w14:paraId="6F27135D" w14:textId="1B1ACA7E" w:rsidR="003B7A69" w:rsidRPr="00211A34" w:rsidRDefault="00787382" w:rsidP="003E0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B7A69" w:rsidRPr="003B7A69">
              <w:rPr>
                <w:sz w:val="20"/>
                <w:szCs w:val="20"/>
              </w:rPr>
              <w:t>Siennicka</w:t>
            </w:r>
            <w:r w:rsidR="003B7A69" w:rsidRPr="00211A34">
              <w:rPr>
                <w:sz w:val="20"/>
                <w:szCs w:val="20"/>
              </w:rPr>
              <w:t xml:space="preserve"> </w:t>
            </w:r>
            <w:r w:rsidR="003B7A69" w:rsidRPr="003B7A69">
              <w:rPr>
                <w:sz w:val="20"/>
                <w:szCs w:val="20"/>
              </w:rPr>
              <w:t>25</w:t>
            </w:r>
          </w:p>
          <w:p w14:paraId="491EBD83" w14:textId="77777777" w:rsidR="003B7A69" w:rsidRPr="00211A34" w:rsidRDefault="003B7A69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3B5925A1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55F90" w14:textId="77777777" w:rsidR="003B7A69" w:rsidRPr="00211A34" w:rsidRDefault="003B7A69" w:rsidP="003E00CD">
            <w:pPr>
              <w:jc w:val="center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 xml:space="preserve">  100,00</w:t>
            </w:r>
          </w:p>
        </w:tc>
      </w:tr>
      <w:tr w:rsidR="003B7A69" w:rsidRPr="00834EF4" w14:paraId="2A1C404B" w14:textId="77777777" w:rsidTr="00D734FA">
        <w:tc>
          <w:tcPr>
            <w:tcW w:w="2169" w:type="dxa"/>
            <w:shd w:val="clear" w:color="auto" w:fill="auto"/>
          </w:tcPr>
          <w:p w14:paraId="06CFE4FF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Preparaty do mycia i dezynfekcji powierzchni szpitalnych, sprzętów i wyrobów medycznych</w:t>
            </w:r>
          </w:p>
        </w:tc>
        <w:tc>
          <w:tcPr>
            <w:tcW w:w="2793" w:type="dxa"/>
            <w:shd w:val="clear" w:color="auto" w:fill="auto"/>
          </w:tcPr>
          <w:p w14:paraId="7090C467" w14:textId="77777777" w:rsidR="003B7A69" w:rsidRPr="00211A34" w:rsidRDefault="003B7A69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7CCBA557" w14:textId="6BA1EC80" w:rsidR="003B7A69" w:rsidRPr="00211A34" w:rsidRDefault="00787382" w:rsidP="003E0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B7A69" w:rsidRPr="003B7A69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idna</w:t>
            </w:r>
            <w:r w:rsidR="003B7A69" w:rsidRPr="00211A34">
              <w:rPr>
                <w:sz w:val="20"/>
                <w:szCs w:val="20"/>
              </w:rPr>
              <w:t xml:space="preserve"> </w:t>
            </w:r>
            <w:r w:rsidR="003B7A69" w:rsidRPr="003B7A69">
              <w:rPr>
                <w:sz w:val="20"/>
                <w:szCs w:val="20"/>
              </w:rPr>
              <w:t>4</w:t>
            </w:r>
          </w:p>
          <w:p w14:paraId="2B92F99C" w14:textId="755B382F" w:rsidR="003B7A69" w:rsidRPr="00211A34" w:rsidRDefault="003B7A69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50-543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W</w:t>
            </w:r>
            <w:r w:rsidR="00787382">
              <w:rPr>
                <w:sz w:val="20"/>
                <w:szCs w:val="20"/>
              </w:rPr>
              <w:t>rocław</w:t>
            </w:r>
          </w:p>
        </w:tc>
        <w:tc>
          <w:tcPr>
            <w:tcW w:w="2976" w:type="dxa"/>
            <w:shd w:val="clear" w:color="auto" w:fill="auto"/>
          </w:tcPr>
          <w:p w14:paraId="407EAB04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1 - Cena - 97.88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738E05" w14:textId="77777777" w:rsidR="003B7A69" w:rsidRPr="00211A34" w:rsidRDefault="003B7A69" w:rsidP="003E00CD">
            <w:pPr>
              <w:jc w:val="center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 xml:space="preserve">  97,88</w:t>
            </w:r>
          </w:p>
        </w:tc>
      </w:tr>
      <w:tr w:rsidR="003B7A69" w:rsidRPr="00834EF4" w14:paraId="548CE31D" w14:textId="77777777" w:rsidTr="00D734FA">
        <w:tc>
          <w:tcPr>
            <w:tcW w:w="2169" w:type="dxa"/>
            <w:shd w:val="clear" w:color="auto" w:fill="auto"/>
          </w:tcPr>
          <w:p w14:paraId="18DB34FF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7A69">
              <w:rPr>
                <w:sz w:val="20"/>
                <w:szCs w:val="20"/>
              </w:rPr>
              <w:t>Preparaty do mycia i dezynfekcji powierzchni szpitalnych, sprzętów i wyrobów medycznych</w:t>
            </w:r>
          </w:p>
        </w:tc>
        <w:tc>
          <w:tcPr>
            <w:tcW w:w="2793" w:type="dxa"/>
            <w:shd w:val="clear" w:color="auto" w:fill="auto"/>
          </w:tcPr>
          <w:p w14:paraId="2C8CD382" w14:textId="77777777" w:rsidR="003B7A69" w:rsidRPr="00211A34" w:rsidRDefault="003B7A69" w:rsidP="003E00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B7A69">
              <w:rPr>
                <w:b/>
                <w:bCs/>
                <w:sz w:val="20"/>
                <w:szCs w:val="20"/>
              </w:rPr>
              <w:t>Bialmed Sp. z o.o.</w:t>
            </w:r>
          </w:p>
          <w:p w14:paraId="319AF6E6" w14:textId="571E4331" w:rsidR="003B7A69" w:rsidRPr="00211A34" w:rsidRDefault="00787382" w:rsidP="003E0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B7A69" w:rsidRPr="003B7A69">
              <w:rPr>
                <w:sz w:val="20"/>
                <w:szCs w:val="20"/>
              </w:rPr>
              <w:t>Konopnickiej</w:t>
            </w:r>
            <w:r w:rsidR="003B7A69" w:rsidRPr="00211A34">
              <w:rPr>
                <w:sz w:val="20"/>
                <w:szCs w:val="20"/>
              </w:rPr>
              <w:t xml:space="preserve"> </w:t>
            </w:r>
            <w:r w:rsidR="003B7A69" w:rsidRPr="003B7A69">
              <w:rPr>
                <w:sz w:val="20"/>
                <w:szCs w:val="20"/>
              </w:rPr>
              <w:t>11 a</w:t>
            </w:r>
          </w:p>
          <w:p w14:paraId="20FE92C6" w14:textId="77777777" w:rsidR="003B7A69" w:rsidRPr="00211A34" w:rsidRDefault="003B7A69" w:rsidP="003E00CD">
            <w:pPr>
              <w:spacing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Biała  Piska</w:t>
            </w:r>
          </w:p>
        </w:tc>
        <w:tc>
          <w:tcPr>
            <w:tcW w:w="2976" w:type="dxa"/>
            <w:shd w:val="clear" w:color="auto" w:fill="auto"/>
          </w:tcPr>
          <w:p w14:paraId="615178C4" w14:textId="77777777" w:rsidR="003B7A69" w:rsidRPr="00211A34" w:rsidRDefault="003B7A69" w:rsidP="003E00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1 - Cena - 51.85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92D1F2" w14:textId="77777777" w:rsidR="003B7A69" w:rsidRPr="00211A34" w:rsidRDefault="003B7A69" w:rsidP="003E00CD">
            <w:pPr>
              <w:jc w:val="center"/>
              <w:rPr>
                <w:color w:val="000000"/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 xml:space="preserve">  51,85</w:t>
            </w:r>
          </w:p>
        </w:tc>
      </w:tr>
    </w:tbl>
    <w:p w14:paraId="3BF1C433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500AB40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2B9D363" w14:textId="77777777" w:rsidTr="00596EA3">
        <w:tc>
          <w:tcPr>
            <w:tcW w:w="871" w:type="dxa"/>
            <w:shd w:val="clear" w:color="auto" w:fill="F3F3F3"/>
            <w:vAlign w:val="center"/>
          </w:tcPr>
          <w:p w14:paraId="45B67E1B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510B31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CB2642C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3B7A69" w14:paraId="4A2B4710" w14:textId="77777777" w:rsidTr="003E00CD">
        <w:tc>
          <w:tcPr>
            <w:tcW w:w="871" w:type="dxa"/>
            <w:vAlign w:val="center"/>
          </w:tcPr>
          <w:p w14:paraId="7DEF49EA" w14:textId="77777777" w:rsidR="003B7A69" w:rsidRPr="00596EA3" w:rsidRDefault="003B7A69" w:rsidP="003E00CD">
            <w:pPr>
              <w:spacing w:before="40"/>
              <w:jc w:val="center"/>
              <w:rPr>
                <w:sz w:val="22"/>
                <w:szCs w:val="22"/>
              </w:rPr>
            </w:pPr>
            <w:r w:rsidRPr="003B7A69">
              <w:rPr>
                <w:sz w:val="22"/>
                <w:szCs w:val="22"/>
              </w:rPr>
              <w:t>8</w:t>
            </w:r>
          </w:p>
        </w:tc>
        <w:tc>
          <w:tcPr>
            <w:tcW w:w="2957" w:type="dxa"/>
            <w:vAlign w:val="center"/>
          </w:tcPr>
          <w:p w14:paraId="5FF384C0" w14:textId="77777777" w:rsidR="003B7A69" w:rsidRPr="00596EA3" w:rsidRDefault="003B7A69" w:rsidP="003E00C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B7A69">
              <w:rPr>
                <w:b/>
                <w:bCs/>
                <w:sz w:val="22"/>
                <w:szCs w:val="22"/>
              </w:rPr>
              <w:t>MEDISEPT SP. Z O.O.</w:t>
            </w:r>
          </w:p>
          <w:p w14:paraId="1C38A593" w14:textId="77777777" w:rsidR="003B7A69" w:rsidRPr="00211A34" w:rsidRDefault="003B7A69" w:rsidP="003E00CD">
            <w:pPr>
              <w:rPr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159C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434BA7D" w14:textId="77777777" w:rsidR="003B7A69" w:rsidRPr="00211A34" w:rsidRDefault="003B7A69" w:rsidP="003E00CD">
            <w:pPr>
              <w:spacing w:after="40"/>
              <w:rPr>
                <w:sz w:val="20"/>
                <w:szCs w:val="20"/>
              </w:rPr>
            </w:pPr>
            <w:r w:rsidRPr="003B7A69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7A69">
              <w:rPr>
                <w:sz w:val="20"/>
                <w:szCs w:val="20"/>
              </w:rPr>
              <w:t>MOTYCZ</w:t>
            </w:r>
          </w:p>
        </w:tc>
        <w:tc>
          <w:tcPr>
            <w:tcW w:w="5670" w:type="dxa"/>
          </w:tcPr>
          <w:p w14:paraId="3674F914" w14:textId="77777777" w:rsidR="00D734FA" w:rsidRDefault="00D734FA" w:rsidP="00D734FA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40843CCC" w14:textId="77777777" w:rsidR="00D734FA" w:rsidRDefault="00D734FA" w:rsidP="00D734FA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</w:t>
            </w:r>
            <w:r>
              <w:rPr>
                <w:sz w:val="22"/>
                <w:szCs w:val="22"/>
              </w:rPr>
              <w:t xml:space="preserve">dnia 21.02.2022 r. tym samym </w:t>
            </w:r>
            <w:r w:rsidRPr="001422DC">
              <w:rPr>
                <w:sz w:val="22"/>
                <w:szCs w:val="22"/>
              </w:rPr>
              <w:t xml:space="preserve">nie uwzględniając modyfikacji </w:t>
            </w:r>
            <w:r>
              <w:rPr>
                <w:sz w:val="22"/>
                <w:szCs w:val="22"/>
              </w:rPr>
              <w:t xml:space="preserve">formularza cenowego (stanowiącego załącznik nr 3 do SWZ / załącznik nr 1 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01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2 </w:t>
            </w:r>
            <w:r w:rsidRPr="001422D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</w:t>
            </w:r>
          </w:p>
          <w:p w14:paraId="11A03559" w14:textId="2C1D315B" w:rsidR="003B7A69" w:rsidRPr="00596EA3" w:rsidRDefault="00D734FA" w:rsidP="00D734FA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lastRenderedPageBreak/>
              <w:t xml:space="preserve">Zgodnie z zapisami SWZ (rozdz. </w:t>
            </w:r>
            <w:r>
              <w:rPr>
                <w:sz w:val="22"/>
                <w:szCs w:val="22"/>
              </w:rPr>
              <w:t>17</w:t>
            </w:r>
            <w:r w:rsidRPr="001422DC">
              <w:rPr>
                <w:sz w:val="22"/>
                <w:szCs w:val="22"/>
              </w:rPr>
              <w:t>.2 i 1</w:t>
            </w:r>
            <w:r>
              <w:rPr>
                <w:sz w:val="22"/>
                <w:szCs w:val="22"/>
              </w:rPr>
              <w:t>7</w:t>
            </w:r>
            <w:r w:rsidRPr="001422DC">
              <w:rPr>
                <w:sz w:val="22"/>
                <w:szCs w:val="22"/>
              </w:rPr>
              <w:t xml:space="preserve">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cenowego powoduje, iż treść oferty Wykonawcy nie odpowiada treści specyfikacji warunków zamówienia.</w:t>
            </w:r>
          </w:p>
        </w:tc>
      </w:tr>
    </w:tbl>
    <w:p w14:paraId="7951FF56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9BD6DDE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32CBF94" w14:textId="192D1602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B7A69" w:rsidRPr="00F33C66">
        <w:rPr>
          <w:sz w:val="22"/>
          <w:szCs w:val="22"/>
        </w:rPr>
        <w:t xml:space="preserve">nie krótszym niż </w:t>
      </w:r>
      <w:r w:rsidR="00E80244">
        <w:rPr>
          <w:sz w:val="22"/>
          <w:szCs w:val="22"/>
        </w:rPr>
        <w:t>5</w:t>
      </w:r>
      <w:r w:rsidR="003B7A69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6BE7A1D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45F933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19F4F03" w14:textId="77777777" w:rsidR="00B464D3" w:rsidRPr="004229DE" w:rsidRDefault="00B464D3" w:rsidP="00E80244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1E2438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2CE6" w14:textId="77777777" w:rsidR="005B0D51" w:rsidRDefault="005B0D51">
      <w:r>
        <w:separator/>
      </w:r>
    </w:p>
  </w:endnote>
  <w:endnote w:type="continuationSeparator" w:id="0">
    <w:p w14:paraId="1D03073B" w14:textId="77777777" w:rsidR="005B0D51" w:rsidRDefault="005B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599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C94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78DD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CB51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8E7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D903A" w14:textId="77777777" w:rsidR="005B0D51" w:rsidRDefault="005B0D51">
      <w:r>
        <w:separator/>
      </w:r>
    </w:p>
  </w:footnote>
  <w:footnote w:type="continuationSeparator" w:id="0">
    <w:p w14:paraId="385DBF97" w14:textId="77777777" w:rsidR="005B0D51" w:rsidRDefault="005B0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1FE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82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D0D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5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55B6"/>
    <w:rsid w:val="003A0AFC"/>
    <w:rsid w:val="003B7A6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0D51"/>
    <w:rsid w:val="005E5BFF"/>
    <w:rsid w:val="005F2CB0"/>
    <w:rsid w:val="00607F9B"/>
    <w:rsid w:val="00644DCB"/>
    <w:rsid w:val="00657C1E"/>
    <w:rsid w:val="006E3089"/>
    <w:rsid w:val="006F34BB"/>
    <w:rsid w:val="00712C39"/>
    <w:rsid w:val="00756CDA"/>
    <w:rsid w:val="0078738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34FA"/>
    <w:rsid w:val="00D8427E"/>
    <w:rsid w:val="00D9549D"/>
    <w:rsid w:val="00E30B2D"/>
    <w:rsid w:val="00E62859"/>
    <w:rsid w:val="00E80244"/>
    <w:rsid w:val="00E85D70"/>
    <w:rsid w:val="00F33C66"/>
    <w:rsid w:val="00F83783"/>
    <w:rsid w:val="00F960D7"/>
    <w:rsid w:val="00FB7F50"/>
    <w:rsid w:val="00FC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8857D"/>
  <w15:chartTrackingRefBased/>
  <w15:docId w15:val="{C440B2C5-84CE-4760-BB95-FB9FE97D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734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655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2022-04-20T09:40:00Z</dcterms:created>
  <dcterms:modified xsi:type="dcterms:W3CDTF">2022-04-26T07:12:00Z</dcterms:modified>
</cp:coreProperties>
</file>