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BB547B" w:rsidRDefault="002E38A4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2E38A4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2E38A4">
        <w:rPr>
          <w:rFonts w:ascii="Arial" w:hAnsi="Arial" w:cs="Arial"/>
          <w:sz w:val="24"/>
          <w:szCs w:val="24"/>
        </w:rPr>
        <w:t>2022-04-29</w:t>
      </w:r>
    </w:p>
    <w:p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2E38A4" w:rsidRPr="002E38A4" w:rsidRDefault="002E38A4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2E38A4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BB547B" w:rsidRDefault="002E38A4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2E38A4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D665F5" w:rsidRPr="00BB547B" w:rsidRDefault="002E38A4" w:rsidP="00D665F5">
      <w:pPr>
        <w:rPr>
          <w:rFonts w:ascii="Arial" w:hAnsi="Arial" w:cs="Arial"/>
          <w:sz w:val="24"/>
          <w:szCs w:val="24"/>
        </w:rPr>
      </w:pPr>
      <w:r w:rsidRPr="002E38A4">
        <w:rPr>
          <w:rFonts w:ascii="Arial" w:hAnsi="Arial" w:cs="Arial"/>
          <w:sz w:val="24"/>
          <w:szCs w:val="24"/>
        </w:rPr>
        <w:t>ul. Warszawska 24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2E38A4">
        <w:rPr>
          <w:rFonts w:ascii="Arial" w:hAnsi="Arial" w:cs="Arial"/>
          <w:sz w:val="24"/>
          <w:szCs w:val="24"/>
        </w:rPr>
        <w:t>W-9/110,</w:t>
      </w:r>
    </w:p>
    <w:p w:rsidR="00D665F5" w:rsidRPr="00BB547B" w:rsidRDefault="002E38A4" w:rsidP="00D665F5">
      <w:pPr>
        <w:rPr>
          <w:rFonts w:ascii="Arial" w:hAnsi="Arial" w:cs="Arial"/>
          <w:sz w:val="24"/>
          <w:szCs w:val="24"/>
        </w:rPr>
      </w:pPr>
      <w:r w:rsidRPr="002E38A4">
        <w:rPr>
          <w:rFonts w:ascii="Arial" w:hAnsi="Arial" w:cs="Arial"/>
          <w:sz w:val="24"/>
          <w:szCs w:val="24"/>
        </w:rPr>
        <w:t>31-155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2E38A4">
        <w:rPr>
          <w:rFonts w:ascii="Arial" w:hAnsi="Arial" w:cs="Arial"/>
          <w:sz w:val="24"/>
          <w:szCs w:val="24"/>
        </w:rPr>
        <w:t>KRAKÓW</w:t>
      </w:r>
    </w:p>
    <w:p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2E38A4" w:rsidRPr="002E38A4">
        <w:rPr>
          <w:rFonts w:ascii="Arial" w:hAnsi="Arial" w:cs="Arial"/>
          <w:b/>
          <w:sz w:val="24"/>
          <w:szCs w:val="24"/>
        </w:rPr>
        <w:t>KA-2/022/2022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E38A4" w:rsidRPr="002E38A4">
        <w:rPr>
          <w:rFonts w:ascii="Arial" w:hAnsi="Arial" w:cs="Arial"/>
          <w:sz w:val="24"/>
          <w:szCs w:val="24"/>
        </w:rPr>
        <w:t>przetarg nieograniczon</w:t>
      </w:r>
      <w:r w:rsidR="00D705FA">
        <w:rPr>
          <w:rFonts w:ascii="Arial" w:hAnsi="Arial" w:cs="Arial"/>
          <w:sz w:val="24"/>
          <w:szCs w:val="24"/>
        </w:rPr>
        <w:t xml:space="preserve">ego pn. </w:t>
      </w:r>
    </w:p>
    <w:p w:rsidR="00A80738" w:rsidRPr="00BB547B" w:rsidRDefault="002E38A4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2E38A4">
        <w:rPr>
          <w:rFonts w:ascii="Arial" w:hAnsi="Arial" w:cs="Arial"/>
          <w:b/>
          <w:szCs w:val="24"/>
        </w:rPr>
        <w:t>Dostawa laptopów do Magazynu Głównego Politechniki Krakowskiej</w:t>
      </w:r>
    </w:p>
    <w:p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2E38A4" w:rsidRPr="002E38A4">
        <w:rPr>
          <w:rFonts w:ascii="Arial" w:hAnsi="Arial" w:cs="Arial"/>
          <w:sz w:val="24"/>
          <w:szCs w:val="24"/>
        </w:rPr>
        <w:t>(</w:t>
      </w:r>
      <w:proofErr w:type="spellStart"/>
      <w:r w:rsidR="002E38A4" w:rsidRPr="002E38A4">
        <w:rPr>
          <w:rFonts w:ascii="Arial" w:hAnsi="Arial" w:cs="Arial"/>
          <w:sz w:val="24"/>
          <w:szCs w:val="24"/>
        </w:rPr>
        <w:t>t.j</w:t>
      </w:r>
      <w:proofErr w:type="spellEnd"/>
      <w:r w:rsidR="002E38A4" w:rsidRPr="002E38A4">
        <w:rPr>
          <w:rFonts w:ascii="Arial" w:hAnsi="Arial" w:cs="Arial"/>
          <w:sz w:val="24"/>
          <w:szCs w:val="24"/>
        </w:rPr>
        <w:t>. Dz.U. z 2021r. poz. 1129)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2E38A4" w:rsidRPr="002E38A4">
        <w:rPr>
          <w:rFonts w:ascii="Arial" w:hAnsi="Arial" w:cs="Arial"/>
          <w:sz w:val="24"/>
          <w:szCs w:val="24"/>
        </w:rPr>
        <w:t>29/04/2022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2E38A4" w:rsidRPr="002E38A4">
        <w:rPr>
          <w:rFonts w:ascii="Arial" w:hAnsi="Arial" w:cs="Arial"/>
          <w:sz w:val="24"/>
          <w:szCs w:val="24"/>
        </w:rPr>
        <w:t>11:00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677"/>
        <w:gridCol w:w="2268"/>
      </w:tblGrid>
      <w:tr w:rsidR="006B27ED" w:rsidRPr="00BB547B" w:rsidTr="00D705FA">
        <w:tc>
          <w:tcPr>
            <w:tcW w:w="993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2E38A4" w:rsidRPr="00BB547B" w:rsidTr="00D705FA">
        <w:tc>
          <w:tcPr>
            <w:tcW w:w="993" w:type="dxa"/>
            <w:shd w:val="clear" w:color="auto" w:fill="auto"/>
            <w:vAlign w:val="center"/>
          </w:tcPr>
          <w:p w:rsidR="002E38A4" w:rsidRPr="00BB547B" w:rsidRDefault="002E38A4" w:rsidP="00D0772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38A4" w:rsidRPr="00BB547B" w:rsidRDefault="002E38A4" w:rsidP="00D0772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1</w:t>
            </w:r>
          </w:p>
        </w:tc>
        <w:tc>
          <w:tcPr>
            <w:tcW w:w="4677" w:type="dxa"/>
            <w:shd w:val="clear" w:color="auto" w:fill="auto"/>
          </w:tcPr>
          <w:p w:rsidR="002E38A4" w:rsidRPr="00BB547B" w:rsidRDefault="002E38A4" w:rsidP="00D0772D">
            <w:pPr>
              <w:spacing w:before="80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PROGRESS - Systemy Komputerowe Sp. z o. o.</w:t>
            </w:r>
          </w:p>
          <w:p w:rsidR="002E38A4" w:rsidRPr="00BB547B" w:rsidRDefault="002E38A4" w:rsidP="00D0772D">
            <w:pPr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Al. Mickiewicza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E38A4">
              <w:rPr>
                <w:rFonts w:ascii="Arial" w:hAnsi="Arial" w:cs="Arial"/>
              </w:rPr>
              <w:t>27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E38A4" w:rsidRPr="00BB547B" w:rsidRDefault="002E38A4" w:rsidP="00D0772D">
            <w:pPr>
              <w:spacing w:after="80"/>
              <w:jc w:val="both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31-120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E38A4">
              <w:rPr>
                <w:rFonts w:ascii="Arial" w:hAnsi="Arial" w:cs="Arial"/>
              </w:rPr>
              <w:t>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E38A4" w:rsidRPr="00BB547B" w:rsidRDefault="002E38A4" w:rsidP="00D0772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70 848.00 zł</w:t>
            </w:r>
          </w:p>
        </w:tc>
      </w:tr>
      <w:tr w:rsidR="002E38A4" w:rsidRPr="00BB547B" w:rsidTr="00D705FA">
        <w:tc>
          <w:tcPr>
            <w:tcW w:w="993" w:type="dxa"/>
            <w:shd w:val="clear" w:color="auto" w:fill="auto"/>
            <w:vAlign w:val="center"/>
          </w:tcPr>
          <w:p w:rsidR="002E38A4" w:rsidRPr="00BB547B" w:rsidRDefault="002E38A4" w:rsidP="00D0772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38A4" w:rsidRPr="00BB547B" w:rsidRDefault="002E38A4" w:rsidP="00D0772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2</w:t>
            </w:r>
          </w:p>
        </w:tc>
        <w:tc>
          <w:tcPr>
            <w:tcW w:w="4677" w:type="dxa"/>
            <w:shd w:val="clear" w:color="auto" w:fill="auto"/>
          </w:tcPr>
          <w:p w:rsidR="002E38A4" w:rsidRPr="00BB547B" w:rsidRDefault="002E38A4" w:rsidP="00D0772D">
            <w:pPr>
              <w:spacing w:before="80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PROGRESS - Systemy Komputerowe Sp. z o. o.</w:t>
            </w:r>
          </w:p>
          <w:p w:rsidR="002E38A4" w:rsidRPr="00BB547B" w:rsidRDefault="002E38A4" w:rsidP="00D0772D">
            <w:pPr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Al. Mickiewicza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E38A4">
              <w:rPr>
                <w:rFonts w:ascii="Arial" w:hAnsi="Arial" w:cs="Arial"/>
              </w:rPr>
              <w:t>27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E38A4" w:rsidRPr="00BB547B" w:rsidRDefault="002E38A4" w:rsidP="00D0772D">
            <w:pPr>
              <w:spacing w:after="80"/>
              <w:jc w:val="both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31-120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E38A4">
              <w:rPr>
                <w:rFonts w:ascii="Arial" w:hAnsi="Arial" w:cs="Arial"/>
              </w:rPr>
              <w:t>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E38A4" w:rsidRPr="00BB547B" w:rsidRDefault="002E38A4" w:rsidP="00D0772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68 388.00 zł</w:t>
            </w:r>
          </w:p>
        </w:tc>
      </w:tr>
      <w:tr w:rsidR="002E38A4" w:rsidRPr="00BB547B" w:rsidTr="00D705FA">
        <w:tc>
          <w:tcPr>
            <w:tcW w:w="993" w:type="dxa"/>
            <w:shd w:val="clear" w:color="auto" w:fill="auto"/>
            <w:vAlign w:val="center"/>
          </w:tcPr>
          <w:p w:rsidR="002E38A4" w:rsidRPr="00BB547B" w:rsidRDefault="002E38A4" w:rsidP="00D0772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38A4" w:rsidRPr="00BB547B" w:rsidRDefault="002E38A4" w:rsidP="00D0772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3</w:t>
            </w:r>
          </w:p>
        </w:tc>
        <w:tc>
          <w:tcPr>
            <w:tcW w:w="4677" w:type="dxa"/>
            <w:shd w:val="clear" w:color="auto" w:fill="auto"/>
          </w:tcPr>
          <w:p w:rsidR="002E38A4" w:rsidRPr="00BB547B" w:rsidRDefault="002E38A4" w:rsidP="00D0772D">
            <w:pPr>
              <w:spacing w:before="80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PROGRESS - Systemy Komputerowe Sp. z o. o.</w:t>
            </w:r>
          </w:p>
          <w:p w:rsidR="002E38A4" w:rsidRPr="00BB547B" w:rsidRDefault="002E38A4" w:rsidP="00D0772D">
            <w:pPr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Al. Mickiewicza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E38A4">
              <w:rPr>
                <w:rFonts w:ascii="Arial" w:hAnsi="Arial" w:cs="Arial"/>
              </w:rPr>
              <w:t>27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E38A4" w:rsidRPr="00BB547B" w:rsidRDefault="002E38A4" w:rsidP="00D0772D">
            <w:pPr>
              <w:spacing w:after="80"/>
              <w:jc w:val="both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31-120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E38A4">
              <w:rPr>
                <w:rFonts w:ascii="Arial" w:hAnsi="Arial" w:cs="Arial"/>
              </w:rPr>
              <w:t>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E38A4" w:rsidRPr="00BB547B" w:rsidRDefault="002E38A4" w:rsidP="00D0772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88 068.00 zł</w:t>
            </w:r>
          </w:p>
        </w:tc>
      </w:tr>
      <w:tr w:rsidR="002E38A4" w:rsidRPr="00BB547B" w:rsidTr="00D705FA">
        <w:tc>
          <w:tcPr>
            <w:tcW w:w="993" w:type="dxa"/>
            <w:shd w:val="clear" w:color="auto" w:fill="auto"/>
            <w:vAlign w:val="center"/>
          </w:tcPr>
          <w:p w:rsidR="002E38A4" w:rsidRPr="00BB547B" w:rsidRDefault="002E38A4" w:rsidP="00D0772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38A4" w:rsidRPr="00BB547B" w:rsidRDefault="002E38A4" w:rsidP="00D0772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2</w:t>
            </w:r>
          </w:p>
        </w:tc>
        <w:tc>
          <w:tcPr>
            <w:tcW w:w="4677" w:type="dxa"/>
            <w:shd w:val="clear" w:color="auto" w:fill="auto"/>
          </w:tcPr>
          <w:p w:rsidR="002E38A4" w:rsidRPr="00BB547B" w:rsidRDefault="002E38A4" w:rsidP="00D0772D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E38A4">
              <w:rPr>
                <w:rFonts w:ascii="Arial" w:hAnsi="Arial" w:cs="Arial"/>
              </w:rPr>
              <w:t>Bino</w:t>
            </w:r>
            <w:proofErr w:type="spellEnd"/>
            <w:r w:rsidRPr="002E38A4">
              <w:rPr>
                <w:rFonts w:ascii="Arial" w:hAnsi="Arial" w:cs="Arial"/>
              </w:rPr>
              <w:t xml:space="preserve"> </w:t>
            </w:r>
            <w:proofErr w:type="spellStart"/>
            <w:r w:rsidRPr="002E38A4">
              <w:rPr>
                <w:rFonts w:ascii="Arial" w:hAnsi="Arial" w:cs="Arial"/>
              </w:rPr>
              <w:t>Computers</w:t>
            </w:r>
            <w:proofErr w:type="spellEnd"/>
            <w:r w:rsidRPr="002E38A4">
              <w:rPr>
                <w:rFonts w:ascii="Arial" w:hAnsi="Arial" w:cs="Arial"/>
              </w:rPr>
              <w:t xml:space="preserve"> S. Bobek, B. Bielak, S. Bara S.J.</w:t>
            </w:r>
          </w:p>
          <w:p w:rsidR="002E38A4" w:rsidRPr="00BB547B" w:rsidRDefault="002E38A4" w:rsidP="00D0772D">
            <w:pPr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ul. Urocza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E38A4">
              <w:rPr>
                <w:rFonts w:ascii="Arial" w:hAnsi="Arial" w:cs="Arial"/>
              </w:rPr>
              <w:t>27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E38A4" w:rsidRPr="00BB547B" w:rsidRDefault="002E38A4" w:rsidP="00D0772D">
            <w:pPr>
              <w:spacing w:after="80"/>
              <w:jc w:val="both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32-040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E38A4">
              <w:rPr>
                <w:rFonts w:ascii="Arial" w:hAnsi="Arial" w:cs="Arial"/>
              </w:rPr>
              <w:t>Wrząsowice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E38A4" w:rsidRPr="00BB547B" w:rsidRDefault="002E38A4" w:rsidP="00D0772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73 062.00 zł</w:t>
            </w:r>
          </w:p>
        </w:tc>
      </w:tr>
      <w:tr w:rsidR="002E38A4" w:rsidRPr="00BB547B" w:rsidTr="00D705FA">
        <w:tc>
          <w:tcPr>
            <w:tcW w:w="993" w:type="dxa"/>
            <w:shd w:val="clear" w:color="auto" w:fill="auto"/>
            <w:vAlign w:val="center"/>
          </w:tcPr>
          <w:p w:rsidR="002E38A4" w:rsidRPr="00BB547B" w:rsidRDefault="002E38A4" w:rsidP="00D0772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38A4" w:rsidRPr="00BB547B" w:rsidRDefault="002E38A4" w:rsidP="00D0772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1</w:t>
            </w:r>
          </w:p>
        </w:tc>
        <w:tc>
          <w:tcPr>
            <w:tcW w:w="4677" w:type="dxa"/>
            <w:shd w:val="clear" w:color="auto" w:fill="auto"/>
          </w:tcPr>
          <w:p w:rsidR="00D705FA" w:rsidRDefault="002E38A4" w:rsidP="00D0772D">
            <w:pPr>
              <w:spacing w:before="80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 xml:space="preserve">NKK SYSTEM Nowak, Kukułka, </w:t>
            </w:r>
            <w:proofErr w:type="spellStart"/>
            <w:r w:rsidRPr="002E38A4">
              <w:rPr>
                <w:rFonts w:ascii="Arial" w:hAnsi="Arial" w:cs="Arial"/>
              </w:rPr>
              <w:t>Kornijasz</w:t>
            </w:r>
            <w:proofErr w:type="spellEnd"/>
            <w:r w:rsidRPr="002E38A4">
              <w:rPr>
                <w:rFonts w:ascii="Arial" w:hAnsi="Arial" w:cs="Arial"/>
              </w:rPr>
              <w:t xml:space="preserve"> </w:t>
            </w:r>
          </w:p>
          <w:p w:rsidR="002E38A4" w:rsidRPr="00BB547B" w:rsidRDefault="002E38A4" w:rsidP="00D0772D">
            <w:pPr>
              <w:spacing w:before="80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Spółka Jawna</w:t>
            </w:r>
          </w:p>
          <w:p w:rsidR="002E38A4" w:rsidRPr="00BB547B" w:rsidRDefault="002E38A4" w:rsidP="00D0772D">
            <w:pPr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ul. Tatarska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E38A4">
              <w:rPr>
                <w:rFonts w:ascii="Arial" w:hAnsi="Arial" w:cs="Arial"/>
              </w:rPr>
              <w:t>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E38A4" w:rsidRPr="00BB547B" w:rsidRDefault="002E38A4" w:rsidP="00D0772D">
            <w:pPr>
              <w:spacing w:after="80"/>
              <w:jc w:val="both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30-103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E38A4">
              <w:rPr>
                <w:rFonts w:ascii="Arial" w:hAnsi="Arial" w:cs="Arial"/>
              </w:rPr>
              <w:t>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E38A4" w:rsidRPr="00BB547B" w:rsidRDefault="002E38A4" w:rsidP="00D0772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90 651.00 zł</w:t>
            </w:r>
          </w:p>
        </w:tc>
      </w:tr>
      <w:tr w:rsidR="002E38A4" w:rsidRPr="00BB547B" w:rsidTr="00D705FA">
        <w:tc>
          <w:tcPr>
            <w:tcW w:w="993" w:type="dxa"/>
            <w:shd w:val="clear" w:color="auto" w:fill="auto"/>
            <w:vAlign w:val="center"/>
          </w:tcPr>
          <w:p w:rsidR="002E38A4" w:rsidRPr="00BB547B" w:rsidRDefault="002E38A4" w:rsidP="00D0772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38A4" w:rsidRPr="00BB547B" w:rsidRDefault="002E38A4" w:rsidP="00D0772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2</w:t>
            </w:r>
          </w:p>
        </w:tc>
        <w:tc>
          <w:tcPr>
            <w:tcW w:w="4677" w:type="dxa"/>
            <w:shd w:val="clear" w:color="auto" w:fill="auto"/>
          </w:tcPr>
          <w:p w:rsidR="00D705FA" w:rsidRDefault="002E38A4" w:rsidP="00D0772D">
            <w:pPr>
              <w:spacing w:before="80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 xml:space="preserve">NKK SYSTEM Nowak, Kukułka, </w:t>
            </w:r>
            <w:proofErr w:type="spellStart"/>
            <w:r w:rsidRPr="002E38A4">
              <w:rPr>
                <w:rFonts w:ascii="Arial" w:hAnsi="Arial" w:cs="Arial"/>
              </w:rPr>
              <w:t>Kornijasz</w:t>
            </w:r>
            <w:proofErr w:type="spellEnd"/>
            <w:r w:rsidRPr="002E38A4">
              <w:rPr>
                <w:rFonts w:ascii="Arial" w:hAnsi="Arial" w:cs="Arial"/>
              </w:rPr>
              <w:t xml:space="preserve"> </w:t>
            </w:r>
          </w:p>
          <w:p w:rsidR="002E38A4" w:rsidRPr="00BB547B" w:rsidRDefault="002E38A4" w:rsidP="00D0772D">
            <w:pPr>
              <w:spacing w:before="80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Spółka Jawna</w:t>
            </w:r>
          </w:p>
          <w:p w:rsidR="002E38A4" w:rsidRPr="00BB547B" w:rsidRDefault="002E38A4" w:rsidP="00D0772D">
            <w:pPr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ul. Tatarska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E38A4">
              <w:rPr>
                <w:rFonts w:ascii="Arial" w:hAnsi="Arial" w:cs="Arial"/>
              </w:rPr>
              <w:t>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E38A4" w:rsidRPr="00BB547B" w:rsidRDefault="002E38A4" w:rsidP="00D0772D">
            <w:pPr>
              <w:spacing w:after="80"/>
              <w:jc w:val="both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30-103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E38A4">
              <w:rPr>
                <w:rFonts w:ascii="Arial" w:hAnsi="Arial" w:cs="Arial"/>
              </w:rPr>
              <w:t>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E38A4" w:rsidRPr="00BB547B" w:rsidRDefault="002E38A4" w:rsidP="00D0772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90 651.00 zł</w:t>
            </w:r>
          </w:p>
        </w:tc>
      </w:tr>
      <w:tr w:rsidR="002E38A4" w:rsidRPr="00BB547B" w:rsidTr="00D705FA">
        <w:tc>
          <w:tcPr>
            <w:tcW w:w="993" w:type="dxa"/>
            <w:shd w:val="clear" w:color="auto" w:fill="auto"/>
            <w:vAlign w:val="center"/>
          </w:tcPr>
          <w:p w:rsidR="002E38A4" w:rsidRPr="00BB547B" w:rsidRDefault="002E38A4" w:rsidP="00D0772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38A4" w:rsidRPr="00BB547B" w:rsidRDefault="002E38A4" w:rsidP="00D0772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3</w:t>
            </w:r>
          </w:p>
        </w:tc>
        <w:tc>
          <w:tcPr>
            <w:tcW w:w="4677" w:type="dxa"/>
            <w:shd w:val="clear" w:color="auto" w:fill="auto"/>
          </w:tcPr>
          <w:p w:rsidR="00D705FA" w:rsidRDefault="002E38A4" w:rsidP="00D0772D">
            <w:pPr>
              <w:spacing w:before="80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 xml:space="preserve">NKK SYSTEM Nowak, Kukułka, </w:t>
            </w:r>
            <w:proofErr w:type="spellStart"/>
            <w:r w:rsidRPr="002E38A4">
              <w:rPr>
                <w:rFonts w:ascii="Arial" w:hAnsi="Arial" w:cs="Arial"/>
              </w:rPr>
              <w:t>Kornijasz</w:t>
            </w:r>
            <w:proofErr w:type="spellEnd"/>
            <w:r w:rsidRPr="002E38A4">
              <w:rPr>
                <w:rFonts w:ascii="Arial" w:hAnsi="Arial" w:cs="Arial"/>
              </w:rPr>
              <w:t xml:space="preserve"> </w:t>
            </w:r>
          </w:p>
          <w:p w:rsidR="002E38A4" w:rsidRPr="00BB547B" w:rsidRDefault="002E38A4" w:rsidP="00D0772D">
            <w:pPr>
              <w:spacing w:before="80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Spółka Jawna</w:t>
            </w:r>
          </w:p>
          <w:p w:rsidR="002E38A4" w:rsidRPr="00BB547B" w:rsidRDefault="002E38A4" w:rsidP="00D0772D">
            <w:pPr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ul. Tatarska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E38A4">
              <w:rPr>
                <w:rFonts w:ascii="Arial" w:hAnsi="Arial" w:cs="Arial"/>
              </w:rPr>
              <w:t>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E38A4" w:rsidRPr="00BB547B" w:rsidRDefault="002E38A4" w:rsidP="00D0772D">
            <w:pPr>
              <w:spacing w:after="80"/>
              <w:jc w:val="both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30-103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E38A4">
              <w:rPr>
                <w:rFonts w:ascii="Arial" w:hAnsi="Arial" w:cs="Arial"/>
              </w:rPr>
              <w:t>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E38A4" w:rsidRPr="00BB547B" w:rsidRDefault="002E38A4" w:rsidP="00D0772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101 475.00 zł</w:t>
            </w:r>
          </w:p>
        </w:tc>
      </w:tr>
      <w:tr w:rsidR="002E38A4" w:rsidRPr="00BB547B" w:rsidTr="00D705FA">
        <w:tc>
          <w:tcPr>
            <w:tcW w:w="993" w:type="dxa"/>
            <w:shd w:val="clear" w:color="auto" w:fill="auto"/>
            <w:vAlign w:val="center"/>
          </w:tcPr>
          <w:p w:rsidR="002E38A4" w:rsidRPr="00BB547B" w:rsidRDefault="002E38A4" w:rsidP="00D0772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38A4" w:rsidRPr="00BB547B" w:rsidRDefault="002E38A4" w:rsidP="00D0772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2</w:t>
            </w:r>
          </w:p>
        </w:tc>
        <w:tc>
          <w:tcPr>
            <w:tcW w:w="4677" w:type="dxa"/>
            <w:shd w:val="clear" w:color="auto" w:fill="auto"/>
          </w:tcPr>
          <w:p w:rsidR="002E38A4" w:rsidRPr="00BB547B" w:rsidRDefault="002E38A4" w:rsidP="00D0772D">
            <w:pPr>
              <w:spacing w:before="80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MBA System Sp. z o.o.</w:t>
            </w:r>
          </w:p>
          <w:p w:rsidR="002E38A4" w:rsidRPr="00BB547B" w:rsidRDefault="002E38A4" w:rsidP="00D0772D">
            <w:pPr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ul. J. Chłopickiego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E38A4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E38A4" w:rsidRPr="00BB547B" w:rsidRDefault="002E38A4" w:rsidP="00D0772D">
            <w:pPr>
              <w:spacing w:after="80"/>
              <w:jc w:val="both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04-314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E38A4">
              <w:rPr>
                <w:rFonts w:ascii="Arial" w:hAnsi="Arial" w:cs="Arial"/>
              </w:rPr>
              <w:t>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E38A4" w:rsidRPr="00BB547B" w:rsidRDefault="002E38A4" w:rsidP="00D0772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66 420.00 zł</w:t>
            </w:r>
          </w:p>
        </w:tc>
      </w:tr>
      <w:tr w:rsidR="002E38A4" w:rsidRPr="00BB547B" w:rsidTr="00D705FA">
        <w:tc>
          <w:tcPr>
            <w:tcW w:w="993" w:type="dxa"/>
            <w:shd w:val="clear" w:color="auto" w:fill="auto"/>
            <w:vAlign w:val="center"/>
          </w:tcPr>
          <w:p w:rsidR="002E38A4" w:rsidRPr="00BB547B" w:rsidRDefault="002E38A4" w:rsidP="00D0772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38A4" w:rsidRPr="00BB547B" w:rsidRDefault="002E38A4" w:rsidP="00D0772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1</w:t>
            </w:r>
          </w:p>
        </w:tc>
        <w:tc>
          <w:tcPr>
            <w:tcW w:w="4677" w:type="dxa"/>
            <w:shd w:val="clear" w:color="auto" w:fill="auto"/>
          </w:tcPr>
          <w:p w:rsidR="002E38A4" w:rsidRPr="00BB547B" w:rsidRDefault="002E38A4" w:rsidP="00D0772D">
            <w:pPr>
              <w:spacing w:before="80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 xml:space="preserve">Web-Profit Maciej </w:t>
            </w:r>
            <w:proofErr w:type="spellStart"/>
            <w:r w:rsidRPr="002E38A4">
              <w:rPr>
                <w:rFonts w:ascii="Arial" w:hAnsi="Arial" w:cs="Arial"/>
              </w:rPr>
              <w:t>Kuźlik</w:t>
            </w:r>
            <w:proofErr w:type="spellEnd"/>
          </w:p>
          <w:p w:rsidR="002E38A4" w:rsidRPr="00BB547B" w:rsidRDefault="002E38A4" w:rsidP="00D0772D">
            <w:pPr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ul. Spokojna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E38A4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E38A4" w:rsidRPr="00BB547B" w:rsidRDefault="002E38A4" w:rsidP="00D0772D">
            <w:pPr>
              <w:spacing w:after="80"/>
              <w:jc w:val="both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41-940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E38A4">
              <w:rPr>
                <w:rFonts w:ascii="Arial" w:hAnsi="Arial" w:cs="Arial"/>
              </w:rPr>
              <w:t>Piekary Śląskie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E38A4" w:rsidRPr="00BB547B" w:rsidRDefault="002E38A4" w:rsidP="00D0772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69 396.60 zł</w:t>
            </w:r>
          </w:p>
        </w:tc>
      </w:tr>
      <w:tr w:rsidR="002E38A4" w:rsidRPr="00BB547B" w:rsidTr="00D705FA">
        <w:tc>
          <w:tcPr>
            <w:tcW w:w="993" w:type="dxa"/>
            <w:shd w:val="clear" w:color="auto" w:fill="auto"/>
            <w:vAlign w:val="center"/>
          </w:tcPr>
          <w:p w:rsidR="002E38A4" w:rsidRPr="00BB547B" w:rsidRDefault="002E38A4" w:rsidP="00D0772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38A4" w:rsidRPr="00BB547B" w:rsidRDefault="002E38A4" w:rsidP="00D0772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2</w:t>
            </w:r>
          </w:p>
        </w:tc>
        <w:tc>
          <w:tcPr>
            <w:tcW w:w="4677" w:type="dxa"/>
            <w:shd w:val="clear" w:color="auto" w:fill="auto"/>
          </w:tcPr>
          <w:p w:rsidR="002E38A4" w:rsidRPr="00BB547B" w:rsidRDefault="002E38A4" w:rsidP="00D0772D">
            <w:pPr>
              <w:spacing w:before="80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 xml:space="preserve">Web-Profit Maciej </w:t>
            </w:r>
            <w:proofErr w:type="spellStart"/>
            <w:r w:rsidRPr="002E38A4">
              <w:rPr>
                <w:rFonts w:ascii="Arial" w:hAnsi="Arial" w:cs="Arial"/>
              </w:rPr>
              <w:t>Kuźlik</w:t>
            </w:r>
            <w:proofErr w:type="spellEnd"/>
          </w:p>
          <w:p w:rsidR="002E38A4" w:rsidRPr="00BB547B" w:rsidRDefault="002E38A4" w:rsidP="00D0772D">
            <w:pPr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ul. Spokojna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E38A4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E38A4" w:rsidRPr="00BB547B" w:rsidRDefault="002E38A4" w:rsidP="00D0772D">
            <w:pPr>
              <w:spacing w:after="80"/>
              <w:jc w:val="both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41-940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E38A4">
              <w:rPr>
                <w:rFonts w:ascii="Arial" w:hAnsi="Arial" w:cs="Arial"/>
              </w:rPr>
              <w:t>Piekary Śląskie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E38A4" w:rsidRPr="00BB547B" w:rsidRDefault="002E38A4" w:rsidP="00D0772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67 010.40 zł</w:t>
            </w:r>
          </w:p>
        </w:tc>
      </w:tr>
      <w:tr w:rsidR="002E38A4" w:rsidRPr="00BB547B" w:rsidTr="00D705FA">
        <w:tc>
          <w:tcPr>
            <w:tcW w:w="993" w:type="dxa"/>
            <w:shd w:val="clear" w:color="auto" w:fill="auto"/>
            <w:vAlign w:val="center"/>
          </w:tcPr>
          <w:p w:rsidR="002E38A4" w:rsidRPr="00BB547B" w:rsidRDefault="002E38A4" w:rsidP="00D0772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38A4" w:rsidRPr="00BB547B" w:rsidRDefault="002E38A4" w:rsidP="00D0772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3</w:t>
            </w:r>
          </w:p>
        </w:tc>
        <w:tc>
          <w:tcPr>
            <w:tcW w:w="4677" w:type="dxa"/>
            <w:shd w:val="clear" w:color="auto" w:fill="auto"/>
          </w:tcPr>
          <w:p w:rsidR="002E38A4" w:rsidRPr="00BB547B" w:rsidRDefault="002E38A4" w:rsidP="00D0772D">
            <w:pPr>
              <w:spacing w:before="80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 xml:space="preserve">Web-Profit Maciej </w:t>
            </w:r>
            <w:proofErr w:type="spellStart"/>
            <w:r w:rsidRPr="002E38A4">
              <w:rPr>
                <w:rFonts w:ascii="Arial" w:hAnsi="Arial" w:cs="Arial"/>
              </w:rPr>
              <w:t>Kuźlik</w:t>
            </w:r>
            <w:proofErr w:type="spellEnd"/>
          </w:p>
          <w:p w:rsidR="002E38A4" w:rsidRPr="00BB547B" w:rsidRDefault="002E38A4" w:rsidP="00D0772D">
            <w:pPr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ul. Spokojna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E38A4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E38A4" w:rsidRPr="00BB547B" w:rsidRDefault="002E38A4" w:rsidP="00D0772D">
            <w:pPr>
              <w:spacing w:after="80"/>
              <w:jc w:val="both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41-940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E38A4">
              <w:rPr>
                <w:rFonts w:ascii="Arial" w:hAnsi="Arial" w:cs="Arial"/>
              </w:rPr>
              <w:t>Piekary Śląskie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E38A4" w:rsidRPr="00BB547B" w:rsidRDefault="002E38A4" w:rsidP="00D0772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103 812.00 zł</w:t>
            </w:r>
          </w:p>
        </w:tc>
      </w:tr>
      <w:tr w:rsidR="002E38A4" w:rsidRPr="00BB547B" w:rsidTr="00D705FA">
        <w:tc>
          <w:tcPr>
            <w:tcW w:w="993" w:type="dxa"/>
            <w:shd w:val="clear" w:color="auto" w:fill="auto"/>
            <w:vAlign w:val="center"/>
          </w:tcPr>
          <w:p w:rsidR="002E38A4" w:rsidRPr="00BB547B" w:rsidRDefault="002E38A4" w:rsidP="00D0772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38A4" w:rsidRPr="00BB547B" w:rsidRDefault="002E38A4" w:rsidP="00D0772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1</w:t>
            </w:r>
          </w:p>
        </w:tc>
        <w:tc>
          <w:tcPr>
            <w:tcW w:w="4677" w:type="dxa"/>
            <w:shd w:val="clear" w:color="auto" w:fill="auto"/>
          </w:tcPr>
          <w:p w:rsidR="002E38A4" w:rsidRPr="00BB547B" w:rsidRDefault="002E38A4" w:rsidP="00D0772D">
            <w:pPr>
              <w:spacing w:before="80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CPU ZETO Sp.  z o.o.</w:t>
            </w:r>
          </w:p>
          <w:p w:rsidR="002E38A4" w:rsidRPr="00BB547B" w:rsidRDefault="002E38A4" w:rsidP="00D0772D">
            <w:pPr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ul. Powstańców Wielkopolskich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E38A4">
              <w:rPr>
                <w:rFonts w:ascii="Arial" w:hAnsi="Arial" w:cs="Arial"/>
              </w:rPr>
              <w:t>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E38A4" w:rsidRPr="00BB547B" w:rsidRDefault="002E38A4" w:rsidP="00D0772D">
            <w:pPr>
              <w:spacing w:after="80"/>
              <w:jc w:val="both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58-500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E38A4">
              <w:rPr>
                <w:rFonts w:ascii="Arial" w:hAnsi="Arial" w:cs="Arial"/>
              </w:rPr>
              <w:t>Jelenia Góra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E38A4" w:rsidRPr="00BB547B" w:rsidRDefault="002E38A4" w:rsidP="00D0772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71 490.55 zł</w:t>
            </w:r>
          </w:p>
        </w:tc>
      </w:tr>
      <w:tr w:rsidR="002E38A4" w:rsidRPr="00BB547B" w:rsidTr="00D705FA">
        <w:tc>
          <w:tcPr>
            <w:tcW w:w="993" w:type="dxa"/>
            <w:shd w:val="clear" w:color="auto" w:fill="auto"/>
            <w:vAlign w:val="center"/>
          </w:tcPr>
          <w:p w:rsidR="002E38A4" w:rsidRPr="00BB547B" w:rsidRDefault="002E38A4" w:rsidP="00D0772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38A4" w:rsidRPr="00BB547B" w:rsidRDefault="002E38A4" w:rsidP="00D0772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2</w:t>
            </w:r>
          </w:p>
        </w:tc>
        <w:tc>
          <w:tcPr>
            <w:tcW w:w="4677" w:type="dxa"/>
            <w:shd w:val="clear" w:color="auto" w:fill="auto"/>
          </w:tcPr>
          <w:p w:rsidR="002E38A4" w:rsidRPr="00BB547B" w:rsidRDefault="002E38A4" w:rsidP="00D0772D">
            <w:pPr>
              <w:spacing w:before="80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CPU ZETO Sp.  z o.o.</w:t>
            </w:r>
          </w:p>
          <w:p w:rsidR="002E38A4" w:rsidRPr="00BB547B" w:rsidRDefault="002E38A4" w:rsidP="00D0772D">
            <w:pPr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ul. Powstańców Wielkopolskich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E38A4">
              <w:rPr>
                <w:rFonts w:ascii="Arial" w:hAnsi="Arial" w:cs="Arial"/>
              </w:rPr>
              <w:t>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E38A4" w:rsidRPr="00BB547B" w:rsidRDefault="002E38A4" w:rsidP="00D0772D">
            <w:pPr>
              <w:spacing w:after="80"/>
              <w:jc w:val="both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58-500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E38A4">
              <w:rPr>
                <w:rFonts w:ascii="Arial" w:hAnsi="Arial" w:cs="Arial"/>
              </w:rPr>
              <w:t>Jelenia Góra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E38A4" w:rsidRPr="00BB547B" w:rsidRDefault="002E38A4" w:rsidP="00D0772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68 610.38 zł</w:t>
            </w:r>
          </w:p>
        </w:tc>
      </w:tr>
      <w:tr w:rsidR="002E38A4" w:rsidRPr="00BB547B" w:rsidTr="00D705FA">
        <w:tc>
          <w:tcPr>
            <w:tcW w:w="993" w:type="dxa"/>
            <w:shd w:val="clear" w:color="auto" w:fill="auto"/>
            <w:vAlign w:val="center"/>
          </w:tcPr>
          <w:p w:rsidR="002E38A4" w:rsidRPr="00BB547B" w:rsidRDefault="002E38A4" w:rsidP="00D0772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38A4" w:rsidRPr="00BB547B" w:rsidRDefault="002E38A4" w:rsidP="00D0772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3</w:t>
            </w:r>
          </w:p>
        </w:tc>
        <w:tc>
          <w:tcPr>
            <w:tcW w:w="4677" w:type="dxa"/>
            <w:shd w:val="clear" w:color="auto" w:fill="auto"/>
          </w:tcPr>
          <w:p w:rsidR="002E38A4" w:rsidRPr="00BB547B" w:rsidRDefault="002E38A4" w:rsidP="00D0772D">
            <w:pPr>
              <w:spacing w:before="80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CPU ZETO Sp.  z o.o.</w:t>
            </w:r>
          </w:p>
          <w:p w:rsidR="002E38A4" w:rsidRPr="00BB547B" w:rsidRDefault="002E38A4" w:rsidP="00D0772D">
            <w:pPr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ul. Powstańców Wielkopolskich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E38A4">
              <w:rPr>
                <w:rFonts w:ascii="Arial" w:hAnsi="Arial" w:cs="Arial"/>
              </w:rPr>
              <w:t>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E38A4" w:rsidRPr="00BB547B" w:rsidRDefault="002E38A4" w:rsidP="00D0772D">
            <w:pPr>
              <w:spacing w:after="80"/>
              <w:jc w:val="both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58-500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E38A4">
              <w:rPr>
                <w:rFonts w:ascii="Arial" w:hAnsi="Arial" w:cs="Arial"/>
              </w:rPr>
              <w:t>Jelenia Góra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E38A4" w:rsidRPr="00BB547B" w:rsidRDefault="002E38A4" w:rsidP="00D0772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E38A4">
              <w:rPr>
                <w:rFonts w:ascii="Arial" w:hAnsi="Arial" w:cs="Arial"/>
              </w:rPr>
              <w:t>101 998.98 zł</w:t>
            </w:r>
          </w:p>
        </w:tc>
      </w:tr>
    </w:tbl>
    <w:bookmarkEnd w:id="0"/>
    <w:p w:rsidR="00C236D3" w:rsidRPr="00BB547B" w:rsidRDefault="00D705FA" w:rsidP="00D705FA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</w:t>
      </w:r>
      <w:bookmarkStart w:id="1" w:name="_GoBack"/>
      <w:bookmarkEnd w:id="1"/>
      <w:r>
        <w:rPr>
          <w:rFonts w:ascii="Arial" w:hAnsi="Arial" w:cs="Arial"/>
          <w:sz w:val="22"/>
          <w:szCs w:val="22"/>
        </w:rPr>
        <w:t>CY</w:t>
      </w:r>
    </w:p>
    <w:sectPr w:rsidR="00C236D3" w:rsidRPr="00BB547B" w:rsidSect="00D705F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03E6" w:rsidRDefault="00A503E6">
      <w:r>
        <w:separator/>
      </w:r>
    </w:p>
  </w:endnote>
  <w:endnote w:type="continuationSeparator" w:id="0">
    <w:p w:rsidR="00A503E6" w:rsidRDefault="00A503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03E6" w:rsidRDefault="00A503E6">
      <w:r>
        <w:separator/>
      </w:r>
    </w:p>
  </w:footnote>
  <w:footnote w:type="continuationSeparator" w:id="0">
    <w:p w:rsidR="00A503E6" w:rsidRDefault="00A503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38A4" w:rsidRDefault="002E38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38A4" w:rsidRDefault="002E38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38A4" w:rsidRDefault="002E38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03E6"/>
    <w:rsid w:val="00007727"/>
    <w:rsid w:val="00017720"/>
    <w:rsid w:val="00035488"/>
    <w:rsid w:val="000D7F25"/>
    <w:rsid w:val="000E00E5"/>
    <w:rsid w:val="00173B20"/>
    <w:rsid w:val="001C69FF"/>
    <w:rsid w:val="0023318D"/>
    <w:rsid w:val="002E38A4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503E6"/>
    <w:rsid w:val="00A80738"/>
    <w:rsid w:val="00BB547B"/>
    <w:rsid w:val="00C236D3"/>
    <w:rsid w:val="00C659E2"/>
    <w:rsid w:val="00C82837"/>
    <w:rsid w:val="00CA3D66"/>
    <w:rsid w:val="00CB0802"/>
    <w:rsid w:val="00D665F5"/>
    <w:rsid w:val="00D705FA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D2A2775"/>
  <w15:chartTrackingRefBased/>
  <w15:docId w15:val="{9ABB6768-8001-4D77-B799-A2B5454C5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332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2022-04-29T09:35:00Z</cp:lastPrinted>
  <dcterms:created xsi:type="dcterms:W3CDTF">2022-04-29T09:32:00Z</dcterms:created>
  <dcterms:modified xsi:type="dcterms:W3CDTF">2022-04-29T09:36:00Z</dcterms:modified>
</cp:coreProperties>
</file>