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C76623" w:rsidRPr="00C76623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C76623" w:rsidRPr="00C76623">
        <w:rPr>
          <w:rFonts w:ascii="Arial" w:hAnsi="Arial" w:cs="Arial"/>
          <w:b/>
          <w:sz w:val="24"/>
          <w:szCs w:val="24"/>
        </w:rPr>
        <w:t>51/2022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6623" w:rsidRPr="004B1027" w:rsidTr="000A6C2E">
        <w:tc>
          <w:tcPr>
            <w:tcW w:w="9104" w:type="dxa"/>
            <w:shd w:val="clear" w:color="auto" w:fill="D9D9D9"/>
          </w:tcPr>
          <w:p w:rsidR="00C76623" w:rsidRPr="004B1027" w:rsidRDefault="00C76623" w:rsidP="000A6C2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C76623" w:rsidRPr="004B1027" w:rsidRDefault="00C76623" w:rsidP="000A6C2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76623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C76623" w:rsidRPr="004B1027" w:rsidRDefault="00C76623" w:rsidP="000A6C2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76623" w:rsidRPr="004B1027" w:rsidRDefault="00C76623" w:rsidP="000A6C2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C7662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76623">
        <w:rPr>
          <w:rFonts w:ascii="Arial" w:hAnsi="Arial" w:cs="Arial"/>
          <w:b/>
          <w:sz w:val="24"/>
          <w:szCs w:val="24"/>
        </w:rPr>
        <w:t>Dostawa komputerów, laptopów, monitorów i drukarek zgodne z wymogami cyberbezpieczeństwa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49B" w:rsidRDefault="00D7449B">
      <w:r>
        <w:separator/>
      </w:r>
    </w:p>
  </w:endnote>
  <w:endnote w:type="continuationSeparator" w:id="0">
    <w:p w:rsidR="00D7449B" w:rsidRDefault="00D7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623" w:rsidRDefault="00C766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49B" w:rsidRDefault="00D7449B">
      <w:r>
        <w:separator/>
      </w:r>
    </w:p>
  </w:footnote>
  <w:footnote w:type="continuationSeparator" w:id="0">
    <w:p w:rsidR="00D7449B" w:rsidRDefault="00D7449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623" w:rsidRDefault="00C766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623" w:rsidRDefault="00C766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623" w:rsidRDefault="00C766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49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990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76623"/>
    <w:rsid w:val="00CB6204"/>
    <w:rsid w:val="00CC527A"/>
    <w:rsid w:val="00D7449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74D3A-08E7-49F2-80BF-881289F16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2022-04-29T11:32:00Z</cp:lastPrinted>
  <dcterms:created xsi:type="dcterms:W3CDTF">2022-04-29T11:32:00Z</dcterms:created>
  <dcterms:modified xsi:type="dcterms:W3CDTF">2022-04-29T11:32:00Z</dcterms:modified>
</cp:coreProperties>
</file>