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092B83" w14:textId="005AE0CE" w:rsidR="00FB7F50" w:rsidRPr="002245BE" w:rsidRDefault="00D27784" w:rsidP="00FB7F50">
      <w:pPr>
        <w:spacing w:after="240"/>
        <w:jc w:val="right"/>
        <w:rPr>
          <w:sz w:val="22"/>
          <w:szCs w:val="22"/>
        </w:rPr>
      </w:pPr>
      <w:bookmarkStart w:id="0" w:name="_Hlk53520193"/>
      <w:bookmarkStart w:id="1" w:name="_GoBack"/>
      <w:bookmarkEnd w:id="1"/>
      <w:r w:rsidRPr="00D2778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27784">
        <w:rPr>
          <w:sz w:val="22"/>
          <w:szCs w:val="22"/>
        </w:rPr>
        <w:t>2022-05-05</w:t>
      </w:r>
    </w:p>
    <w:p w14:paraId="14D72B24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D9EC2CC" w14:textId="77777777" w:rsidR="00D27784" w:rsidRPr="00D27784" w:rsidRDefault="00D27784" w:rsidP="00FB7F50">
      <w:pPr>
        <w:spacing w:after="40"/>
        <w:rPr>
          <w:b/>
          <w:bCs/>
          <w:sz w:val="22"/>
          <w:szCs w:val="22"/>
        </w:rPr>
      </w:pPr>
      <w:r w:rsidRPr="00D27784">
        <w:rPr>
          <w:b/>
          <w:bCs/>
          <w:sz w:val="22"/>
          <w:szCs w:val="22"/>
        </w:rPr>
        <w:t>Szpital Miejski Specjalistyczny</w:t>
      </w:r>
    </w:p>
    <w:p w14:paraId="6EA3C0DB" w14:textId="77777777" w:rsidR="00D27784" w:rsidRPr="00D27784" w:rsidRDefault="00D27784" w:rsidP="00FB7F50">
      <w:pPr>
        <w:spacing w:after="40"/>
        <w:rPr>
          <w:b/>
          <w:bCs/>
          <w:sz w:val="22"/>
          <w:szCs w:val="22"/>
        </w:rPr>
      </w:pPr>
      <w:r w:rsidRPr="00D27784">
        <w:rPr>
          <w:b/>
          <w:bCs/>
          <w:sz w:val="22"/>
          <w:szCs w:val="22"/>
        </w:rPr>
        <w:t>im. Gabriela Narutowicza w Krakowie</w:t>
      </w:r>
    </w:p>
    <w:p w14:paraId="4A6EBFDD" w14:textId="77777777" w:rsidR="00FB7F50" w:rsidRPr="002245BE" w:rsidRDefault="00D27784" w:rsidP="00FB7F50">
      <w:pPr>
        <w:rPr>
          <w:sz w:val="22"/>
          <w:szCs w:val="22"/>
        </w:rPr>
      </w:pPr>
      <w:r w:rsidRPr="00D27784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D27784">
        <w:rPr>
          <w:sz w:val="22"/>
          <w:szCs w:val="22"/>
        </w:rPr>
        <w:t>35-37</w:t>
      </w:r>
    </w:p>
    <w:p w14:paraId="15C35CDA" w14:textId="77777777" w:rsidR="00FB7F50" w:rsidRPr="002245BE" w:rsidRDefault="00D27784" w:rsidP="00FB7F50">
      <w:pPr>
        <w:rPr>
          <w:sz w:val="22"/>
          <w:szCs w:val="22"/>
        </w:rPr>
      </w:pPr>
      <w:r w:rsidRPr="00D27784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D27784">
        <w:rPr>
          <w:sz w:val="22"/>
          <w:szCs w:val="22"/>
        </w:rPr>
        <w:t>Kraków</w:t>
      </w:r>
    </w:p>
    <w:p w14:paraId="2BB13C7C" w14:textId="21B761D5" w:rsidR="00FB7F50" w:rsidRPr="002245BE" w:rsidRDefault="00FB7F50" w:rsidP="00FB7F50">
      <w:pPr>
        <w:jc w:val="both"/>
        <w:rPr>
          <w:bCs/>
          <w:sz w:val="18"/>
          <w:szCs w:val="18"/>
        </w:rPr>
      </w:pPr>
    </w:p>
    <w:p w14:paraId="496A37E4" w14:textId="36FB6CA9" w:rsidR="008642B3" w:rsidRDefault="00923AC8" w:rsidP="00923AC8">
      <w:pPr>
        <w:pStyle w:val="Nagwek1"/>
        <w:spacing w:before="600" w:after="0"/>
        <w:rPr>
          <w:sz w:val="28"/>
        </w:rPr>
      </w:pPr>
      <w:r>
        <w:rPr>
          <w:sz w:val="28"/>
        </w:rPr>
        <w:t xml:space="preserve">SPROSTOWANIE DO </w:t>
      </w:r>
      <w:r w:rsidR="00836DAF">
        <w:rPr>
          <w:sz w:val="28"/>
        </w:rPr>
        <w:t>OGŁOSZENI</w:t>
      </w:r>
      <w:r>
        <w:rPr>
          <w:sz w:val="28"/>
        </w:rPr>
        <w:t>A</w:t>
      </w:r>
    </w:p>
    <w:p w14:paraId="4A090537" w14:textId="77777777" w:rsidR="00923AC8" w:rsidRDefault="008642B3" w:rsidP="00923AC8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923AC8">
        <w:rPr>
          <w:b/>
          <w:sz w:val="28"/>
        </w:rPr>
        <w:t xml:space="preserve"> z dnia 25.04.2022 r. </w:t>
      </w:r>
    </w:p>
    <w:p w14:paraId="0AEF0451" w14:textId="3D8B0441" w:rsidR="008642B3" w:rsidRDefault="00923AC8" w:rsidP="00923AC8">
      <w:pPr>
        <w:jc w:val="center"/>
        <w:rPr>
          <w:b/>
          <w:sz w:val="28"/>
        </w:rPr>
      </w:pPr>
      <w:r>
        <w:rPr>
          <w:b/>
          <w:sz w:val="28"/>
        </w:rPr>
        <w:t>w zakresie pakietów nr 6 i 7</w:t>
      </w:r>
    </w:p>
    <w:p w14:paraId="5BB53AEF" w14:textId="77777777" w:rsidR="00923AC8" w:rsidRDefault="00923AC8" w:rsidP="00923AC8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D27784" w:rsidRPr="00607F9B" w14:paraId="4F023E83" w14:textId="77777777" w:rsidTr="00923AC8">
        <w:trPr>
          <w:trHeight w:val="638"/>
        </w:trPr>
        <w:tc>
          <w:tcPr>
            <w:tcW w:w="1023" w:type="dxa"/>
            <w:shd w:val="clear" w:color="auto" w:fill="auto"/>
          </w:tcPr>
          <w:p w14:paraId="0E854CC7" w14:textId="77777777" w:rsidR="00D27784" w:rsidRPr="00607F9B" w:rsidRDefault="00D27784" w:rsidP="000D11C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691" w:type="dxa"/>
            <w:shd w:val="clear" w:color="auto" w:fill="auto"/>
          </w:tcPr>
          <w:p w14:paraId="2ADF2E5C" w14:textId="77777777" w:rsidR="00D27784" w:rsidRPr="00607F9B" w:rsidRDefault="00D27784" w:rsidP="000D11C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27784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27784">
              <w:rPr>
                <w:b/>
                <w:bCs/>
                <w:sz w:val="22"/>
                <w:szCs w:val="22"/>
              </w:rPr>
              <w:t>Zakup i dostawa rękawic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27784">
              <w:rPr>
                <w:b/>
                <w:sz w:val="22"/>
                <w:szCs w:val="22"/>
              </w:rPr>
              <w:t>ZP/58/2021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A189938" w14:textId="15C6F5F1" w:rsidR="00923AC8" w:rsidRDefault="007E5AD8" w:rsidP="00923AC8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Zamawiający informuje, iż dokonuje sprostowania do ogłoszenia o wyborze najkorzystniejszej oferty</w:t>
      </w:r>
      <w:r>
        <w:rPr>
          <w:color w:val="000000"/>
          <w:sz w:val="22"/>
          <w:szCs w:val="22"/>
        </w:rPr>
        <w:br/>
        <w:t>z dnia 25.04.2022 r.</w:t>
      </w:r>
    </w:p>
    <w:p w14:paraId="008B57DE" w14:textId="70D09C5E" w:rsidR="007E5AD8" w:rsidRDefault="007E5AD8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JEST:</w:t>
      </w:r>
    </w:p>
    <w:p w14:paraId="7B8E2F4F" w14:textId="0CD5C8F7" w:rsidR="00923AC8" w:rsidRDefault="00923AC8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934"/>
        <w:gridCol w:w="2976"/>
        <w:gridCol w:w="1419"/>
      </w:tblGrid>
      <w:tr w:rsidR="00923AC8" w:rsidRPr="00211A34" w14:paraId="412C9538" w14:textId="77777777" w:rsidTr="000D11C7">
        <w:tc>
          <w:tcPr>
            <w:tcW w:w="2169" w:type="dxa"/>
            <w:shd w:val="clear" w:color="auto" w:fill="auto"/>
          </w:tcPr>
          <w:p w14:paraId="6CF538F5" w14:textId="77777777" w:rsidR="00923AC8" w:rsidRPr="00211A34" w:rsidRDefault="00923AC8" w:rsidP="000D11C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B235F">
              <w:rPr>
                <w:sz w:val="20"/>
                <w:szCs w:val="20"/>
              </w:rPr>
              <w:t xml:space="preserve">Pakiet 6 - Rękawice </w:t>
            </w:r>
            <w:proofErr w:type="spellStart"/>
            <w:r w:rsidRPr="005B235F">
              <w:rPr>
                <w:sz w:val="20"/>
                <w:szCs w:val="20"/>
              </w:rPr>
              <w:t>bezlateksowe</w:t>
            </w:r>
            <w:proofErr w:type="spellEnd"/>
            <w:r w:rsidRPr="005B235F">
              <w:rPr>
                <w:sz w:val="20"/>
                <w:szCs w:val="20"/>
              </w:rPr>
              <w:t xml:space="preserve">, sterylne, </w:t>
            </w:r>
            <w:proofErr w:type="spellStart"/>
            <w:r w:rsidRPr="005B235F">
              <w:rPr>
                <w:sz w:val="20"/>
                <w:szCs w:val="20"/>
              </w:rPr>
              <w:t>bezpudrowe</w:t>
            </w:r>
            <w:proofErr w:type="spellEnd"/>
          </w:p>
        </w:tc>
        <w:tc>
          <w:tcPr>
            <w:tcW w:w="2934" w:type="dxa"/>
            <w:shd w:val="clear" w:color="auto" w:fill="auto"/>
          </w:tcPr>
          <w:p w14:paraId="1696EF24" w14:textId="77777777" w:rsidR="00923AC8" w:rsidRPr="00211A34" w:rsidRDefault="00923AC8" w:rsidP="000D11C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B235F">
              <w:rPr>
                <w:b/>
                <w:bCs/>
                <w:sz w:val="20"/>
                <w:szCs w:val="20"/>
              </w:rPr>
              <w:t>Skamex</w:t>
            </w:r>
            <w:proofErr w:type="spellEnd"/>
            <w:r w:rsidRPr="005B235F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760ED5A" w14:textId="77777777" w:rsidR="00923AC8" w:rsidRPr="00211A34" w:rsidRDefault="00923AC8" w:rsidP="000D11C7">
            <w:pPr>
              <w:rPr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38/52</w:t>
            </w:r>
          </w:p>
          <w:p w14:paraId="1C7E7528" w14:textId="77777777" w:rsidR="00923AC8" w:rsidRPr="00211A34" w:rsidRDefault="00923AC8" w:rsidP="000D11C7">
            <w:pPr>
              <w:spacing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3A6142BE" w14:textId="77777777" w:rsidR="00923AC8" w:rsidRPr="005B235F" w:rsidRDefault="00923AC8" w:rsidP="000D11C7">
            <w:pPr>
              <w:spacing w:before="40" w:after="40"/>
              <w:rPr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1 - Cena - 345.66</w:t>
            </w:r>
          </w:p>
          <w:p w14:paraId="404A4A3E" w14:textId="77777777" w:rsidR="00923AC8" w:rsidRPr="00211A34" w:rsidRDefault="00923AC8" w:rsidP="000D11C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2 - Jakość - 280.00</w:t>
            </w:r>
          </w:p>
        </w:tc>
        <w:tc>
          <w:tcPr>
            <w:tcW w:w="1419" w:type="dxa"/>
            <w:shd w:val="clear" w:color="auto" w:fill="auto"/>
            <w:vAlign w:val="center"/>
          </w:tcPr>
          <w:p w14:paraId="7D0EF07B" w14:textId="77777777" w:rsidR="00923AC8" w:rsidRPr="00211A34" w:rsidRDefault="00923AC8" w:rsidP="000D11C7">
            <w:pPr>
              <w:jc w:val="center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 xml:space="preserve">  625,66</w:t>
            </w:r>
          </w:p>
        </w:tc>
      </w:tr>
      <w:tr w:rsidR="00923AC8" w:rsidRPr="00211A34" w14:paraId="1A64C71D" w14:textId="77777777" w:rsidTr="000D11C7">
        <w:tc>
          <w:tcPr>
            <w:tcW w:w="2169" w:type="dxa"/>
            <w:shd w:val="clear" w:color="auto" w:fill="auto"/>
          </w:tcPr>
          <w:p w14:paraId="66656CF8" w14:textId="77777777" w:rsidR="00923AC8" w:rsidRPr="00211A34" w:rsidRDefault="00923AC8" w:rsidP="000D11C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B235F">
              <w:rPr>
                <w:sz w:val="20"/>
                <w:szCs w:val="20"/>
              </w:rPr>
              <w:t xml:space="preserve">Pakiet 6 - Rękawice </w:t>
            </w:r>
            <w:proofErr w:type="spellStart"/>
            <w:r w:rsidRPr="005B235F">
              <w:rPr>
                <w:sz w:val="20"/>
                <w:szCs w:val="20"/>
              </w:rPr>
              <w:t>bezlateksowe</w:t>
            </w:r>
            <w:proofErr w:type="spellEnd"/>
            <w:r w:rsidRPr="005B235F">
              <w:rPr>
                <w:sz w:val="20"/>
                <w:szCs w:val="20"/>
              </w:rPr>
              <w:t xml:space="preserve">, sterylne, </w:t>
            </w:r>
            <w:proofErr w:type="spellStart"/>
            <w:r w:rsidRPr="005B235F">
              <w:rPr>
                <w:sz w:val="20"/>
                <w:szCs w:val="20"/>
              </w:rPr>
              <w:t>bezpudrowe</w:t>
            </w:r>
            <w:proofErr w:type="spellEnd"/>
          </w:p>
        </w:tc>
        <w:tc>
          <w:tcPr>
            <w:tcW w:w="2934" w:type="dxa"/>
            <w:shd w:val="clear" w:color="auto" w:fill="auto"/>
          </w:tcPr>
          <w:p w14:paraId="5C1247F3" w14:textId="77777777" w:rsidR="00923AC8" w:rsidRPr="00211A34" w:rsidRDefault="00923AC8" w:rsidP="000D11C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B235F">
              <w:rPr>
                <w:b/>
                <w:bCs/>
                <w:sz w:val="20"/>
                <w:szCs w:val="20"/>
              </w:rPr>
              <w:t xml:space="preserve">Mercator </w:t>
            </w:r>
            <w:proofErr w:type="spellStart"/>
            <w:r w:rsidRPr="005B235F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5B235F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445F17A9" w14:textId="77777777" w:rsidR="00923AC8" w:rsidRPr="00211A34" w:rsidRDefault="00923AC8" w:rsidP="000D11C7">
            <w:pPr>
              <w:rPr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ul. H. 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30</w:t>
            </w:r>
          </w:p>
          <w:p w14:paraId="0F1B74D5" w14:textId="77777777" w:rsidR="00923AC8" w:rsidRPr="00211A34" w:rsidRDefault="00923AC8" w:rsidP="000D11C7">
            <w:pPr>
              <w:spacing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2B5DB8F7" w14:textId="77777777" w:rsidR="00923AC8" w:rsidRPr="005B235F" w:rsidRDefault="00923AC8" w:rsidP="000D11C7">
            <w:pPr>
              <w:spacing w:before="40" w:after="40"/>
              <w:rPr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1 - Cena - 420.00</w:t>
            </w:r>
          </w:p>
          <w:p w14:paraId="458DAE4D" w14:textId="77777777" w:rsidR="00923AC8" w:rsidRPr="00211A34" w:rsidRDefault="00923AC8" w:rsidP="000D11C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2 - Jakość - 280.00</w:t>
            </w:r>
          </w:p>
        </w:tc>
        <w:tc>
          <w:tcPr>
            <w:tcW w:w="1419" w:type="dxa"/>
            <w:shd w:val="clear" w:color="auto" w:fill="auto"/>
            <w:vAlign w:val="center"/>
          </w:tcPr>
          <w:p w14:paraId="6764A041" w14:textId="77777777" w:rsidR="00923AC8" w:rsidRPr="00211A34" w:rsidRDefault="00923AC8" w:rsidP="000D11C7">
            <w:pPr>
              <w:jc w:val="center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 xml:space="preserve">  700,00</w:t>
            </w:r>
          </w:p>
        </w:tc>
      </w:tr>
      <w:tr w:rsidR="00923AC8" w:rsidRPr="00211A34" w14:paraId="3957A020" w14:textId="77777777" w:rsidTr="000D11C7">
        <w:tc>
          <w:tcPr>
            <w:tcW w:w="2169" w:type="dxa"/>
            <w:shd w:val="clear" w:color="auto" w:fill="auto"/>
          </w:tcPr>
          <w:p w14:paraId="273773C9" w14:textId="77777777" w:rsidR="00923AC8" w:rsidRPr="00211A34" w:rsidRDefault="00923AC8" w:rsidP="000D11C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B235F">
              <w:rPr>
                <w:sz w:val="20"/>
                <w:szCs w:val="20"/>
              </w:rPr>
              <w:t xml:space="preserve">Pakiet 6 - Rękawice </w:t>
            </w:r>
            <w:proofErr w:type="spellStart"/>
            <w:r w:rsidRPr="005B235F">
              <w:rPr>
                <w:sz w:val="20"/>
                <w:szCs w:val="20"/>
              </w:rPr>
              <w:t>bezlateksowe</w:t>
            </w:r>
            <w:proofErr w:type="spellEnd"/>
            <w:r w:rsidRPr="005B235F">
              <w:rPr>
                <w:sz w:val="20"/>
                <w:szCs w:val="20"/>
              </w:rPr>
              <w:t xml:space="preserve">, sterylne, </w:t>
            </w:r>
            <w:proofErr w:type="spellStart"/>
            <w:r w:rsidRPr="005B235F">
              <w:rPr>
                <w:sz w:val="20"/>
                <w:szCs w:val="20"/>
              </w:rPr>
              <w:t>bezpudrowe</w:t>
            </w:r>
            <w:proofErr w:type="spellEnd"/>
          </w:p>
        </w:tc>
        <w:tc>
          <w:tcPr>
            <w:tcW w:w="2934" w:type="dxa"/>
            <w:shd w:val="clear" w:color="auto" w:fill="auto"/>
          </w:tcPr>
          <w:p w14:paraId="1561AE1A" w14:textId="77777777" w:rsidR="00923AC8" w:rsidRPr="00211A34" w:rsidRDefault="00923AC8" w:rsidP="000D11C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B235F">
              <w:rPr>
                <w:b/>
                <w:bCs/>
                <w:sz w:val="20"/>
                <w:szCs w:val="20"/>
              </w:rPr>
              <w:t>PHU ANMAR Sp. z o.o. Sp. k</w:t>
            </w:r>
          </w:p>
          <w:p w14:paraId="5F60EB3E" w14:textId="77777777" w:rsidR="00923AC8" w:rsidRPr="00211A34" w:rsidRDefault="00923AC8" w:rsidP="000D11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5B235F">
              <w:rPr>
                <w:sz w:val="20"/>
                <w:szCs w:val="20"/>
              </w:rPr>
              <w:t>Strefowa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22</w:t>
            </w:r>
          </w:p>
          <w:p w14:paraId="242D9486" w14:textId="77777777" w:rsidR="00923AC8" w:rsidRPr="00211A34" w:rsidRDefault="00923AC8" w:rsidP="000D11C7">
            <w:pPr>
              <w:spacing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14:paraId="03A79AD8" w14:textId="77777777" w:rsidR="00923AC8" w:rsidRPr="005B235F" w:rsidRDefault="00923AC8" w:rsidP="000D11C7">
            <w:pPr>
              <w:spacing w:before="40" w:after="40"/>
              <w:rPr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1 - Cena - 0.00</w:t>
            </w:r>
          </w:p>
          <w:p w14:paraId="4FEC12DB" w14:textId="77777777" w:rsidR="00923AC8" w:rsidRPr="00211A34" w:rsidRDefault="00923AC8" w:rsidP="000D11C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2 - Jakość - 0.00</w:t>
            </w:r>
          </w:p>
        </w:tc>
        <w:tc>
          <w:tcPr>
            <w:tcW w:w="1419" w:type="dxa"/>
            <w:shd w:val="clear" w:color="auto" w:fill="auto"/>
            <w:vAlign w:val="center"/>
          </w:tcPr>
          <w:p w14:paraId="2E9C32DA" w14:textId="77777777" w:rsidR="00923AC8" w:rsidRPr="00211A34" w:rsidRDefault="00923AC8" w:rsidP="000D11C7">
            <w:pPr>
              <w:jc w:val="center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 xml:space="preserve">  0,00</w:t>
            </w:r>
          </w:p>
        </w:tc>
      </w:tr>
      <w:tr w:rsidR="00923AC8" w:rsidRPr="00211A34" w14:paraId="0B965535" w14:textId="77777777" w:rsidTr="000D11C7">
        <w:tc>
          <w:tcPr>
            <w:tcW w:w="2169" w:type="dxa"/>
            <w:shd w:val="clear" w:color="auto" w:fill="auto"/>
          </w:tcPr>
          <w:p w14:paraId="71A6B7AD" w14:textId="77777777" w:rsidR="00923AC8" w:rsidRPr="00211A34" w:rsidRDefault="00923AC8" w:rsidP="000D11C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B235F">
              <w:rPr>
                <w:sz w:val="20"/>
                <w:szCs w:val="20"/>
              </w:rPr>
              <w:t xml:space="preserve">Pakiet 7 - Rękawice jałowe </w:t>
            </w:r>
            <w:proofErr w:type="spellStart"/>
            <w:r w:rsidRPr="005B235F">
              <w:rPr>
                <w:sz w:val="20"/>
                <w:szCs w:val="20"/>
              </w:rPr>
              <w:t>bezpudrowe</w:t>
            </w:r>
            <w:proofErr w:type="spellEnd"/>
            <w:r w:rsidRPr="005B235F">
              <w:rPr>
                <w:sz w:val="20"/>
                <w:szCs w:val="20"/>
              </w:rPr>
              <w:t xml:space="preserve"> do bezpośredniego przygotowania </w:t>
            </w:r>
            <w:proofErr w:type="spellStart"/>
            <w:r w:rsidRPr="005B235F">
              <w:rPr>
                <w:sz w:val="20"/>
                <w:szCs w:val="20"/>
              </w:rPr>
              <w:t>cytostatyków</w:t>
            </w:r>
            <w:proofErr w:type="spellEnd"/>
          </w:p>
        </w:tc>
        <w:tc>
          <w:tcPr>
            <w:tcW w:w="2934" w:type="dxa"/>
            <w:shd w:val="clear" w:color="auto" w:fill="auto"/>
          </w:tcPr>
          <w:p w14:paraId="23E14FB3" w14:textId="77777777" w:rsidR="00923AC8" w:rsidRPr="00211A34" w:rsidRDefault="00923AC8" w:rsidP="000D11C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5B235F">
              <w:rPr>
                <w:b/>
                <w:bCs/>
                <w:sz w:val="20"/>
                <w:szCs w:val="20"/>
              </w:rPr>
              <w:t>Skamex</w:t>
            </w:r>
            <w:proofErr w:type="spellEnd"/>
            <w:r w:rsidRPr="005B235F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15BB5694" w14:textId="77777777" w:rsidR="00923AC8" w:rsidRPr="00211A34" w:rsidRDefault="00923AC8" w:rsidP="000D11C7">
            <w:pPr>
              <w:rPr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38/52</w:t>
            </w:r>
          </w:p>
          <w:p w14:paraId="4EF5295B" w14:textId="77777777" w:rsidR="00923AC8" w:rsidRPr="00211A34" w:rsidRDefault="00923AC8" w:rsidP="000D11C7">
            <w:pPr>
              <w:spacing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2E406DBD" w14:textId="77777777" w:rsidR="00923AC8" w:rsidRPr="005B235F" w:rsidRDefault="00923AC8" w:rsidP="000D11C7">
            <w:pPr>
              <w:spacing w:before="40" w:after="40"/>
              <w:rPr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1 - Cena - 213.01</w:t>
            </w:r>
          </w:p>
          <w:p w14:paraId="78BEB1CA" w14:textId="77777777" w:rsidR="00923AC8" w:rsidRPr="00211A34" w:rsidRDefault="00923AC8" w:rsidP="000D11C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2 - Jakość - 280.00</w:t>
            </w:r>
          </w:p>
        </w:tc>
        <w:tc>
          <w:tcPr>
            <w:tcW w:w="1419" w:type="dxa"/>
            <w:shd w:val="clear" w:color="auto" w:fill="auto"/>
            <w:vAlign w:val="center"/>
          </w:tcPr>
          <w:p w14:paraId="46B7932F" w14:textId="77777777" w:rsidR="00923AC8" w:rsidRPr="00211A34" w:rsidRDefault="00923AC8" w:rsidP="000D11C7">
            <w:pPr>
              <w:jc w:val="center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 xml:space="preserve">  493,01</w:t>
            </w:r>
          </w:p>
        </w:tc>
      </w:tr>
      <w:tr w:rsidR="00923AC8" w:rsidRPr="00211A34" w14:paraId="0EF74186" w14:textId="77777777" w:rsidTr="000D11C7">
        <w:tc>
          <w:tcPr>
            <w:tcW w:w="2169" w:type="dxa"/>
            <w:shd w:val="clear" w:color="auto" w:fill="auto"/>
          </w:tcPr>
          <w:p w14:paraId="214F91A5" w14:textId="77777777" w:rsidR="00923AC8" w:rsidRPr="00211A34" w:rsidRDefault="00923AC8" w:rsidP="000D11C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B235F">
              <w:rPr>
                <w:sz w:val="20"/>
                <w:szCs w:val="20"/>
              </w:rPr>
              <w:t xml:space="preserve">Pakiet 7 - Rękawice jałowe </w:t>
            </w:r>
            <w:proofErr w:type="spellStart"/>
            <w:r w:rsidRPr="005B235F">
              <w:rPr>
                <w:sz w:val="20"/>
                <w:szCs w:val="20"/>
              </w:rPr>
              <w:t>bezpudrowe</w:t>
            </w:r>
            <w:proofErr w:type="spellEnd"/>
            <w:r w:rsidRPr="005B235F">
              <w:rPr>
                <w:sz w:val="20"/>
                <w:szCs w:val="20"/>
              </w:rPr>
              <w:t xml:space="preserve"> do bezpośredniego przygotowania </w:t>
            </w:r>
            <w:proofErr w:type="spellStart"/>
            <w:r w:rsidRPr="005B235F">
              <w:rPr>
                <w:sz w:val="20"/>
                <w:szCs w:val="20"/>
              </w:rPr>
              <w:t>cytostatyków</w:t>
            </w:r>
            <w:proofErr w:type="spellEnd"/>
          </w:p>
        </w:tc>
        <w:tc>
          <w:tcPr>
            <w:tcW w:w="2934" w:type="dxa"/>
            <w:shd w:val="clear" w:color="auto" w:fill="auto"/>
          </w:tcPr>
          <w:p w14:paraId="0493340C" w14:textId="77777777" w:rsidR="00923AC8" w:rsidRPr="00211A34" w:rsidRDefault="00923AC8" w:rsidP="000D11C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B235F">
              <w:rPr>
                <w:b/>
                <w:bCs/>
                <w:sz w:val="20"/>
                <w:szCs w:val="20"/>
              </w:rPr>
              <w:t xml:space="preserve">Mercator </w:t>
            </w:r>
            <w:proofErr w:type="spellStart"/>
            <w:r w:rsidRPr="005B235F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5B235F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1E406051" w14:textId="77777777" w:rsidR="00923AC8" w:rsidRPr="00211A34" w:rsidRDefault="00923AC8" w:rsidP="000D11C7">
            <w:pPr>
              <w:rPr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ul. H. 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30</w:t>
            </w:r>
          </w:p>
          <w:p w14:paraId="26BBC07F" w14:textId="77777777" w:rsidR="00923AC8" w:rsidRPr="00211A34" w:rsidRDefault="00923AC8" w:rsidP="000D11C7">
            <w:pPr>
              <w:spacing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0BD47D0A" w14:textId="77777777" w:rsidR="00923AC8" w:rsidRPr="005B235F" w:rsidRDefault="00923AC8" w:rsidP="000D11C7">
            <w:pPr>
              <w:spacing w:before="40" w:after="40"/>
              <w:rPr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1 - Cena - 420.00</w:t>
            </w:r>
          </w:p>
          <w:p w14:paraId="71CDA53F" w14:textId="77777777" w:rsidR="00923AC8" w:rsidRPr="00211A34" w:rsidRDefault="00923AC8" w:rsidP="000D11C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2 - Jakość - 280.00</w:t>
            </w:r>
          </w:p>
        </w:tc>
        <w:tc>
          <w:tcPr>
            <w:tcW w:w="1419" w:type="dxa"/>
            <w:shd w:val="clear" w:color="auto" w:fill="auto"/>
            <w:vAlign w:val="center"/>
          </w:tcPr>
          <w:p w14:paraId="79496010" w14:textId="77777777" w:rsidR="00923AC8" w:rsidRPr="00211A34" w:rsidRDefault="00923AC8" w:rsidP="000D11C7">
            <w:pPr>
              <w:jc w:val="center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 xml:space="preserve">  700,00</w:t>
            </w:r>
          </w:p>
        </w:tc>
      </w:tr>
      <w:tr w:rsidR="00923AC8" w:rsidRPr="00211A34" w14:paraId="519847C1" w14:textId="77777777" w:rsidTr="000D11C7">
        <w:tc>
          <w:tcPr>
            <w:tcW w:w="2169" w:type="dxa"/>
            <w:shd w:val="clear" w:color="auto" w:fill="auto"/>
          </w:tcPr>
          <w:p w14:paraId="3E9960F6" w14:textId="77777777" w:rsidR="00923AC8" w:rsidRPr="00211A34" w:rsidRDefault="00923AC8" w:rsidP="000D11C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B235F">
              <w:rPr>
                <w:sz w:val="20"/>
                <w:szCs w:val="20"/>
              </w:rPr>
              <w:t xml:space="preserve">Pakiet 7 - Rękawice jałowe </w:t>
            </w:r>
            <w:proofErr w:type="spellStart"/>
            <w:r w:rsidRPr="005B235F">
              <w:rPr>
                <w:sz w:val="20"/>
                <w:szCs w:val="20"/>
              </w:rPr>
              <w:t>bezpudrowe</w:t>
            </w:r>
            <w:proofErr w:type="spellEnd"/>
            <w:r w:rsidRPr="005B235F">
              <w:rPr>
                <w:sz w:val="20"/>
                <w:szCs w:val="20"/>
              </w:rPr>
              <w:t xml:space="preserve"> do bezpośredniego przygotowania </w:t>
            </w:r>
            <w:proofErr w:type="spellStart"/>
            <w:r w:rsidRPr="005B235F">
              <w:rPr>
                <w:sz w:val="20"/>
                <w:szCs w:val="20"/>
              </w:rPr>
              <w:t>cytostatyków</w:t>
            </w:r>
            <w:proofErr w:type="spellEnd"/>
          </w:p>
        </w:tc>
        <w:tc>
          <w:tcPr>
            <w:tcW w:w="2934" w:type="dxa"/>
            <w:shd w:val="clear" w:color="auto" w:fill="auto"/>
          </w:tcPr>
          <w:p w14:paraId="1D298873" w14:textId="77777777" w:rsidR="00923AC8" w:rsidRPr="00211A34" w:rsidRDefault="00923AC8" w:rsidP="000D11C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B235F">
              <w:rPr>
                <w:b/>
                <w:bCs/>
                <w:sz w:val="20"/>
                <w:szCs w:val="20"/>
              </w:rPr>
              <w:t>PHU ANMAR Sp. z o.o. Sp. k</w:t>
            </w:r>
          </w:p>
          <w:p w14:paraId="5D645767" w14:textId="77777777" w:rsidR="00923AC8" w:rsidRPr="00211A34" w:rsidRDefault="00923AC8" w:rsidP="000D11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5B235F">
              <w:rPr>
                <w:sz w:val="20"/>
                <w:szCs w:val="20"/>
              </w:rPr>
              <w:t>Strefowa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22</w:t>
            </w:r>
          </w:p>
          <w:p w14:paraId="6D79EA06" w14:textId="77777777" w:rsidR="00923AC8" w:rsidRPr="00211A34" w:rsidRDefault="00923AC8" w:rsidP="000D11C7">
            <w:pPr>
              <w:spacing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B235F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14:paraId="7913DFB0" w14:textId="77777777" w:rsidR="00923AC8" w:rsidRPr="005B235F" w:rsidRDefault="00923AC8" w:rsidP="000D11C7">
            <w:pPr>
              <w:spacing w:before="40" w:after="40"/>
              <w:rPr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1 - Cena - 230.16</w:t>
            </w:r>
          </w:p>
          <w:p w14:paraId="0A79585B" w14:textId="77777777" w:rsidR="00923AC8" w:rsidRPr="00211A34" w:rsidRDefault="00923AC8" w:rsidP="000D11C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>2 - Jakość - 0.00</w:t>
            </w:r>
          </w:p>
        </w:tc>
        <w:tc>
          <w:tcPr>
            <w:tcW w:w="1419" w:type="dxa"/>
            <w:shd w:val="clear" w:color="auto" w:fill="auto"/>
            <w:vAlign w:val="center"/>
          </w:tcPr>
          <w:p w14:paraId="6C3F4072" w14:textId="77777777" w:rsidR="00923AC8" w:rsidRPr="00211A34" w:rsidRDefault="00923AC8" w:rsidP="000D11C7">
            <w:pPr>
              <w:jc w:val="center"/>
              <w:rPr>
                <w:color w:val="000000"/>
                <w:sz w:val="20"/>
                <w:szCs w:val="20"/>
              </w:rPr>
            </w:pPr>
            <w:r w:rsidRPr="005B235F">
              <w:rPr>
                <w:sz w:val="20"/>
                <w:szCs w:val="20"/>
              </w:rPr>
              <w:t xml:space="preserve">  230,16</w:t>
            </w:r>
          </w:p>
        </w:tc>
      </w:tr>
    </w:tbl>
    <w:p w14:paraId="313D7E6C" w14:textId="77777777" w:rsidR="00923AC8" w:rsidRDefault="00923AC8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537C91E1" w14:textId="225C1BEE" w:rsidR="00923AC8" w:rsidRDefault="00923AC8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42A83FE5" w14:textId="4BA80424" w:rsidR="00923AC8" w:rsidRDefault="00923AC8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0361C4FD" w14:textId="7359F1F4" w:rsidR="00923AC8" w:rsidRDefault="007E5AD8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WINNO BYĆ:</w:t>
      </w:r>
    </w:p>
    <w:p w14:paraId="53A5AC84" w14:textId="1F27C350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C86629F" w14:textId="77777777" w:rsidTr="00596EA3">
        <w:tc>
          <w:tcPr>
            <w:tcW w:w="2169" w:type="dxa"/>
            <w:shd w:val="clear" w:color="auto" w:fill="F3F3F3"/>
          </w:tcPr>
          <w:p w14:paraId="15D81B6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1E9FCA8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732A93C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373621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D27784" w:rsidRPr="00834EF4" w14:paraId="349BE241" w14:textId="77777777" w:rsidTr="000D11C7">
        <w:tc>
          <w:tcPr>
            <w:tcW w:w="2169" w:type="dxa"/>
            <w:shd w:val="clear" w:color="auto" w:fill="auto"/>
          </w:tcPr>
          <w:p w14:paraId="7C5242D3" w14:textId="77777777" w:rsidR="00D27784" w:rsidRPr="00211A34" w:rsidRDefault="00D27784" w:rsidP="000D11C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7784">
              <w:rPr>
                <w:sz w:val="20"/>
                <w:szCs w:val="20"/>
              </w:rPr>
              <w:t xml:space="preserve">Pakiet 6 - Rękawice </w:t>
            </w:r>
            <w:proofErr w:type="spellStart"/>
            <w:r w:rsidRPr="00D27784">
              <w:rPr>
                <w:sz w:val="20"/>
                <w:szCs w:val="20"/>
              </w:rPr>
              <w:t>bezlateksowe</w:t>
            </w:r>
            <w:proofErr w:type="spellEnd"/>
            <w:r w:rsidRPr="00D27784">
              <w:rPr>
                <w:sz w:val="20"/>
                <w:szCs w:val="20"/>
              </w:rPr>
              <w:t xml:space="preserve">, sterylne, </w:t>
            </w:r>
            <w:proofErr w:type="spellStart"/>
            <w:r w:rsidRPr="00D27784">
              <w:rPr>
                <w:sz w:val="20"/>
                <w:szCs w:val="20"/>
              </w:rPr>
              <w:t>bezpudrowe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7ADA8A77" w14:textId="77777777" w:rsidR="00D27784" w:rsidRPr="00211A34" w:rsidRDefault="00D27784" w:rsidP="000D11C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27784">
              <w:rPr>
                <w:b/>
                <w:bCs/>
                <w:sz w:val="20"/>
                <w:szCs w:val="20"/>
              </w:rPr>
              <w:t>Skamex</w:t>
            </w:r>
            <w:proofErr w:type="spellEnd"/>
            <w:r w:rsidRPr="00D27784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CFEF423" w14:textId="77777777" w:rsidR="00D27784" w:rsidRPr="00211A34" w:rsidRDefault="00D27784" w:rsidP="000D11C7">
            <w:pPr>
              <w:rPr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7784">
              <w:rPr>
                <w:sz w:val="20"/>
                <w:szCs w:val="20"/>
              </w:rPr>
              <w:t>38/52</w:t>
            </w:r>
          </w:p>
          <w:p w14:paraId="4BE8B4C3" w14:textId="77777777" w:rsidR="00D27784" w:rsidRPr="00211A34" w:rsidRDefault="00D27784" w:rsidP="000D11C7">
            <w:pPr>
              <w:spacing w:after="40"/>
              <w:rPr>
                <w:color w:val="000000"/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7784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396B72B5" w14:textId="77777777" w:rsidR="00D27784" w:rsidRPr="00D27784" w:rsidRDefault="00D27784" w:rsidP="000D11C7">
            <w:pPr>
              <w:spacing w:before="40" w:after="40"/>
              <w:rPr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>1 - Cena - 345.66</w:t>
            </w:r>
          </w:p>
          <w:p w14:paraId="6A1C69BC" w14:textId="77777777" w:rsidR="00D27784" w:rsidRPr="00211A34" w:rsidRDefault="00D27784" w:rsidP="000D11C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>2 - Jakość - 280.00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F114549" w14:textId="77777777" w:rsidR="00D27784" w:rsidRPr="00211A34" w:rsidRDefault="00D27784" w:rsidP="000D11C7">
            <w:pPr>
              <w:jc w:val="center"/>
              <w:rPr>
                <w:color w:val="000000"/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 xml:space="preserve">  625,66</w:t>
            </w:r>
          </w:p>
        </w:tc>
      </w:tr>
      <w:tr w:rsidR="00D27784" w:rsidRPr="00834EF4" w14:paraId="30D04CC0" w14:textId="77777777" w:rsidTr="000D11C7">
        <w:tc>
          <w:tcPr>
            <w:tcW w:w="2169" w:type="dxa"/>
            <w:shd w:val="clear" w:color="auto" w:fill="auto"/>
          </w:tcPr>
          <w:p w14:paraId="5B439E32" w14:textId="77777777" w:rsidR="00D27784" w:rsidRPr="00211A34" w:rsidRDefault="00D27784" w:rsidP="000D11C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7784">
              <w:rPr>
                <w:sz w:val="20"/>
                <w:szCs w:val="20"/>
              </w:rPr>
              <w:t xml:space="preserve">Pakiet 6 - Rękawice </w:t>
            </w:r>
            <w:proofErr w:type="spellStart"/>
            <w:r w:rsidRPr="00D27784">
              <w:rPr>
                <w:sz w:val="20"/>
                <w:szCs w:val="20"/>
              </w:rPr>
              <w:t>bezlateksowe</w:t>
            </w:r>
            <w:proofErr w:type="spellEnd"/>
            <w:r w:rsidRPr="00D27784">
              <w:rPr>
                <w:sz w:val="20"/>
                <w:szCs w:val="20"/>
              </w:rPr>
              <w:t xml:space="preserve">, sterylne, </w:t>
            </w:r>
            <w:proofErr w:type="spellStart"/>
            <w:r w:rsidRPr="00D27784">
              <w:rPr>
                <w:sz w:val="20"/>
                <w:szCs w:val="20"/>
              </w:rPr>
              <w:t>bezpudrowe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4C18C20C" w14:textId="77777777" w:rsidR="00D27784" w:rsidRPr="00211A34" w:rsidRDefault="00D27784" w:rsidP="000D11C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7784">
              <w:rPr>
                <w:b/>
                <w:bCs/>
                <w:sz w:val="20"/>
                <w:szCs w:val="20"/>
              </w:rPr>
              <w:t xml:space="preserve">Mercator </w:t>
            </w:r>
            <w:proofErr w:type="spellStart"/>
            <w:r w:rsidRPr="00D27784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D27784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6CD9370D" w14:textId="77777777" w:rsidR="00D27784" w:rsidRPr="00211A34" w:rsidRDefault="00D27784" w:rsidP="000D11C7">
            <w:pPr>
              <w:rPr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>ul. H. 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7784">
              <w:rPr>
                <w:sz w:val="20"/>
                <w:szCs w:val="20"/>
              </w:rPr>
              <w:t>30</w:t>
            </w:r>
          </w:p>
          <w:p w14:paraId="6421CEC1" w14:textId="77777777" w:rsidR="00D27784" w:rsidRPr="00211A34" w:rsidRDefault="00D27784" w:rsidP="000D11C7">
            <w:pPr>
              <w:spacing w:after="40"/>
              <w:rPr>
                <w:color w:val="000000"/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7784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0005A4A6" w14:textId="77777777" w:rsidR="00D27784" w:rsidRPr="00D27784" w:rsidRDefault="00D27784" w:rsidP="000D11C7">
            <w:pPr>
              <w:spacing w:before="40" w:after="40"/>
              <w:rPr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>1 - Cena - 420.00</w:t>
            </w:r>
          </w:p>
          <w:p w14:paraId="738A224F" w14:textId="77777777" w:rsidR="00D27784" w:rsidRPr="00211A34" w:rsidRDefault="00D27784" w:rsidP="000D11C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>2 - Jakość - 280.00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531EC6" w14:textId="77777777" w:rsidR="00D27784" w:rsidRPr="00211A34" w:rsidRDefault="00D27784" w:rsidP="000D11C7">
            <w:pPr>
              <w:jc w:val="center"/>
              <w:rPr>
                <w:color w:val="000000"/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 xml:space="preserve">  700,00</w:t>
            </w:r>
          </w:p>
        </w:tc>
      </w:tr>
      <w:tr w:rsidR="00D27784" w:rsidRPr="00834EF4" w14:paraId="521CA589" w14:textId="77777777" w:rsidTr="000D11C7">
        <w:tc>
          <w:tcPr>
            <w:tcW w:w="2169" w:type="dxa"/>
            <w:shd w:val="clear" w:color="auto" w:fill="auto"/>
          </w:tcPr>
          <w:p w14:paraId="421D2BC8" w14:textId="77777777" w:rsidR="00D27784" w:rsidRPr="00211A34" w:rsidRDefault="00D27784" w:rsidP="000D11C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7784">
              <w:rPr>
                <w:sz w:val="20"/>
                <w:szCs w:val="20"/>
              </w:rPr>
              <w:t xml:space="preserve">Pakiet 6 - Rękawice </w:t>
            </w:r>
            <w:proofErr w:type="spellStart"/>
            <w:r w:rsidRPr="00D27784">
              <w:rPr>
                <w:sz w:val="20"/>
                <w:szCs w:val="20"/>
              </w:rPr>
              <w:t>bezlateksowe</w:t>
            </w:r>
            <w:proofErr w:type="spellEnd"/>
            <w:r w:rsidRPr="00D27784">
              <w:rPr>
                <w:sz w:val="20"/>
                <w:szCs w:val="20"/>
              </w:rPr>
              <w:t xml:space="preserve">, sterylne, </w:t>
            </w:r>
            <w:proofErr w:type="spellStart"/>
            <w:r w:rsidRPr="00D27784">
              <w:rPr>
                <w:sz w:val="20"/>
                <w:szCs w:val="20"/>
              </w:rPr>
              <w:t>bezpudrowe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74255CD0" w14:textId="77777777" w:rsidR="00D27784" w:rsidRPr="00211A34" w:rsidRDefault="00D27784" w:rsidP="000D11C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7784">
              <w:rPr>
                <w:b/>
                <w:bCs/>
                <w:sz w:val="20"/>
                <w:szCs w:val="20"/>
              </w:rPr>
              <w:t>PHU ANMAR Sp. z o.o. Sp. k</w:t>
            </w:r>
          </w:p>
          <w:p w14:paraId="58668A80" w14:textId="38CA68AD" w:rsidR="00D27784" w:rsidRPr="00211A34" w:rsidRDefault="007E5AD8" w:rsidP="000D11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7784" w:rsidRPr="00D27784">
              <w:rPr>
                <w:sz w:val="20"/>
                <w:szCs w:val="20"/>
              </w:rPr>
              <w:t>Strefowa</w:t>
            </w:r>
            <w:r w:rsidR="00D27784" w:rsidRPr="00211A34">
              <w:rPr>
                <w:sz w:val="20"/>
                <w:szCs w:val="20"/>
              </w:rPr>
              <w:t xml:space="preserve"> </w:t>
            </w:r>
            <w:r w:rsidR="00D27784" w:rsidRPr="00D27784">
              <w:rPr>
                <w:sz w:val="20"/>
                <w:szCs w:val="20"/>
              </w:rPr>
              <w:t>22</w:t>
            </w:r>
          </w:p>
          <w:p w14:paraId="70DC42EA" w14:textId="77777777" w:rsidR="00D27784" w:rsidRPr="00211A34" w:rsidRDefault="00D27784" w:rsidP="000D11C7">
            <w:pPr>
              <w:spacing w:after="40"/>
              <w:rPr>
                <w:color w:val="000000"/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7784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14:paraId="4CFFF2DC" w14:textId="77777777" w:rsidR="00D27784" w:rsidRPr="00D27784" w:rsidRDefault="00D27784" w:rsidP="000D11C7">
            <w:pPr>
              <w:spacing w:before="40" w:after="40"/>
              <w:rPr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>1 - Cena - 412.72</w:t>
            </w:r>
          </w:p>
          <w:p w14:paraId="1214B279" w14:textId="77777777" w:rsidR="00D27784" w:rsidRPr="00211A34" w:rsidRDefault="00D27784" w:rsidP="000D11C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>2 - Jakość - 280.00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F0F898C" w14:textId="77777777" w:rsidR="00D27784" w:rsidRPr="00211A34" w:rsidRDefault="00D27784" w:rsidP="000D11C7">
            <w:pPr>
              <w:jc w:val="center"/>
              <w:rPr>
                <w:color w:val="000000"/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 xml:space="preserve">  692,72</w:t>
            </w:r>
          </w:p>
        </w:tc>
      </w:tr>
      <w:tr w:rsidR="00D27784" w:rsidRPr="00834EF4" w14:paraId="594A29ED" w14:textId="77777777" w:rsidTr="000D11C7">
        <w:tc>
          <w:tcPr>
            <w:tcW w:w="2169" w:type="dxa"/>
            <w:shd w:val="clear" w:color="auto" w:fill="auto"/>
          </w:tcPr>
          <w:p w14:paraId="30076544" w14:textId="77777777" w:rsidR="00D27784" w:rsidRPr="00211A34" w:rsidRDefault="00D27784" w:rsidP="000D11C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7784">
              <w:rPr>
                <w:sz w:val="20"/>
                <w:szCs w:val="20"/>
              </w:rPr>
              <w:t xml:space="preserve">Pakiet 7 - Rękawice jałowe </w:t>
            </w:r>
            <w:proofErr w:type="spellStart"/>
            <w:r w:rsidRPr="00D27784">
              <w:rPr>
                <w:sz w:val="20"/>
                <w:szCs w:val="20"/>
              </w:rPr>
              <w:t>bezpudrowe</w:t>
            </w:r>
            <w:proofErr w:type="spellEnd"/>
            <w:r w:rsidRPr="00D27784">
              <w:rPr>
                <w:sz w:val="20"/>
                <w:szCs w:val="20"/>
              </w:rPr>
              <w:t xml:space="preserve"> do bezpośredniego przygotowania </w:t>
            </w:r>
            <w:proofErr w:type="spellStart"/>
            <w:r w:rsidRPr="00D27784">
              <w:rPr>
                <w:sz w:val="20"/>
                <w:szCs w:val="20"/>
              </w:rPr>
              <w:t>cytostatyków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26C4BC25" w14:textId="77777777" w:rsidR="00D27784" w:rsidRPr="00211A34" w:rsidRDefault="00D27784" w:rsidP="000D11C7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D27784">
              <w:rPr>
                <w:b/>
                <w:bCs/>
                <w:sz w:val="20"/>
                <w:szCs w:val="20"/>
              </w:rPr>
              <w:t>Skamex</w:t>
            </w:r>
            <w:proofErr w:type="spellEnd"/>
            <w:r w:rsidRPr="00D27784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64729422" w14:textId="77777777" w:rsidR="00D27784" w:rsidRPr="00211A34" w:rsidRDefault="00D27784" w:rsidP="000D11C7">
            <w:pPr>
              <w:rPr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>ul. Częstochowska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7784">
              <w:rPr>
                <w:sz w:val="20"/>
                <w:szCs w:val="20"/>
              </w:rPr>
              <w:t>38/52</w:t>
            </w:r>
          </w:p>
          <w:p w14:paraId="1AA9BB23" w14:textId="77777777" w:rsidR="00D27784" w:rsidRPr="00211A34" w:rsidRDefault="00D27784" w:rsidP="000D11C7">
            <w:pPr>
              <w:spacing w:after="40"/>
              <w:rPr>
                <w:color w:val="000000"/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>93-121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7784">
              <w:rPr>
                <w:sz w:val="20"/>
                <w:szCs w:val="20"/>
              </w:rPr>
              <w:t>Łódź</w:t>
            </w:r>
          </w:p>
        </w:tc>
        <w:tc>
          <w:tcPr>
            <w:tcW w:w="2976" w:type="dxa"/>
            <w:shd w:val="clear" w:color="auto" w:fill="auto"/>
          </w:tcPr>
          <w:p w14:paraId="7C7CFEEF" w14:textId="77777777" w:rsidR="00D27784" w:rsidRPr="00D27784" w:rsidRDefault="00D27784" w:rsidP="000D11C7">
            <w:pPr>
              <w:spacing w:before="40" w:after="40"/>
              <w:rPr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>1 - Cena - 213.01</w:t>
            </w:r>
          </w:p>
          <w:p w14:paraId="624D1321" w14:textId="77777777" w:rsidR="00D27784" w:rsidRPr="00211A34" w:rsidRDefault="00D27784" w:rsidP="000D11C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>2 - Jakość - 280.00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1E3C004" w14:textId="77777777" w:rsidR="00D27784" w:rsidRPr="00211A34" w:rsidRDefault="00D27784" w:rsidP="000D11C7">
            <w:pPr>
              <w:jc w:val="center"/>
              <w:rPr>
                <w:color w:val="000000"/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 xml:space="preserve">  493,01</w:t>
            </w:r>
          </w:p>
        </w:tc>
      </w:tr>
      <w:tr w:rsidR="00D27784" w:rsidRPr="00834EF4" w14:paraId="35B319F1" w14:textId="77777777" w:rsidTr="000D11C7">
        <w:tc>
          <w:tcPr>
            <w:tcW w:w="2169" w:type="dxa"/>
            <w:shd w:val="clear" w:color="auto" w:fill="auto"/>
          </w:tcPr>
          <w:p w14:paraId="0D374616" w14:textId="77777777" w:rsidR="00D27784" w:rsidRPr="00211A34" w:rsidRDefault="00D27784" w:rsidP="000D11C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7784">
              <w:rPr>
                <w:sz w:val="20"/>
                <w:szCs w:val="20"/>
              </w:rPr>
              <w:t xml:space="preserve">Pakiet 7 - Rękawice jałowe </w:t>
            </w:r>
            <w:proofErr w:type="spellStart"/>
            <w:r w:rsidRPr="00D27784">
              <w:rPr>
                <w:sz w:val="20"/>
                <w:szCs w:val="20"/>
              </w:rPr>
              <w:t>bezpudrowe</w:t>
            </w:r>
            <w:proofErr w:type="spellEnd"/>
            <w:r w:rsidRPr="00D27784">
              <w:rPr>
                <w:sz w:val="20"/>
                <w:szCs w:val="20"/>
              </w:rPr>
              <w:t xml:space="preserve"> do bezpośredniego przygotowania </w:t>
            </w:r>
            <w:proofErr w:type="spellStart"/>
            <w:r w:rsidRPr="00D27784">
              <w:rPr>
                <w:sz w:val="20"/>
                <w:szCs w:val="20"/>
              </w:rPr>
              <w:t>cytostatyków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1C887D6E" w14:textId="77777777" w:rsidR="00D27784" w:rsidRPr="00211A34" w:rsidRDefault="00D27784" w:rsidP="000D11C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7784">
              <w:rPr>
                <w:b/>
                <w:bCs/>
                <w:sz w:val="20"/>
                <w:szCs w:val="20"/>
              </w:rPr>
              <w:t xml:space="preserve">Mercator </w:t>
            </w:r>
            <w:proofErr w:type="spellStart"/>
            <w:r w:rsidRPr="00D27784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D27784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3B40AAB8" w14:textId="77777777" w:rsidR="00D27784" w:rsidRPr="00211A34" w:rsidRDefault="00D27784" w:rsidP="000D11C7">
            <w:pPr>
              <w:rPr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>ul. H. Modrzejewskiej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7784">
              <w:rPr>
                <w:sz w:val="20"/>
                <w:szCs w:val="20"/>
              </w:rPr>
              <w:t>30</w:t>
            </w:r>
          </w:p>
          <w:p w14:paraId="3AE232CE" w14:textId="77777777" w:rsidR="00D27784" w:rsidRPr="00211A34" w:rsidRDefault="00D27784" w:rsidP="000D11C7">
            <w:pPr>
              <w:spacing w:after="40"/>
              <w:rPr>
                <w:color w:val="000000"/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>31-327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7784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14:paraId="12C3DA23" w14:textId="77777777" w:rsidR="00D27784" w:rsidRPr="00D27784" w:rsidRDefault="00D27784" w:rsidP="000D11C7">
            <w:pPr>
              <w:spacing w:before="40" w:after="40"/>
              <w:rPr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>1 - Cena - 420.00</w:t>
            </w:r>
          </w:p>
          <w:p w14:paraId="7E942742" w14:textId="77777777" w:rsidR="00D27784" w:rsidRPr="00211A34" w:rsidRDefault="00D27784" w:rsidP="000D11C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>2 - Jakość - 280.00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4B3182C" w14:textId="77777777" w:rsidR="00D27784" w:rsidRPr="00211A34" w:rsidRDefault="00D27784" w:rsidP="000D11C7">
            <w:pPr>
              <w:jc w:val="center"/>
              <w:rPr>
                <w:color w:val="000000"/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 xml:space="preserve">  700,00</w:t>
            </w:r>
          </w:p>
        </w:tc>
      </w:tr>
      <w:tr w:rsidR="00D27784" w:rsidRPr="00834EF4" w14:paraId="3B01873A" w14:textId="77777777" w:rsidTr="000D11C7">
        <w:tc>
          <w:tcPr>
            <w:tcW w:w="2169" w:type="dxa"/>
            <w:shd w:val="clear" w:color="auto" w:fill="auto"/>
          </w:tcPr>
          <w:p w14:paraId="32F6F0BE" w14:textId="77777777" w:rsidR="00D27784" w:rsidRPr="00211A34" w:rsidRDefault="00D27784" w:rsidP="000D11C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D27784">
              <w:rPr>
                <w:sz w:val="20"/>
                <w:szCs w:val="20"/>
              </w:rPr>
              <w:t xml:space="preserve">Pakiet 7 - Rękawice jałowe </w:t>
            </w:r>
            <w:proofErr w:type="spellStart"/>
            <w:r w:rsidRPr="00D27784">
              <w:rPr>
                <w:sz w:val="20"/>
                <w:szCs w:val="20"/>
              </w:rPr>
              <w:t>bezpudrowe</w:t>
            </w:r>
            <w:proofErr w:type="spellEnd"/>
            <w:r w:rsidRPr="00D27784">
              <w:rPr>
                <w:sz w:val="20"/>
                <w:szCs w:val="20"/>
              </w:rPr>
              <w:t xml:space="preserve"> do bezpośredniego przygotowania </w:t>
            </w:r>
            <w:proofErr w:type="spellStart"/>
            <w:r w:rsidRPr="00D27784">
              <w:rPr>
                <w:sz w:val="20"/>
                <w:szCs w:val="20"/>
              </w:rPr>
              <w:t>cytostatyków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467E79B9" w14:textId="77777777" w:rsidR="00D27784" w:rsidRPr="00211A34" w:rsidRDefault="00D27784" w:rsidP="000D11C7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D27784">
              <w:rPr>
                <w:b/>
                <w:bCs/>
                <w:sz w:val="20"/>
                <w:szCs w:val="20"/>
              </w:rPr>
              <w:t>PHU ANMAR Sp. z o.o. Sp. k</w:t>
            </w:r>
          </w:p>
          <w:p w14:paraId="7D1079BB" w14:textId="19D5A7D3" w:rsidR="00D27784" w:rsidRPr="00211A34" w:rsidRDefault="007E5AD8" w:rsidP="000D11C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D27784" w:rsidRPr="00D27784">
              <w:rPr>
                <w:sz w:val="20"/>
                <w:szCs w:val="20"/>
              </w:rPr>
              <w:t>Strefowa</w:t>
            </w:r>
            <w:r w:rsidR="00D27784" w:rsidRPr="00211A34">
              <w:rPr>
                <w:sz w:val="20"/>
                <w:szCs w:val="20"/>
              </w:rPr>
              <w:t xml:space="preserve"> </w:t>
            </w:r>
            <w:r w:rsidR="00D27784" w:rsidRPr="00D27784">
              <w:rPr>
                <w:sz w:val="20"/>
                <w:szCs w:val="20"/>
              </w:rPr>
              <w:t>22</w:t>
            </w:r>
          </w:p>
          <w:p w14:paraId="7C1AFEBB" w14:textId="77777777" w:rsidR="00D27784" w:rsidRPr="00211A34" w:rsidRDefault="00D27784" w:rsidP="000D11C7">
            <w:pPr>
              <w:spacing w:after="40"/>
              <w:rPr>
                <w:color w:val="000000"/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D27784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14:paraId="32AB3941" w14:textId="77777777" w:rsidR="00D27784" w:rsidRPr="00D27784" w:rsidRDefault="00D27784" w:rsidP="000D11C7">
            <w:pPr>
              <w:spacing w:before="40" w:after="40"/>
              <w:rPr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>1 - Cena - 230.16</w:t>
            </w:r>
          </w:p>
          <w:p w14:paraId="6DC04D0D" w14:textId="77777777" w:rsidR="00D27784" w:rsidRPr="00211A34" w:rsidRDefault="00D27784" w:rsidP="000D11C7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>2 - Jakość - 280.00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58CEC8" w14:textId="77777777" w:rsidR="00D27784" w:rsidRPr="00211A34" w:rsidRDefault="00D27784" w:rsidP="000D11C7">
            <w:pPr>
              <w:jc w:val="center"/>
              <w:rPr>
                <w:color w:val="000000"/>
                <w:sz w:val="20"/>
                <w:szCs w:val="20"/>
              </w:rPr>
            </w:pPr>
            <w:r w:rsidRPr="00D27784">
              <w:rPr>
                <w:sz w:val="20"/>
                <w:szCs w:val="20"/>
              </w:rPr>
              <w:t xml:space="preserve">  510,16</w:t>
            </w:r>
          </w:p>
        </w:tc>
      </w:tr>
    </w:tbl>
    <w:bookmarkEnd w:id="0"/>
    <w:p w14:paraId="652AA40D" w14:textId="30F9275B" w:rsidR="008642B3" w:rsidRPr="00B464D3" w:rsidRDefault="000B3389" w:rsidP="000B3389">
      <w:pPr>
        <w:tabs>
          <w:tab w:val="left" w:pos="8820"/>
        </w:tabs>
        <w:spacing w:before="360" w:after="120"/>
        <w:rPr>
          <w:bCs/>
          <w:sz w:val="22"/>
          <w:szCs w:val="22"/>
        </w:rPr>
      </w:pPr>
      <w:r>
        <w:rPr>
          <w:bCs/>
          <w:sz w:val="22"/>
          <w:szCs w:val="22"/>
        </w:rPr>
        <w:t>Pozostałe zapisy „Ogłoszenia o wyborze najkorzystniejszej oferty” pozostają bez zmian.</w:t>
      </w: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54671F" w14:textId="77777777" w:rsidR="00A32DF6" w:rsidRDefault="00A32DF6">
      <w:r>
        <w:separator/>
      </w:r>
    </w:p>
  </w:endnote>
  <w:endnote w:type="continuationSeparator" w:id="0">
    <w:p w14:paraId="6B6458C9" w14:textId="77777777" w:rsidR="00A32DF6" w:rsidRDefault="00A32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51DB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DF624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CC8FFD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60C166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9D533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5F2A28" w14:textId="77777777" w:rsidR="00A32DF6" w:rsidRDefault="00A32DF6">
      <w:r>
        <w:separator/>
      </w:r>
    </w:p>
  </w:footnote>
  <w:footnote w:type="continuationSeparator" w:id="0">
    <w:p w14:paraId="608507D4" w14:textId="77777777" w:rsidR="00A32DF6" w:rsidRDefault="00A32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1E70D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A3879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026CB5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DF6"/>
    <w:rsid w:val="00022322"/>
    <w:rsid w:val="00042497"/>
    <w:rsid w:val="000B3389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B5BA5"/>
    <w:rsid w:val="006E3089"/>
    <w:rsid w:val="00712C39"/>
    <w:rsid w:val="00756CDA"/>
    <w:rsid w:val="007E2ACC"/>
    <w:rsid w:val="007E5AD8"/>
    <w:rsid w:val="007E68C5"/>
    <w:rsid w:val="00832144"/>
    <w:rsid w:val="00836DAF"/>
    <w:rsid w:val="008567C7"/>
    <w:rsid w:val="008642B3"/>
    <w:rsid w:val="008A6C10"/>
    <w:rsid w:val="008E5102"/>
    <w:rsid w:val="00915B9E"/>
    <w:rsid w:val="00923AC8"/>
    <w:rsid w:val="00952256"/>
    <w:rsid w:val="0097748A"/>
    <w:rsid w:val="009F0E5C"/>
    <w:rsid w:val="00A029B8"/>
    <w:rsid w:val="00A32DF6"/>
    <w:rsid w:val="00A91321"/>
    <w:rsid w:val="00AA02AC"/>
    <w:rsid w:val="00B32D12"/>
    <w:rsid w:val="00B464D3"/>
    <w:rsid w:val="00B8185B"/>
    <w:rsid w:val="00BC6F7F"/>
    <w:rsid w:val="00BD2174"/>
    <w:rsid w:val="00C423DD"/>
    <w:rsid w:val="00C550D7"/>
    <w:rsid w:val="00C60D7B"/>
    <w:rsid w:val="00C65E53"/>
    <w:rsid w:val="00CA0B33"/>
    <w:rsid w:val="00CA3511"/>
    <w:rsid w:val="00CF75AF"/>
    <w:rsid w:val="00D01E5B"/>
    <w:rsid w:val="00D04203"/>
    <w:rsid w:val="00D26ED6"/>
    <w:rsid w:val="00D27784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6657C1"/>
  <w15:chartTrackingRefBased/>
  <w15:docId w15:val="{51B0C5F0-75C9-4971-9812-48697D4B2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433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Beata Żbik</cp:lastModifiedBy>
  <cp:revision>2</cp:revision>
  <cp:lastPrinted>2022-05-05T07:50:00Z</cp:lastPrinted>
  <dcterms:created xsi:type="dcterms:W3CDTF">2022-05-05T12:15:00Z</dcterms:created>
  <dcterms:modified xsi:type="dcterms:W3CDTF">2022-05-05T12:15:00Z</dcterms:modified>
</cp:coreProperties>
</file>