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800D5" w:rsidRDefault="00A125A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800D5">
        <w:rPr>
          <w:rFonts w:ascii="Arial Narrow" w:hAnsi="Arial Narrow"/>
          <w:sz w:val="22"/>
          <w:szCs w:val="22"/>
        </w:rPr>
        <w:t>Bydgoszcz</w:t>
      </w:r>
      <w:r w:rsidR="00FB7F50" w:rsidRPr="00E800D5">
        <w:rPr>
          <w:rFonts w:ascii="Arial Narrow" w:hAnsi="Arial Narrow"/>
          <w:sz w:val="22"/>
          <w:szCs w:val="22"/>
        </w:rPr>
        <w:t xml:space="preserve"> dnia: </w:t>
      </w:r>
      <w:r w:rsidRPr="00E800D5">
        <w:rPr>
          <w:rFonts w:ascii="Arial Narrow" w:hAnsi="Arial Narrow"/>
          <w:sz w:val="22"/>
          <w:szCs w:val="22"/>
        </w:rPr>
        <w:t>2022-05-06</w:t>
      </w:r>
    </w:p>
    <w:p w:rsidR="00FB7F50" w:rsidRPr="00E800D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800D5" w:rsidRDefault="00A125A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800D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800D5" w:rsidRDefault="00A125A9" w:rsidP="00FB7F50">
      <w:pPr>
        <w:rPr>
          <w:rFonts w:ascii="Arial Narrow" w:hAnsi="Arial Narrow"/>
          <w:sz w:val="22"/>
          <w:szCs w:val="22"/>
        </w:rPr>
      </w:pPr>
      <w:r w:rsidRPr="00E800D5">
        <w:rPr>
          <w:rFonts w:ascii="Arial Narrow" w:hAnsi="Arial Narrow"/>
          <w:sz w:val="22"/>
          <w:szCs w:val="22"/>
        </w:rPr>
        <w:t>Powstańców Warszawy</w:t>
      </w:r>
      <w:r w:rsidR="00FB7F50" w:rsidRPr="00E800D5">
        <w:rPr>
          <w:rFonts w:ascii="Arial Narrow" w:hAnsi="Arial Narrow"/>
          <w:sz w:val="22"/>
          <w:szCs w:val="22"/>
        </w:rPr>
        <w:t xml:space="preserve"> </w:t>
      </w:r>
      <w:r w:rsidRPr="00E800D5">
        <w:rPr>
          <w:rFonts w:ascii="Arial Narrow" w:hAnsi="Arial Narrow"/>
          <w:sz w:val="22"/>
          <w:szCs w:val="22"/>
        </w:rPr>
        <w:t>5</w:t>
      </w:r>
    </w:p>
    <w:p w:rsidR="00FB7F50" w:rsidRPr="00E800D5" w:rsidRDefault="00A125A9" w:rsidP="00FB7F50">
      <w:pPr>
        <w:rPr>
          <w:rFonts w:ascii="Arial Narrow" w:hAnsi="Arial Narrow"/>
          <w:sz w:val="22"/>
          <w:szCs w:val="22"/>
        </w:rPr>
      </w:pPr>
      <w:r w:rsidRPr="00E800D5">
        <w:rPr>
          <w:rFonts w:ascii="Arial Narrow" w:hAnsi="Arial Narrow"/>
          <w:sz w:val="22"/>
          <w:szCs w:val="22"/>
        </w:rPr>
        <w:t>85-681</w:t>
      </w:r>
      <w:r w:rsidR="00FB7F50" w:rsidRPr="00E800D5">
        <w:rPr>
          <w:rFonts w:ascii="Arial Narrow" w:hAnsi="Arial Narrow"/>
          <w:sz w:val="22"/>
          <w:szCs w:val="22"/>
        </w:rPr>
        <w:t xml:space="preserve"> </w:t>
      </w:r>
      <w:r w:rsidRPr="00E800D5">
        <w:rPr>
          <w:rFonts w:ascii="Arial Narrow" w:hAnsi="Arial Narrow"/>
          <w:sz w:val="22"/>
          <w:szCs w:val="22"/>
        </w:rPr>
        <w:t>Bydgoszcz</w:t>
      </w:r>
    </w:p>
    <w:p w:rsidR="00FB7F50" w:rsidRPr="00E800D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800D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800D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800D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800D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800D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800D5">
        <w:rPr>
          <w:rFonts w:ascii="Arial Narrow" w:hAnsi="Arial Narrow"/>
          <w:sz w:val="28"/>
        </w:rPr>
        <w:t>OGŁOSZENIE</w:t>
      </w:r>
    </w:p>
    <w:p w:rsidR="008642B3" w:rsidRPr="00E800D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800D5">
        <w:rPr>
          <w:rFonts w:ascii="Arial Narrow" w:hAnsi="Arial Narrow"/>
          <w:b/>
          <w:sz w:val="28"/>
        </w:rPr>
        <w:t>o</w:t>
      </w:r>
      <w:proofErr w:type="gramEnd"/>
      <w:r w:rsidRPr="00E800D5">
        <w:rPr>
          <w:rFonts w:ascii="Arial Narrow" w:hAnsi="Arial Narrow"/>
          <w:b/>
          <w:sz w:val="28"/>
        </w:rPr>
        <w:t xml:space="preserve"> </w:t>
      </w:r>
      <w:r w:rsidR="0054734E" w:rsidRPr="00E800D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125A9" w:rsidRPr="00E800D5" w:rsidTr="00FB1E84">
        <w:trPr>
          <w:trHeight w:val="638"/>
        </w:trPr>
        <w:tc>
          <w:tcPr>
            <w:tcW w:w="959" w:type="dxa"/>
            <w:shd w:val="clear" w:color="auto" w:fill="auto"/>
          </w:tcPr>
          <w:p w:rsidR="00A125A9" w:rsidRPr="00E800D5" w:rsidRDefault="00A125A9" w:rsidP="00FB1E8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25A9" w:rsidRPr="00E800D5" w:rsidRDefault="00A125A9" w:rsidP="00E800D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E800D5">
              <w:rPr>
                <w:rFonts w:ascii="Arial Narrow" w:hAnsi="Arial Narrow"/>
                <w:sz w:val="22"/>
                <w:szCs w:val="22"/>
              </w:rPr>
              <w:t>m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00D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</w:t>
            </w:r>
            <w:r w:rsidRPr="00E800D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 23/2022</w:t>
            </w:r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800D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800D5">
        <w:rPr>
          <w:rFonts w:ascii="Arial Narrow" w:hAnsi="Arial Narrow"/>
          <w:sz w:val="22"/>
          <w:szCs w:val="22"/>
        </w:rPr>
        <w:t xml:space="preserve">Zamawiający, </w:t>
      </w:r>
      <w:r w:rsidR="00A125A9" w:rsidRPr="00E800D5">
        <w:rPr>
          <w:rFonts w:ascii="Arial Narrow" w:hAnsi="Arial Narrow"/>
          <w:b/>
          <w:sz w:val="22"/>
          <w:szCs w:val="22"/>
        </w:rPr>
        <w:t>10WSzKzP SPZOZ</w:t>
      </w:r>
      <w:r w:rsidRPr="00E800D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800D5">
        <w:rPr>
          <w:rFonts w:ascii="Arial Narrow" w:hAnsi="Arial Narrow"/>
          <w:sz w:val="22"/>
          <w:szCs w:val="22"/>
        </w:rPr>
        <w:t xml:space="preserve"> pkt. 1 i ust. 2</w:t>
      </w:r>
      <w:r w:rsidRPr="00E800D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125A9" w:rsidRPr="00E800D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125A9" w:rsidRPr="00E800D5">
        <w:rPr>
          <w:rFonts w:ascii="Arial Narrow" w:hAnsi="Arial Narrow"/>
          <w:sz w:val="22"/>
          <w:szCs w:val="22"/>
        </w:rPr>
        <w:t>z</w:t>
      </w:r>
      <w:proofErr w:type="gramEnd"/>
      <w:r w:rsidR="00A125A9" w:rsidRPr="00E800D5">
        <w:rPr>
          <w:rFonts w:ascii="Arial Narrow" w:hAnsi="Arial Narrow"/>
          <w:sz w:val="22"/>
          <w:szCs w:val="22"/>
        </w:rPr>
        <w:t xml:space="preserve"> 2021r. poz. 1129)</w:t>
      </w:r>
      <w:r w:rsidRPr="00E800D5">
        <w:rPr>
          <w:rFonts w:ascii="Arial Narrow" w:hAnsi="Arial Narrow"/>
          <w:sz w:val="22"/>
          <w:szCs w:val="22"/>
        </w:rPr>
        <w:t>, zwanej dalej „ustawą Pzp”</w:t>
      </w:r>
      <w:r w:rsidR="00D26ED6" w:rsidRPr="00E800D5">
        <w:rPr>
          <w:rFonts w:ascii="Arial Narrow" w:hAnsi="Arial Narrow"/>
          <w:sz w:val="22"/>
          <w:szCs w:val="22"/>
        </w:rPr>
        <w:t xml:space="preserve">, </w:t>
      </w:r>
      <w:r w:rsidRPr="00E800D5">
        <w:rPr>
          <w:rFonts w:ascii="Arial Narrow" w:hAnsi="Arial Narrow"/>
          <w:sz w:val="22"/>
          <w:szCs w:val="22"/>
        </w:rPr>
        <w:t>informuje</w:t>
      </w:r>
      <w:r w:rsidR="00D26ED6" w:rsidRPr="00E800D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800D5">
        <w:rPr>
          <w:rFonts w:ascii="Arial Narrow" w:hAnsi="Arial Narrow"/>
          <w:sz w:val="22"/>
          <w:szCs w:val="22"/>
        </w:rPr>
        <w:t>najkorzystniejsz</w:t>
      </w:r>
      <w:r w:rsidR="00D26ED6" w:rsidRPr="00E800D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800D5">
        <w:rPr>
          <w:rFonts w:ascii="Arial Narrow" w:hAnsi="Arial Narrow"/>
          <w:sz w:val="22"/>
          <w:szCs w:val="22"/>
        </w:rPr>
        <w:t>ofer</w:t>
      </w:r>
      <w:r w:rsidR="00D26ED6" w:rsidRPr="00E800D5">
        <w:rPr>
          <w:rFonts w:ascii="Arial Narrow" w:hAnsi="Arial Narrow"/>
          <w:sz w:val="22"/>
          <w:szCs w:val="22"/>
        </w:rPr>
        <w:t>t</w:t>
      </w:r>
      <w:r w:rsidR="009F0E5C" w:rsidRPr="00E800D5">
        <w:rPr>
          <w:rFonts w:ascii="Arial Narrow" w:hAnsi="Arial Narrow"/>
          <w:sz w:val="22"/>
          <w:szCs w:val="22"/>
        </w:rPr>
        <w:t>a</w:t>
      </w:r>
      <w:r w:rsidR="00D26ED6" w:rsidRPr="00E800D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125A9" w:rsidRPr="00E800D5" w:rsidTr="00FB1E84">
        <w:trPr>
          <w:cantSplit/>
        </w:trPr>
        <w:tc>
          <w:tcPr>
            <w:tcW w:w="9498" w:type="dxa"/>
          </w:tcPr>
          <w:p w:rsidR="00A125A9" w:rsidRPr="00E800D5" w:rsidRDefault="00A125A9" w:rsidP="00FB1E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00D5">
              <w:rPr>
                <w:rFonts w:ascii="Arial Narrow" w:hAnsi="Arial Narrow"/>
                <w:b/>
                <w:sz w:val="22"/>
                <w:szCs w:val="22"/>
              </w:rPr>
              <w:t>COMED S.C. Krzysztof Pilarski, Wojciech Grunwald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1 Maja 20 /1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75-800 Koszalin</w:t>
            </w:r>
          </w:p>
          <w:p w:rsidR="00A125A9" w:rsidRPr="00E800D5" w:rsidRDefault="00A125A9" w:rsidP="00FB1E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>:</w:t>
            </w:r>
            <w:r w:rsidR="00E800D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Zadanie nr 1: Elektrody igłowe i powierzchniowe za cenę brutto 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18 173.16 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125A9" w:rsidRPr="00E800D5" w:rsidRDefault="00A125A9" w:rsidP="00E800D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800D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125A9" w:rsidRPr="00E800D5" w:rsidTr="00FB1E84">
        <w:trPr>
          <w:cantSplit/>
        </w:trPr>
        <w:tc>
          <w:tcPr>
            <w:tcW w:w="9498" w:type="dxa"/>
          </w:tcPr>
          <w:p w:rsidR="00A125A9" w:rsidRPr="00E800D5" w:rsidRDefault="00A125A9" w:rsidP="00FB1E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A125A9" w:rsidRPr="00E800D5" w:rsidRDefault="00A125A9" w:rsidP="00FB1E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>:</w:t>
            </w:r>
            <w:r w:rsidR="00E800D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Zadanie nr 2: Igła Lancet do testów alergologicznych za cenę brutto 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2 203.20 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125A9" w:rsidRPr="00E800D5" w:rsidRDefault="00A125A9" w:rsidP="00E800D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800D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125A9" w:rsidRPr="00E800D5" w:rsidTr="00FB1E84">
        <w:trPr>
          <w:cantSplit/>
        </w:trPr>
        <w:tc>
          <w:tcPr>
            <w:tcW w:w="9498" w:type="dxa"/>
          </w:tcPr>
          <w:p w:rsidR="00A125A9" w:rsidRPr="00E800D5" w:rsidRDefault="00A125A9" w:rsidP="00FB1E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00D5">
              <w:rPr>
                <w:rFonts w:ascii="Arial Narrow" w:hAnsi="Arial Narrow"/>
                <w:b/>
                <w:sz w:val="22"/>
                <w:szCs w:val="22"/>
              </w:rPr>
              <w:t>DIAG-MED Grażyna Konecka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Modularna 11A /H3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02-238 Warszawa</w:t>
            </w:r>
          </w:p>
          <w:p w:rsidR="00A125A9" w:rsidRPr="00E800D5" w:rsidRDefault="00A125A9" w:rsidP="00FB1E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>:</w:t>
            </w:r>
            <w:r w:rsidR="00E800D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Zadanie nr 3: Filtry 0,2um za cenę brutto 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4 062.94 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125A9" w:rsidRPr="00E800D5" w:rsidRDefault="00A125A9" w:rsidP="00E800D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800D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125A9" w:rsidRPr="00E800D5" w:rsidTr="00FB1E84">
        <w:trPr>
          <w:cantSplit/>
        </w:trPr>
        <w:tc>
          <w:tcPr>
            <w:tcW w:w="9498" w:type="dxa"/>
          </w:tcPr>
          <w:p w:rsidR="00A125A9" w:rsidRPr="00E800D5" w:rsidRDefault="00A125A9" w:rsidP="00FB1E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00D5">
              <w:rPr>
                <w:rFonts w:ascii="Arial Narrow" w:hAnsi="Arial Narrow"/>
                <w:b/>
                <w:sz w:val="22"/>
                <w:szCs w:val="22"/>
              </w:rPr>
              <w:t>VARIMED Spółka z ograniczoną odpowiedzialnością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Tadeusza Kościuszki 115 /4U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50-442 Wrocław</w:t>
            </w:r>
          </w:p>
          <w:p w:rsidR="00A125A9" w:rsidRPr="00E800D5" w:rsidRDefault="00A125A9" w:rsidP="00FB1E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>:</w:t>
            </w:r>
            <w:r w:rsidR="00E800D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Zadanie nr 7: Igła aspiracyjna 21G za cenę brutto 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2 592.00 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125A9" w:rsidRPr="00E800D5" w:rsidRDefault="00A125A9" w:rsidP="00E800D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800D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125A9" w:rsidRPr="00E800D5" w:rsidTr="00FB1E84">
        <w:trPr>
          <w:cantSplit/>
        </w:trPr>
        <w:tc>
          <w:tcPr>
            <w:tcW w:w="9498" w:type="dxa"/>
          </w:tcPr>
          <w:p w:rsidR="00A125A9" w:rsidRPr="00E800D5" w:rsidRDefault="00A125A9" w:rsidP="00FB1E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00D5">
              <w:rPr>
                <w:rFonts w:ascii="Arial Narrow" w:hAnsi="Arial Narrow"/>
                <w:b/>
                <w:sz w:val="22"/>
                <w:szCs w:val="22"/>
              </w:rPr>
              <w:lastRenderedPageBreak/>
              <w:t>ENDOELEKTRONIK.PL Sp. z o.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E800D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 xml:space="preserve">Borkowa 12 </w:t>
            </w:r>
          </w:p>
          <w:p w:rsidR="00A125A9" w:rsidRPr="00E800D5" w:rsidRDefault="00A125A9" w:rsidP="00FB1E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00D5">
              <w:rPr>
                <w:rFonts w:ascii="Arial Narrow" w:hAnsi="Arial Narrow"/>
                <w:bCs/>
                <w:sz w:val="22"/>
                <w:szCs w:val="22"/>
              </w:rPr>
              <w:t>05-840 Brwinów</w:t>
            </w:r>
          </w:p>
          <w:p w:rsidR="00A125A9" w:rsidRPr="00E800D5" w:rsidRDefault="00A125A9" w:rsidP="00FB1E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00D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00D5">
              <w:rPr>
                <w:rFonts w:ascii="Arial Narrow" w:hAnsi="Arial Narrow"/>
                <w:sz w:val="22"/>
                <w:szCs w:val="22"/>
              </w:rPr>
              <w:t>:</w:t>
            </w:r>
            <w:r w:rsidR="00E800D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 xml:space="preserve">Zadanie nr 9: Końcówka ssąca do bronchofiberoskopu, kapturki gumowe za cenę brutto </w:t>
            </w:r>
            <w:r w:rsidRPr="00E800D5">
              <w:rPr>
                <w:rFonts w:ascii="Arial Narrow" w:hAnsi="Arial Narrow"/>
                <w:b/>
                <w:sz w:val="22"/>
                <w:szCs w:val="22"/>
              </w:rPr>
              <w:t xml:space="preserve">2 916.00 </w:t>
            </w:r>
            <w:proofErr w:type="gramStart"/>
            <w:r w:rsidRPr="00E800D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00D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125A9" w:rsidRPr="00E800D5" w:rsidRDefault="00A125A9" w:rsidP="00E800D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00D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800D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800D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800D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800D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800D5" w:rsidTr="00596EA3">
        <w:tc>
          <w:tcPr>
            <w:tcW w:w="2169" w:type="dxa"/>
            <w:shd w:val="clear" w:color="auto" w:fill="F3F3F3"/>
          </w:tcPr>
          <w:p w:rsidR="00211A34" w:rsidRPr="00E800D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800D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800D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800D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125A9" w:rsidRPr="00E800D5" w:rsidTr="00FB1E84">
        <w:tc>
          <w:tcPr>
            <w:tcW w:w="2169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Elektrody igłowe i powierzchniowe</w:t>
            </w:r>
          </w:p>
        </w:tc>
        <w:tc>
          <w:tcPr>
            <w:tcW w:w="2793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COMED S.C. Krzysztof Pilarski, Wojciech Grunwald</w:t>
            </w:r>
          </w:p>
          <w:p w:rsidR="00A125A9" w:rsidRPr="00E800D5" w:rsidRDefault="00A125A9" w:rsidP="00FB1E84">
            <w:pPr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Maja 20/1</w:t>
            </w:r>
          </w:p>
          <w:p w:rsidR="00A125A9" w:rsidRPr="00E800D5" w:rsidRDefault="00A125A9" w:rsidP="00FB1E8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75-800 Koszalin</w:t>
            </w:r>
          </w:p>
        </w:tc>
        <w:tc>
          <w:tcPr>
            <w:tcW w:w="2976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5A9" w:rsidRPr="00E800D5" w:rsidRDefault="00A125A9" w:rsidP="00FB1E8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125A9" w:rsidRPr="00E800D5" w:rsidTr="00FB1E84">
        <w:tc>
          <w:tcPr>
            <w:tcW w:w="2169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Igła Lancet do testów alergologicznych</w:t>
            </w:r>
          </w:p>
        </w:tc>
        <w:tc>
          <w:tcPr>
            <w:tcW w:w="2793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125A9" w:rsidRPr="00E800D5" w:rsidRDefault="00A125A9" w:rsidP="00FB1E84">
            <w:pPr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A125A9" w:rsidRPr="00E800D5" w:rsidRDefault="00A125A9" w:rsidP="00FB1E8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5A9" w:rsidRPr="00E800D5" w:rsidRDefault="00A125A9" w:rsidP="00FB1E8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125A9" w:rsidRPr="00E800D5" w:rsidTr="00FB1E84">
        <w:tc>
          <w:tcPr>
            <w:tcW w:w="2169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Filtry 0,2um</w:t>
            </w:r>
          </w:p>
        </w:tc>
        <w:tc>
          <w:tcPr>
            <w:tcW w:w="2793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A125A9" w:rsidRPr="00E800D5" w:rsidRDefault="00A125A9" w:rsidP="00FB1E84">
            <w:pPr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Modularna 11A/H3</w:t>
            </w:r>
          </w:p>
          <w:p w:rsidR="00A125A9" w:rsidRPr="00E800D5" w:rsidRDefault="00A125A9" w:rsidP="00FB1E8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02-238 Warszawa</w:t>
            </w:r>
          </w:p>
        </w:tc>
        <w:tc>
          <w:tcPr>
            <w:tcW w:w="2976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5A9" w:rsidRPr="00E800D5" w:rsidRDefault="00A125A9" w:rsidP="00FB1E8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125A9" w:rsidRPr="00E800D5" w:rsidTr="00FB1E84">
        <w:tc>
          <w:tcPr>
            <w:tcW w:w="2169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7 - Igła aspiracyjna 21G</w:t>
            </w:r>
          </w:p>
        </w:tc>
        <w:tc>
          <w:tcPr>
            <w:tcW w:w="2793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VARIMED Spółka z ograniczoną odpowiedzialnością</w:t>
            </w:r>
          </w:p>
          <w:p w:rsidR="00A125A9" w:rsidRPr="00E800D5" w:rsidRDefault="00A125A9" w:rsidP="00FB1E84">
            <w:pPr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A125A9" w:rsidRPr="00E800D5" w:rsidRDefault="00A125A9" w:rsidP="00FB1E8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5A9" w:rsidRPr="00E800D5" w:rsidRDefault="00A125A9" w:rsidP="00FB1E8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125A9" w:rsidRPr="00E800D5" w:rsidTr="00FB1E84">
        <w:tc>
          <w:tcPr>
            <w:tcW w:w="2169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9 - Końcówka ssąca do </w:t>
            </w:r>
            <w:proofErr w:type="gramStart"/>
            <w:r w:rsidRPr="00E800D5">
              <w:rPr>
                <w:rFonts w:ascii="Arial Narrow" w:hAnsi="Arial Narrow"/>
                <w:sz w:val="20"/>
                <w:szCs w:val="20"/>
              </w:rPr>
              <w:t xml:space="preserve">bronchofiberoskopu , </w:t>
            </w:r>
            <w:proofErr w:type="gramEnd"/>
            <w:r w:rsidRPr="00E800D5">
              <w:rPr>
                <w:rFonts w:ascii="Arial Narrow" w:hAnsi="Arial Narrow"/>
                <w:sz w:val="20"/>
                <w:szCs w:val="20"/>
              </w:rPr>
              <w:t>kapturki gumowe</w:t>
            </w:r>
          </w:p>
        </w:tc>
        <w:tc>
          <w:tcPr>
            <w:tcW w:w="2793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ENDOELEKTRONIK.PL Sp. z o.</w:t>
            </w:r>
            <w:proofErr w:type="gramStart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E800D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125A9" w:rsidRPr="00E800D5" w:rsidRDefault="00A125A9" w:rsidP="00FB1E84">
            <w:pPr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Borkowa 12</w:t>
            </w:r>
          </w:p>
          <w:p w:rsidR="00A125A9" w:rsidRPr="00E800D5" w:rsidRDefault="00A125A9" w:rsidP="00FB1E8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05-840 Brwinów</w:t>
            </w:r>
          </w:p>
        </w:tc>
        <w:tc>
          <w:tcPr>
            <w:tcW w:w="2976" w:type="dxa"/>
            <w:shd w:val="clear" w:color="auto" w:fill="auto"/>
          </w:tcPr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125A9" w:rsidRPr="00E800D5" w:rsidRDefault="00A125A9" w:rsidP="00FB1E8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25A9" w:rsidRPr="00E800D5" w:rsidRDefault="00A125A9" w:rsidP="00FB1E8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00D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E800D5" w:rsidRDefault="00E800D5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E800D5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800D5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E800D5" w:rsidRPr="00E800D5" w:rsidRDefault="00E800D5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  <w:bookmarkStart w:id="1" w:name="_GoBack"/>
      <w:bookmarkEnd w:id="1"/>
    </w:p>
    <w:p w:rsid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FF6E01" w:rsidRPr="006716A4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FF6E01" w:rsidRP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FF6E0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FF6E01">
        <w:rPr>
          <w:rFonts w:ascii="Arial Narrow" w:hAnsi="Arial Narrow"/>
          <w:bCs/>
          <w:sz w:val="20"/>
          <w:szCs w:val="20"/>
        </w:rPr>
        <w:t>. 1 - biuro przepustek T2612 B5</w:t>
      </w:r>
    </w:p>
    <w:p w:rsidR="00FF6E01" w:rsidRPr="00FF6E01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FF6E0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FF6E01">
        <w:rPr>
          <w:rFonts w:ascii="Arial Narrow" w:hAnsi="Arial Narrow"/>
          <w:bCs/>
          <w:sz w:val="20"/>
          <w:szCs w:val="20"/>
        </w:rPr>
        <w:t>. 2 - hol szpitala</w:t>
      </w:r>
    </w:p>
    <w:p w:rsidR="00FF6E01" w:rsidRPr="006716A4" w:rsidRDefault="00FF6E01" w:rsidP="00FF6E0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E800D5" w:rsidRPr="00E800D5" w:rsidRDefault="00FF6E01" w:rsidP="00FF6E01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</w:t>
      </w:r>
      <w:r>
        <w:rPr>
          <w:rFonts w:ascii="Arial Narrow" w:hAnsi="Arial Narrow"/>
          <w:bCs/>
          <w:sz w:val="20"/>
          <w:szCs w:val="20"/>
        </w:rPr>
        <w:t>05-06</w:t>
      </w:r>
    </w:p>
    <w:sectPr w:rsidR="00E800D5" w:rsidRPr="00E800D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C11" w:rsidRDefault="00034C11">
      <w:r>
        <w:separator/>
      </w:r>
    </w:p>
  </w:endnote>
  <w:endnote w:type="continuationSeparator" w:id="0">
    <w:p w:rsidR="00034C11" w:rsidRDefault="0003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C11" w:rsidRDefault="00034C11">
      <w:r>
        <w:separator/>
      </w:r>
    </w:p>
  </w:footnote>
  <w:footnote w:type="continuationSeparator" w:id="0">
    <w:p w:rsidR="00034C11" w:rsidRDefault="00034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C11"/>
    <w:rsid w:val="00022322"/>
    <w:rsid w:val="00034C11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25A9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00D5"/>
    <w:rsid w:val="00E85D70"/>
    <w:rsid w:val="00F33C66"/>
    <w:rsid w:val="00F960D7"/>
    <w:rsid w:val="00FB7F50"/>
    <w:rsid w:val="00FF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566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2022-05-06T10:27:00Z</cp:lastPrinted>
  <dcterms:created xsi:type="dcterms:W3CDTF">2022-05-06T10:25:00Z</dcterms:created>
  <dcterms:modified xsi:type="dcterms:W3CDTF">2022-05-06T10:27:00Z</dcterms:modified>
</cp:coreProperties>
</file>