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3055E" w14:textId="6BD94485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131618">
        <w:rPr>
          <w:bCs/>
          <w:i w:val="0"/>
          <w:sz w:val="22"/>
          <w:szCs w:val="22"/>
        </w:rPr>
        <w:t xml:space="preserve">nr </w:t>
      </w:r>
      <w:r w:rsidR="008F6611">
        <w:rPr>
          <w:bCs/>
          <w:i w:val="0"/>
          <w:sz w:val="22"/>
          <w:szCs w:val="22"/>
        </w:rPr>
        <w:t>2</w:t>
      </w:r>
      <w:r w:rsidRPr="00131618">
        <w:rPr>
          <w:bCs/>
          <w:i w:val="0"/>
          <w:sz w:val="22"/>
          <w:szCs w:val="22"/>
        </w:rPr>
        <w:t xml:space="preserve"> do</w:t>
      </w:r>
      <w:r>
        <w:rPr>
          <w:bCs/>
          <w:i w:val="0"/>
          <w:sz w:val="22"/>
          <w:szCs w:val="22"/>
        </w:rPr>
        <w:t xml:space="preserve"> SWZ</w:t>
      </w:r>
    </w:p>
    <w:p w14:paraId="1F11B2C1" w14:textId="2936522F" w:rsidR="00CA7C03" w:rsidRPr="005103B9" w:rsidRDefault="00B47731" w:rsidP="00CA7C03">
      <w:pPr>
        <w:spacing w:line="480" w:lineRule="auto"/>
        <w:rPr>
          <w:b/>
        </w:rPr>
      </w:pPr>
      <w:r w:rsidRPr="00B47731">
        <w:rPr>
          <w:b/>
        </w:rPr>
        <w:t>KA-2/0</w:t>
      </w:r>
      <w:r w:rsidR="00381818">
        <w:rPr>
          <w:b/>
        </w:rPr>
        <w:t>4</w:t>
      </w:r>
      <w:r w:rsidR="008F6611">
        <w:rPr>
          <w:b/>
        </w:rPr>
        <w:t>9</w:t>
      </w:r>
      <w:r w:rsidRPr="00B47731">
        <w:rPr>
          <w:b/>
        </w:rPr>
        <w:t>/2022</w:t>
      </w:r>
    </w:p>
    <w:p w14:paraId="05035428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6BC0454A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4A2F2204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0D38D04B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579B82BE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3F3A764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5695E2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64EBCB1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5A98BB2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4610AC0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E62E7B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E921081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B40C2E7" w14:textId="77777777" w:rsidTr="00ED67BA">
        <w:tc>
          <w:tcPr>
            <w:tcW w:w="9212" w:type="dxa"/>
            <w:shd w:val="clear" w:color="auto" w:fill="D9D9D9"/>
          </w:tcPr>
          <w:p w14:paraId="74900D4F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55B97FE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35E2D4B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A06A04E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0C7B50B" w14:textId="77777777" w:rsidR="008F6611" w:rsidRDefault="008F6611" w:rsidP="00381818">
      <w:pPr>
        <w:spacing w:after="240" w:line="276" w:lineRule="auto"/>
        <w:jc w:val="center"/>
        <w:rPr>
          <w:rFonts w:ascii="Times New Roman" w:hAnsi="Times New Roman"/>
        </w:rPr>
      </w:pPr>
    </w:p>
    <w:p w14:paraId="0E81E758" w14:textId="785A71AB" w:rsidR="005F7BAA" w:rsidRDefault="00205FD6" w:rsidP="00381818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EA1560">
        <w:rPr>
          <w:rFonts w:ascii="Times New Roman" w:hAnsi="Times New Roman"/>
        </w:rPr>
        <w:t>.:</w:t>
      </w:r>
      <w:r w:rsidR="005F7BAA" w:rsidRPr="00EA1560">
        <w:rPr>
          <w:rFonts w:ascii="Times New Roman" w:hAnsi="Times New Roman"/>
          <w:b/>
        </w:rPr>
        <w:t xml:space="preserve"> </w:t>
      </w:r>
      <w:r w:rsidR="008F6611">
        <w:rPr>
          <w:rFonts w:ascii="Times New Roman" w:hAnsi="Times New Roman"/>
          <w:b/>
        </w:rPr>
        <w:t>„</w:t>
      </w:r>
      <w:r w:rsidR="00F70052" w:rsidRPr="00F70052">
        <w:rPr>
          <w:rFonts w:ascii="Times New Roman" w:hAnsi="Times New Roman"/>
          <w:b/>
        </w:rPr>
        <w:t>Dostawa</w:t>
      </w:r>
      <w:r w:rsidR="00381818">
        <w:rPr>
          <w:rFonts w:ascii="Times New Roman" w:hAnsi="Times New Roman"/>
          <w:b/>
        </w:rPr>
        <w:t xml:space="preserve"> </w:t>
      </w:r>
      <w:r w:rsidR="00F70052" w:rsidRPr="00F70052">
        <w:rPr>
          <w:rFonts w:ascii="Times New Roman" w:hAnsi="Times New Roman"/>
          <w:b/>
        </w:rPr>
        <w:t>mebli</w:t>
      </w:r>
      <w:r w:rsidR="008F6611">
        <w:rPr>
          <w:rFonts w:ascii="Times New Roman" w:hAnsi="Times New Roman"/>
          <w:b/>
        </w:rPr>
        <w:t xml:space="preserve"> biurowych - biurka”</w:t>
      </w:r>
    </w:p>
    <w:p w14:paraId="2894E320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340CF835" w14:textId="3336733F" w:rsidR="00205FD6" w:rsidRDefault="00205FD6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763871">
        <w:rPr>
          <w:rFonts w:ascii="Times New Roman" w:hAnsi="Times New Roman"/>
        </w:rPr>
        <w:t xml:space="preserve">Oświadczam, że nie podlegam wykluczeniu z postępowania na podstawie </w:t>
      </w:r>
      <w:r w:rsidRPr="00763871">
        <w:rPr>
          <w:rFonts w:ascii="Times New Roman" w:hAnsi="Times New Roman"/>
        </w:rPr>
        <w:br/>
        <w:t xml:space="preserve">art. 108 ust 1 ustawy </w:t>
      </w:r>
      <w:proofErr w:type="spellStart"/>
      <w:r w:rsidRPr="00763871">
        <w:rPr>
          <w:rFonts w:ascii="Times New Roman" w:hAnsi="Times New Roman"/>
        </w:rPr>
        <w:t>Pzp</w:t>
      </w:r>
      <w:proofErr w:type="spellEnd"/>
      <w:r w:rsidR="00131618" w:rsidRPr="00763871">
        <w:rPr>
          <w:rFonts w:ascii="Times New Roman" w:hAnsi="Times New Roman"/>
        </w:rPr>
        <w:t>.</w:t>
      </w:r>
    </w:p>
    <w:p w14:paraId="00F13D38" w14:textId="4DB99949" w:rsidR="00763871" w:rsidRPr="00763871" w:rsidRDefault="00763871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763871">
        <w:rPr>
          <w:rFonts w:ascii="Times New Roman" w:hAnsi="Times New Roman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</w:t>
      </w:r>
      <w:r>
        <w:rPr>
          <w:rFonts w:ascii="Times New Roman" w:hAnsi="Times New Roman"/>
        </w:rPr>
        <w:t xml:space="preserve"> </w:t>
      </w:r>
      <w:r w:rsidRPr="00763871">
        <w:rPr>
          <w:rFonts w:ascii="Times New Roman" w:hAnsi="Times New Roman"/>
        </w:rPr>
        <w:t xml:space="preserve">ochronie bezpieczeństwa narodowego, (Dz. U. 2022 poz. 835), zwana </w:t>
      </w:r>
      <w:proofErr w:type="spellStart"/>
      <w:r w:rsidRPr="00763871">
        <w:rPr>
          <w:rFonts w:ascii="Times New Roman" w:hAnsi="Times New Roman"/>
        </w:rPr>
        <w:t>dalej„UOBN</w:t>
      </w:r>
      <w:proofErr w:type="spellEnd"/>
      <w:r w:rsidRPr="00763871">
        <w:rPr>
          <w:rFonts w:ascii="Times New Roman" w:hAnsi="Times New Roman"/>
        </w:rPr>
        <w:t>”</w:t>
      </w:r>
    </w:p>
    <w:p w14:paraId="709ACBDD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D8BC97A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BD589C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8FD4C49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086470DA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104A16FE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0560BFCE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BAAF7C8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F1E1D3B" w14:textId="77777777" w:rsidR="00381818" w:rsidRDefault="00205FD6" w:rsidP="003818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</w:p>
    <w:p w14:paraId="63EEDF27" w14:textId="561D5A4D" w:rsidR="00205FD6" w:rsidRPr="00381818" w:rsidRDefault="00205FD6" w:rsidP="003818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DF3BCB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A9BF213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6745B5C0" w14:textId="77777777" w:rsidR="008F6611" w:rsidRDefault="008F6611" w:rsidP="00131618">
      <w:pPr>
        <w:jc w:val="center"/>
        <w:rPr>
          <w:rFonts w:ascii="Times New Roman" w:hAnsi="Times New Roman"/>
          <w:sz w:val="20"/>
          <w:szCs w:val="24"/>
        </w:rPr>
      </w:pPr>
    </w:p>
    <w:p w14:paraId="2DB39987" w14:textId="2541C595" w:rsidR="00205FD6" w:rsidRPr="00131618" w:rsidRDefault="00205FD6" w:rsidP="00131618">
      <w:pPr>
        <w:jc w:val="center"/>
        <w:rPr>
          <w:rFonts w:ascii="Times New Roman" w:eastAsia="MS Mincho" w:hAnsi="Times New Roman"/>
          <w:sz w:val="20"/>
          <w:szCs w:val="24"/>
        </w:rPr>
      </w:pPr>
      <w:r w:rsidRPr="00131618">
        <w:rPr>
          <w:rFonts w:ascii="Times New Roman" w:hAnsi="Times New Roman"/>
          <w:sz w:val="20"/>
          <w:szCs w:val="24"/>
        </w:rPr>
        <w:lastRenderedPageBreak/>
        <w:t>Dokument podpisany kwalifikowanym podpisem elektronicznym/podpisem zaufanym/podpisem osobistym</w:t>
      </w:r>
    </w:p>
    <w:p w14:paraId="5E158A69" w14:textId="77777777" w:rsidR="00205FD6" w:rsidRPr="00131618" w:rsidRDefault="00205FD6" w:rsidP="00131618">
      <w:pPr>
        <w:jc w:val="center"/>
        <w:rPr>
          <w:rFonts w:ascii="Times New Roman" w:hAnsi="Times New Roman"/>
          <w:sz w:val="20"/>
          <w:szCs w:val="24"/>
        </w:rPr>
      </w:pPr>
    </w:p>
    <w:p w14:paraId="7B6BCB16" w14:textId="77777777" w:rsidR="00FD27E9" w:rsidRPr="00131618" w:rsidRDefault="00205FD6" w:rsidP="00131618">
      <w:pPr>
        <w:jc w:val="center"/>
        <w:rPr>
          <w:sz w:val="18"/>
        </w:rPr>
      </w:pPr>
      <w:r w:rsidRPr="00131618">
        <w:rPr>
          <w:rFonts w:ascii="Times New Roman" w:hAnsi="Times New Roman"/>
          <w:b/>
          <w:bCs/>
          <w:sz w:val="20"/>
          <w:szCs w:val="24"/>
        </w:rPr>
        <w:t>Uwaga: w przypadku oferty wspólnej (konsorcjum, spółka cywilna) dokument składa każdy z Wykonawców we własnym imieniu.</w:t>
      </w:r>
    </w:p>
    <w:sectPr w:rsidR="00FD27E9" w:rsidRPr="00131618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36D10" w14:textId="77777777" w:rsidR="00115ED7" w:rsidRDefault="00115ED7">
      <w:pPr>
        <w:spacing w:after="0" w:line="240" w:lineRule="auto"/>
      </w:pPr>
      <w:r>
        <w:separator/>
      </w:r>
    </w:p>
  </w:endnote>
  <w:endnote w:type="continuationSeparator" w:id="0">
    <w:p w14:paraId="025FCCE9" w14:textId="77777777" w:rsidR="00115ED7" w:rsidRDefault="00115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984A5" w14:textId="77777777" w:rsidR="00B47731" w:rsidRDefault="00B477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634B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6324B7" w14:textId="77777777" w:rsidR="001C6945" w:rsidRDefault="00115E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BBA18" w14:textId="77777777" w:rsidR="00B47731" w:rsidRDefault="00B47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D516A" w14:textId="77777777" w:rsidR="00115ED7" w:rsidRDefault="00115ED7">
      <w:pPr>
        <w:spacing w:after="0" w:line="240" w:lineRule="auto"/>
      </w:pPr>
      <w:r>
        <w:separator/>
      </w:r>
    </w:p>
  </w:footnote>
  <w:footnote w:type="continuationSeparator" w:id="0">
    <w:p w14:paraId="4649505E" w14:textId="77777777" w:rsidR="00115ED7" w:rsidRDefault="00115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E507" w14:textId="77777777" w:rsidR="00B47731" w:rsidRDefault="00B47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B0D2" w14:textId="77777777" w:rsidR="00B47731" w:rsidRDefault="00B47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BC521" w14:textId="77777777" w:rsidR="00B47731" w:rsidRDefault="00B477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08"/>
    <w:multiLevelType w:val="hybridMultilevel"/>
    <w:tmpl w:val="9CF29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56"/>
    <w:rsid w:val="00110C62"/>
    <w:rsid w:val="00115ED7"/>
    <w:rsid w:val="00131618"/>
    <w:rsid w:val="00205FD6"/>
    <w:rsid w:val="00301734"/>
    <w:rsid w:val="00381818"/>
    <w:rsid w:val="0043558B"/>
    <w:rsid w:val="005B488A"/>
    <w:rsid w:val="005F7BAA"/>
    <w:rsid w:val="00763871"/>
    <w:rsid w:val="008F13F6"/>
    <w:rsid w:val="008F6611"/>
    <w:rsid w:val="009267B7"/>
    <w:rsid w:val="00B47731"/>
    <w:rsid w:val="00CA7C03"/>
    <w:rsid w:val="00D76C56"/>
    <w:rsid w:val="00EA1560"/>
    <w:rsid w:val="00F12EAD"/>
    <w:rsid w:val="00F70052"/>
    <w:rsid w:val="00FD27E9"/>
    <w:rsid w:val="00F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2713"/>
  <w15:chartTrackingRefBased/>
  <w15:docId w15:val="{749598CB-8E34-48E7-B66A-33A8FBC7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7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329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Agnieszka Baran</cp:lastModifiedBy>
  <cp:revision>5</cp:revision>
  <dcterms:created xsi:type="dcterms:W3CDTF">2022-04-08T21:24:00Z</dcterms:created>
  <dcterms:modified xsi:type="dcterms:W3CDTF">2022-05-05T06:49:00Z</dcterms:modified>
</cp:coreProperties>
</file>