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80AE0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80AE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80AE0">
        <w:rPr>
          <w:b/>
        </w:rPr>
        <w:t xml:space="preserve">„ 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E80AE0">
        <w:rPr>
          <w:b/>
        </w:rPr>
        <w:t>ropopoch</w:t>
      </w:r>
      <w:proofErr w:type="spellEnd"/>
      <w:r w:rsidR="00E80AE0">
        <w:rPr>
          <w:b/>
        </w:rPr>
        <w:t xml:space="preserve">., przebudową przyłącza </w:t>
      </w:r>
      <w:proofErr w:type="spellStart"/>
      <w:r w:rsidR="00E80AE0">
        <w:rPr>
          <w:b/>
        </w:rPr>
        <w:t>nn</w:t>
      </w:r>
      <w:proofErr w:type="spellEnd"/>
      <w:r w:rsidR="00E80AE0">
        <w:rPr>
          <w:b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 ”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000" w:rsidRDefault="009E0000" w:rsidP="00E60836">
      <w:pPr>
        <w:spacing w:after="0" w:line="240" w:lineRule="auto"/>
      </w:pPr>
      <w:r>
        <w:separator/>
      </w:r>
    </w:p>
  </w:endnote>
  <w:endnote w:type="continuationSeparator" w:id="0">
    <w:p w:rsidR="009E0000" w:rsidRDefault="009E0000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E80AE0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000" w:rsidRDefault="009E0000" w:rsidP="00E60836">
      <w:pPr>
        <w:spacing w:after="0" w:line="240" w:lineRule="auto"/>
      </w:pPr>
      <w:r>
        <w:separator/>
      </w:r>
    </w:p>
  </w:footnote>
  <w:footnote w:type="continuationSeparator" w:id="0">
    <w:p w:rsidR="009E0000" w:rsidRDefault="009E0000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3483D"/>
    <w:rsid w:val="00345809"/>
    <w:rsid w:val="003C6947"/>
    <w:rsid w:val="003D29AC"/>
    <w:rsid w:val="00512454"/>
    <w:rsid w:val="00522735"/>
    <w:rsid w:val="005D6490"/>
    <w:rsid w:val="00653B60"/>
    <w:rsid w:val="006C416E"/>
    <w:rsid w:val="006D61E6"/>
    <w:rsid w:val="00965290"/>
    <w:rsid w:val="009E0000"/>
    <w:rsid w:val="00A57E4A"/>
    <w:rsid w:val="00A91C6B"/>
    <w:rsid w:val="00AA3E7E"/>
    <w:rsid w:val="00AC5AE6"/>
    <w:rsid w:val="00C50684"/>
    <w:rsid w:val="00CE4499"/>
    <w:rsid w:val="00E60836"/>
    <w:rsid w:val="00E80AE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209E2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2022-04-05T07:37:00Z</dcterms:created>
  <dcterms:modified xsi:type="dcterms:W3CDTF">2022-04-05T07:39:00Z</dcterms:modified>
</cp:coreProperties>
</file>