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388" w:rsidRDefault="00AC3388" w:rsidP="00AC3388">
      <w:pPr>
        <w:shd w:val="clear" w:color="auto" w:fill="FFFFFF"/>
        <w:spacing w:after="240"/>
        <w:jc w:val="center"/>
        <w:outlineLvl w:val="0"/>
        <w:rPr>
          <w:rFonts w:ascii="Arial Narrow" w:hAnsi="Arial Narrow" w:cs="Arial"/>
          <w:b/>
          <w:kern w:val="36"/>
          <w:sz w:val="22"/>
          <w:szCs w:val="22"/>
          <w:lang w:eastAsia="pl-PL"/>
        </w:rPr>
      </w:pPr>
    </w:p>
    <w:p w:rsidR="00AC3388" w:rsidRPr="00AC3388" w:rsidRDefault="00AC3388" w:rsidP="00AC3388">
      <w:pPr>
        <w:shd w:val="clear" w:color="auto" w:fill="FFFFFF"/>
        <w:spacing w:after="240"/>
        <w:jc w:val="center"/>
        <w:outlineLvl w:val="0"/>
        <w:rPr>
          <w:rFonts w:ascii="Arial Narrow" w:hAnsi="Arial Narrow" w:cs="Arial"/>
          <w:b/>
          <w:kern w:val="36"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kern w:val="36"/>
          <w:sz w:val="22"/>
          <w:szCs w:val="22"/>
          <w:lang w:eastAsia="pl-PL"/>
        </w:rPr>
        <w:t>Ogłoszenie o zmianie ogłoszenia</w:t>
      </w:r>
      <w:r w:rsidRPr="00AC3388">
        <w:rPr>
          <w:rFonts w:ascii="Arial Narrow" w:hAnsi="Arial Narrow" w:cs="Arial"/>
          <w:b/>
          <w:kern w:val="36"/>
          <w:sz w:val="22"/>
          <w:szCs w:val="22"/>
          <w:lang w:eastAsia="pl-PL"/>
        </w:rPr>
        <w:br/>
        <w:t>Obsługa serwisowa, przeglądy i legalizacje sprzętu medycznego</w:t>
      </w:r>
    </w:p>
    <w:p w:rsidR="00AC3388" w:rsidRDefault="00AC3388" w:rsidP="00AC3388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</w:p>
    <w:p w:rsidR="00AC3388" w:rsidRPr="00AC3388" w:rsidRDefault="00AC3388" w:rsidP="00AC3388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AC3388">
        <w:rPr>
          <w:rFonts w:ascii="Arial Narrow" w:hAnsi="Arial Narrow" w:cs="Arial"/>
          <w:sz w:val="22"/>
          <w:szCs w:val="22"/>
          <w:lang w:eastAsia="pl-PL"/>
        </w:rPr>
        <w:t>SEKCJA I - ZAMAWIAJĄCY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1.1.) Nazwa zamawiającego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10 Wojskowy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Szpital Kliniczny z Polikliniką Samodzielny Publiczny Zakład Opieki Zdrowotnej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1.2.) Oddział zamawiającego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Wydział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Zamówień Publicznych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1.3.) Krajowy Numer Identyfikacyjny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REGON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090538318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1.4.) Adres zamawiającego:</w:t>
      </w:r>
    </w:p>
    <w:p w:rsidR="00AC3388" w:rsidRPr="00AC3388" w:rsidRDefault="00AC3388" w:rsidP="00AC3388">
      <w:pPr>
        <w:shd w:val="clear" w:color="auto" w:fill="FFFFFF"/>
        <w:spacing w:before="100" w:beforeAutospacing="1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1.4.1.) Ulica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Powstańców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Warszawy 5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1.4.2.) Miejscowość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Bydgoszcz</w:t>
      </w:r>
      <w:proofErr w:type="gramEnd"/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1.4.3.) Kod pocztowy: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85-681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1.4.4.) Województwo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kujawsko-pomorskie</w:t>
      </w:r>
      <w:proofErr w:type="gramEnd"/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1.4.5.) Kraj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Polska</w:t>
      </w:r>
      <w:proofErr w:type="gramEnd"/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1.4.6.) Lokalizacja NUTS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 xml:space="preserve"> 3: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613 - Bydgosko-toruński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1.4.7.) Numer telefonu: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261417449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1.4.9.) Adres poczty elektronicznej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a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przyklota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@10wsk.</w:t>
      </w:r>
      <w:proofErr w:type="gramStart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1.4.10.) Adres strony internetowej zamawiającego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www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.10</w:t>
      </w:r>
      <w:proofErr w:type="gramStart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wsk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1.5.) Rodzaj zamawiającego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Zamawiający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publiczny - jednostka sektora finansów publicznych - samodzielny publiczny zakład opieki zdrowotnej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1.6.) Przedmiot działalności zamawiającego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Zdrowie</w:t>
      </w:r>
      <w:proofErr w:type="gramEnd"/>
    </w:p>
    <w:p w:rsidR="00AC3388" w:rsidRPr="00AC3388" w:rsidRDefault="00AC3388" w:rsidP="00AC3388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AC3388">
        <w:rPr>
          <w:rFonts w:ascii="Arial Narrow" w:hAnsi="Arial Narrow" w:cs="Arial"/>
          <w:sz w:val="22"/>
          <w:szCs w:val="22"/>
          <w:lang w:eastAsia="pl-PL"/>
        </w:rPr>
        <w:t>SEKCJA II – INFORMACJE PODSTAWOWE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2.1.) Numer ogłoszenia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00153555/01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2.2.) Data ogłoszenia: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2022-05-11 12:44</w:t>
      </w:r>
    </w:p>
    <w:p w:rsidR="00AC3388" w:rsidRPr="00AC3388" w:rsidRDefault="00AC3388" w:rsidP="00AC3388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AC3388">
        <w:rPr>
          <w:rFonts w:ascii="Arial Narrow" w:hAnsi="Arial Narrow" w:cs="Arial"/>
          <w:sz w:val="22"/>
          <w:szCs w:val="22"/>
          <w:lang w:eastAsia="pl-PL"/>
        </w:rPr>
        <w:t>SEKCJA III ZMIANA OGŁOSZENIA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3.2.) Numer zmienianego ogłoszenia w BZP</w:t>
      </w:r>
      <w:proofErr w:type="gramStart"/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00148796/01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AC3388">
        <w:rPr>
          <w:rFonts w:ascii="Arial Narrow" w:hAnsi="Arial Narrow" w:cs="Arial"/>
          <w:color w:val="000000"/>
          <w:sz w:val="22"/>
          <w:szCs w:val="22"/>
          <w:lang w:eastAsia="pl-PL"/>
        </w:rPr>
        <w:t>01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AC3388" w:rsidRPr="00AC3388" w:rsidRDefault="00AC3388" w:rsidP="00AC3388">
      <w:pPr>
        <w:rPr>
          <w:rFonts w:ascii="Arial Narrow" w:hAnsi="Arial Narrow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IX - POZOSTAŁE INFORMACJE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AC3388" w:rsidRPr="00AC3388" w:rsidRDefault="00AC3388" w:rsidP="00AC3388">
      <w:pPr>
        <w:rPr>
          <w:rFonts w:ascii="Arial Narrow" w:hAnsi="Arial Narrow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9.1. Informacje dodatkowe</w:t>
      </w:r>
    </w:p>
    <w:p w:rsidR="00AC3388" w:rsidRPr="00AC3388" w:rsidRDefault="00AC3388" w:rsidP="00AC338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</w:p>
    <w:p w:rsidR="00AC3388" w:rsidRPr="00AC3388" w:rsidRDefault="00AC3388" w:rsidP="00AC338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t>Po zmianie</w:t>
      </w:r>
      <w:proofErr w:type="gramStart"/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t>:</w:t>
      </w: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zmianie</w:t>
      </w:r>
      <w:proofErr w:type="gramEnd"/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t xml:space="preserve"> uległy zapisy projektu umowy w zakresie terminu płatności dla wszystkich zadań.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AC3388" w:rsidRPr="00AC3388" w:rsidRDefault="00AC3388" w:rsidP="00AC3388">
      <w:pPr>
        <w:rPr>
          <w:rFonts w:ascii="Arial Narrow" w:hAnsi="Arial Narrow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VIII - PROCEDURA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AC3388" w:rsidRPr="00AC3388" w:rsidRDefault="00AC3388" w:rsidP="00AC3388">
      <w:pPr>
        <w:rPr>
          <w:rFonts w:ascii="Arial Narrow" w:hAnsi="Arial Narrow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8.1. Termin składania ofert</w:t>
      </w:r>
    </w:p>
    <w:p w:rsidR="00AC3388" w:rsidRPr="00AC3388" w:rsidRDefault="00AC3388" w:rsidP="00AC338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2022-05-17 08:00</w:t>
      </w:r>
    </w:p>
    <w:p w:rsidR="00AC3388" w:rsidRPr="00AC3388" w:rsidRDefault="00AC3388" w:rsidP="00AC338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2022-05-18 08:00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AC3388" w:rsidRPr="00AC3388" w:rsidRDefault="00AC3388" w:rsidP="00AC3388">
      <w:pPr>
        <w:rPr>
          <w:rFonts w:ascii="Arial Narrow" w:hAnsi="Arial Narrow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8.3. Termin otwarcia ofert</w:t>
      </w:r>
    </w:p>
    <w:p w:rsidR="00AC3388" w:rsidRPr="00AC3388" w:rsidRDefault="00AC3388" w:rsidP="00AC338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2022-05-17 08:15</w:t>
      </w:r>
    </w:p>
    <w:p w:rsidR="00AC3388" w:rsidRPr="00AC3388" w:rsidRDefault="00AC3388" w:rsidP="00AC338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lastRenderedPageBreak/>
        <w:t>Po zmianie:</w:t>
      </w: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2022-05-18 08:15</w:t>
      </w:r>
    </w:p>
    <w:p w:rsidR="00AC3388" w:rsidRPr="00AC3388" w:rsidRDefault="00AC3388" w:rsidP="00AC338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AC3388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AC3388" w:rsidRPr="00AC3388" w:rsidRDefault="00AC3388" w:rsidP="00AC3388">
      <w:pPr>
        <w:rPr>
          <w:rFonts w:ascii="Arial Narrow" w:hAnsi="Arial Narrow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8.4. Termin związania ofertą</w:t>
      </w:r>
    </w:p>
    <w:p w:rsidR="00AC3388" w:rsidRPr="00AC3388" w:rsidRDefault="00AC3388" w:rsidP="00AC338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2022-06-15</w:t>
      </w:r>
    </w:p>
    <w:p w:rsidR="00AC3388" w:rsidRPr="00AC3388" w:rsidRDefault="00AC3388" w:rsidP="00AC338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AC338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2022-06-16</w:t>
      </w:r>
    </w:p>
    <w:p w:rsidR="006C4A06" w:rsidRDefault="006C4A06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ind w:left="5664" w:firstLine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2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Default="00AC3388" w:rsidP="00AC3388">
      <w:pPr>
        <w:rPr>
          <w:rFonts w:ascii="Arial Narrow" w:hAnsi="Arial Narrow"/>
          <w:sz w:val="20"/>
          <w:szCs w:val="22"/>
        </w:rPr>
      </w:pPr>
    </w:p>
    <w:p w:rsidR="00AC3388" w:rsidRPr="00AC3388" w:rsidRDefault="00AC3388" w:rsidP="00AC3388">
      <w:pPr>
        <w:rPr>
          <w:rFonts w:ascii="Arial Narrow" w:hAnsi="Arial Narrow"/>
          <w:sz w:val="20"/>
          <w:szCs w:val="22"/>
        </w:rPr>
      </w:pPr>
      <w:bookmarkStart w:id="0" w:name="_GoBack"/>
      <w:bookmarkEnd w:id="0"/>
      <w:r w:rsidRPr="00AC3388">
        <w:rPr>
          <w:rFonts w:ascii="Arial Narrow" w:hAnsi="Arial Narrow"/>
          <w:sz w:val="20"/>
          <w:szCs w:val="22"/>
        </w:rPr>
        <w:t>Wykonano w 2 egz. na 1 ark.</w:t>
      </w:r>
    </w:p>
    <w:p w:rsidR="00AC3388" w:rsidRPr="00AC3388" w:rsidRDefault="00AC3388" w:rsidP="00AC3388">
      <w:pPr>
        <w:rPr>
          <w:rFonts w:ascii="Arial Narrow" w:hAnsi="Arial Narrow"/>
          <w:sz w:val="20"/>
          <w:szCs w:val="22"/>
        </w:rPr>
      </w:pPr>
      <w:r w:rsidRPr="00AC3388">
        <w:rPr>
          <w:rFonts w:ascii="Arial Narrow" w:hAnsi="Arial Narrow"/>
          <w:sz w:val="20"/>
          <w:szCs w:val="22"/>
        </w:rPr>
        <w:t>Egz. 1 – biuro przepustek</w:t>
      </w:r>
    </w:p>
    <w:p w:rsidR="00AC3388" w:rsidRPr="00AC3388" w:rsidRDefault="00AC3388" w:rsidP="00AC3388">
      <w:pPr>
        <w:rPr>
          <w:rFonts w:ascii="Arial Narrow" w:hAnsi="Arial Narrow"/>
          <w:sz w:val="20"/>
          <w:szCs w:val="22"/>
        </w:rPr>
      </w:pPr>
      <w:r w:rsidRPr="00AC3388">
        <w:rPr>
          <w:rFonts w:ascii="Arial Narrow" w:hAnsi="Arial Narrow"/>
          <w:sz w:val="20"/>
          <w:szCs w:val="22"/>
        </w:rPr>
        <w:t>Egz. 2 – hol szpitala</w:t>
      </w:r>
    </w:p>
    <w:p w:rsidR="00AC3388" w:rsidRPr="00AC3388" w:rsidRDefault="00AC3388" w:rsidP="00AC3388">
      <w:pPr>
        <w:rPr>
          <w:rFonts w:ascii="Arial Narrow" w:hAnsi="Arial Narrow"/>
          <w:sz w:val="20"/>
          <w:szCs w:val="22"/>
        </w:rPr>
      </w:pPr>
      <w:r w:rsidRPr="00AC3388">
        <w:rPr>
          <w:rFonts w:ascii="Arial Narrow" w:hAnsi="Arial Narrow"/>
          <w:sz w:val="20"/>
          <w:szCs w:val="22"/>
        </w:rPr>
        <w:t>Wyk. A. Przykłota – tel. 261 417 449</w:t>
      </w:r>
    </w:p>
    <w:p w:rsidR="00AC3388" w:rsidRPr="00AC3388" w:rsidRDefault="00AC3388" w:rsidP="00AC3388">
      <w:pPr>
        <w:rPr>
          <w:rFonts w:ascii="Arial Narrow" w:hAnsi="Arial Narrow"/>
          <w:sz w:val="20"/>
          <w:szCs w:val="22"/>
        </w:rPr>
      </w:pPr>
      <w:proofErr w:type="gramStart"/>
      <w:r w:rsidRPr="00AC3388">
        <w:rPr>
          <w:rFonts w:ascii="Arial Narrow" w:hAnsi="Arial Narrow"/>
          <w:sz w:val="20"/>
          <w:szCs w:val="22"/>
        </w:rPr>
        <w:t>data</w:t>
      </w:r>
      <w:proofErr w:type="gramEnd"/>
      <w:r w:rsidRPr="00AC3388">
        <w:rPr>
          <w:rFonts w:ascii="Arial Narrow" w:hAnsi="Arial Narrow"/>
          <w:sz w:val="20"/>
          <w:szCs w:val="22"/>
        </w:rPr>
        <w:t xml:space="preserve">: 11.05.2022 </w:t>
      </w:r>
      <w:proofErr w:type="gramStart"/>
      <w:r w:rsidRPr="00AC3388">
        <w:rPr>
          <w:rFonts w:ascii="Arial Narrow" w:hAnsi="Arial Narrow"/>
          <w:sz w:val="20"/>
          <w:szCs w:val="22"/>
        </w:rPr>
        <w:t>r</w:t>
      </w:r>
      <w:proofErr w:type="gramEnd"/>
      <w:r w:rsidRPr="00AC3388">
        <w:rPr>
          <w:rFonts w:ascii="Arial Narrow" w:hAnsi="Arial Narrow"/>
          <w:sz w:val="20"/>
          <w:szCs w:val="22"/>
        </w:rPr>
        <w:t>.</w:t>
      </w:r>
    </w:p>
    <w:sectPr w:rsidR="00AC3388" w:rsidRPr="00AC3388" w:rsidSect="00AC33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88F" w:rsidRDefault="0071488F">
      <w:r>
        <w:separator/>
      </w:r>
    </w:p>
  </w:endnote>
  <w:endnote w:type="continuationSeparator" w:id="0">
    <w:p w:rsidR="0071488F" w:rsidRDefault="00714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AC3388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AC3388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88F" w:rsidRDefault="0071488F">
      <w:r>
        <w:separator/>
      </w:r>
    </w:p>
  </w:footnote>
  <w:footnote w:type="continuationSeparator" w:id="0">
    <w:p w:rsidR="0071488F" w:rsidRDefault="00714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898" w:rsidRDefault="007F28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388" w:rsidRPr="00AC3388" w:rsidRDefault="00AC3388" w:rsidP="00AC3388">
    <w:pPr>
      <w:pStyle w:val="Nagwek"/>
      <w:rPr>
        <w:rFonts w:ascii="Arial Narrow" w:hAnsi="Arial Narrow"/>
        <w:b/>
        <w:sz w:val="22"/>
      </w:rPr>
    </w:pPr>
    <w:r w:rsidRPr="00AC3388">
      <w:rPr>
        <w:rFonts w:ascii="Arial Narrow" w:hAnsi="Arial Narrow"/>
        <w:b/>
        <w:sz w:val="22"/>
      </w:rPr>
      <w:t>Sprawa nr: 48/2022</w:t>
    </w:r>
  </w:p>
  <w:p w:rsidR="00AC3388" w:rsidRDefault="00AC3388" w:rsidP="00AC3388">
    <w:pPr>
      <w:pStyle w:val="Nagwek"/>
      <w:rPr>
        <w:b/>
      </w:rPr>
    </w:pPr>
  </w:p>
  <w:p w:rsidR="00AC3388" w:rsidRPr="00AC3388" w:rsidRDefault="00AC3388" w:rsidP="00AC3388">
    <w:pPr>
      <w:pStyle w:val="Nagwek"/>
      <w:rPr>
        <w:b/>
        <w:sz w:val="20"/>
        <w:szCs w:val="20"/>
      </w:rPr>
    </w:pPr>
    <w:r w:rsidRPr="00AC3388">
      <w:rPr>
        <w:rFonts w:ascii="ArialMT" w:hAnsi="ArialMT" w:cs="ArialMT"/>
        <w:sz w:val="20"/>
        <w:szCs w:val="20"/>
        <w:lang w:eastAsia="pl-PL"/>
      </w:rPr>
      <w:t>Ogłoszenie nr 2022/BZP 00153555/01 z dnia 2022-05-11</w:t>
    </w:r>
  </w:p>
  <w:p w:rsidR="007F2898" w:rsidRDefault="007F28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898" w:rsidRPr="00AC3388" w:rsidRDefault="00AC3388">
    <w:pPr>
      <w:pStyle w:val="Nagwek"/>
      <w:rPr>
        <w:rFonts w:ascii="Arial Narrow" w:hAnsi="Arial Narrow"/>
        <w:b/>
        <w:sz w:val="22"/>
      </w:rPr>
    </w:pPr>
    <w:r w:rsidRPr="00AC3388">
      <w:rPr>
        <w:rFonts w:ascii="Arial Narrow" w:hAnsi="Arial Narrow"/>
        <w:b/>
        <w:sz w:val="22"/>
      </w:rPr>
      <w:t>Sprawa nr: 48/2022</w:t>
    </w:r>
  </w:p>
  <w:p w:rsidR="00AC3388" w:rsidRDefault="00AC3388">
    <w:pPr>
      <w:pStyle w:val="Nagwek"/>
      <w:rPr>
        <w:b/>
      </w:rPr>
    </w:pPr>
  </w:p>
  <w:p w:rsidR="00AC3388" w:rsidRPr="00AC3388" w:rsidRDefault="00AC3388">
    <w:pPr>
      <w:pStyle w:val="Nagwek"/>
      <w:rPr>
        <w:b/>
        <w:sz w:val="20"/>
        <w:szCs w:val="20"/>
      </w:rPr>
    </w:pPr>
    <w:r w:rsidRPr="00AC3388">
      <w:rPr>
        <w:rFonts w:ascii="ArialMT" w:hAnsi="ArialMT" w:cs="ArialMT"/>
        <w:sz w:val="20"/>
        <w:szCs w:val="20"/>
        <w:lang w:eastAsia="pl-PL"/>
      </w:rPr>
      <w:t>Ogłoszenie nr 2022/BZP 00153555/01 z dnia 2022-05-11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88F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1488F"/>
    <w:rsid w:val="00745902"/>
    <w:rsid w:val="00751940"/>
    <w:rsid w:val="0079367F"/>
    <w:rsid w:val="007B21B3"/>
    <w:rsid w:val="007F2898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C3388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AC33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C3388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C3388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C3388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AC3388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AC3388"/>
    <w:rPr>
      <w:b/>
      <w:bCs/>
      <w:sz w:val="27"/>
      <w:szCs w:val="27"/>
    </w:rPr>
  </w:style>
  <w:style w:type="character" w:customStyle="1" w:styleId="normal">
    <w:name w:val="normal"/>
    <w:rsid w:val="00AC3388"/>
  </w:style>
  <w:style w:type="paragraph" w:styleId="NormalnyWeb">
    <w:name w:val="Normal (Web)"/>
    <w:basedOn w:val="Normalny"/>
    <w:uiPriority w:val="99"/>
    <w:unhideWhenUsed/>
    <w:rsid w:val="00AC3388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4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086DD301-56A2-47C8-97CF-C9FCBD851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280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user</dc:creator>
  <cp:keywords/>
  <dc:description/>
  <cp:lastModifiedBy>user</cp:lastModifiedBy>
  <cp:revision>3</cp:revision>
  <cp:lastPrinted>2008-08-07T07:56:00Z</cp:lastPrinted>
  <dcterms:created xsi:type="dcterms:W3CDTF">2022-05-11T10:45:00Z</dcterms:created>
  <dcterms:modified xsi:type="dcterms:W3CDTF">2022-05-11T10:47:00Z</dcterms:modified>
</cp:coreProperties>
</file>