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0161B" w:rsidRPr="00D0161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0161B" w:rsidRPr="00D0161B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D0161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161B">
        <w:rPr>
          <w:rFonts w:ascii="Arial" w:eastAsia="Times New Roman" w:hAnsi="Arial" w:cs="Arial"/>
          <w:b/>
          <w:sz w:val="24"/>
          <w:szCs w:val="24"/>
          <w:lang w:eastAsia="pl-PL"/>
        </w:rPr>
        <w:t>Dostawy mleka i przetworów mlecznych ujęte w 2 zadaniach asortymentowych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0161B" w:rsidRPr="00D0161B">
        <w:rPr>
          <w:rFonts w:ascii="Arial" w:eastAsia="Times New Roman" w:hAnsi="Arial" w:cs="Arial"/>
          <w:b/>
          <w:sz w:val="24"/>
          <w:szCs w:val="24"/>
          <w:lang w:eastAsia="pl-PL"/>
        </w:rPr>
        <w:t>NZ/31/D/P/LW/2022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36E7" w:rsidRDefault="00F436E7" w:rsidP="00025386">
      <w:pPr>
        <w:spacing w:after="0" w:line="240" w:lineRule="auto"/>
      </w:pPr>
      <w:r>
        <w:separator/>
      </w:r>
    </w:p>
  </w:endnote>
  <w:endnote w:type="continuationSeparator" w:id="0">
    <w:p w:rsidR="00F436E7" w:rsidRDefault="00F436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61B" w:rsidRDefault="00D016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61B" w:rsidRDefault="00D016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36E7" w:rsidRDefault="00F436E7" w:rsidP="00025386">
      <w:pPr>
        <w:spacing w:after="0" w:line="240" w:lineRule="auto"/>
      </w:pPr>
      <w:r>
        <w:separator/>
      </w:r>
    </w:p>
  </w:footnote>
  <w:footnote w:type="continuationSeparator" w:id="0">
    <w:p w:rsidR="00F436E7" w:rsidRDefault="00F436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61B" w:rsidRDefault="00D016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0161B">
      <w:rPr>
        <w:rFonts w:ascii="Arial" w:hAnsi="Arial" w:cs="Arial"/>
        <w:sz w:val="20"/>
        <w:szCs w:val="20"/>
      </w:rPr>
      <w:t>NZ/31/D/P/LW/2022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61B" w:rsidRDefault="00D016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90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6E7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0161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36E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A2F738F-1AF6-4436-A457-C5C9EC64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2022-05-05T11:09:00Z</dcterms:created>
  <dcterms:modified xsi:type="dcterms:W3CDTF">2022-05-05T11:09:00Z</dcterms:modified>
</cp:coreProperties>
</file>