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B4C7D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D58CF" w:rsidRPr="00CD58CF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54E241A8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06FDB99A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D58CF" w:rsidRPr="00CD58CF">
        <w:rPr>
          <w:rFonts w:ascii="Tahoma" w:eastAsia="Calibri" w:hAnsi="Tahoma" w:cs="Tahoma"/>
          <w:b/>
          <w:sz w:val="18"/>
          <w:szCs w:val="18"/>
          <w:lang w:eastAsia="en-US"/>
        </w:rPr>
        <w:t>NZ/31/D/P/LW/2022</w:t>
      </w:r>
    </w:p>
    <w:p w14:paraId="4EC60E2E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1F1ACE42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626781C2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37E9C9C4" w14:textId="77777777" w:rsidR="007801CC" w:rsidRDefault="00CD58CF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D58CF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1EEE3953" w14:textId="77777777" w:rsidR="007801CC" w:rsidRDefault="00CD58CF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D58CF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D58CF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3419E5D1" w14:textId="77777777" w:rsidR="007801CC" w:rsidRDefault="00CD58CF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D58CF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D58CF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60925366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68964D0A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6916626E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ACB021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791BBD9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8451B27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4E2F842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FEDB5F8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D6AB0DA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10F792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79A7C4D3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1D2BA2A" w14:textId="77777777" w:rsidR="002E3A3C" w:rsidRPr="00864D55" w:rsidRDefault="007801CC" w:rsidP="002E3A3C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D58CF" w:rsidRPr="00CD58CF">
        <w:rPr>
          <w:rFonts w:ascii="Tahoma" w:hAnsi="Tahoma" w:cs="Tahoma"/>
          <w:b/>
          <w:sz w:val="18"/>
          <w:szCs w:val="18"/>
        </w:rPr>
        <w:t>Dostawy mleka i przetworów mlecznych ujęte w 2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2E3A3C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2E3A3C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36BCA7E0" w14:textId="2C3CAD48" w:rsidR="007801CC" w:rsidRDefault="007801CC" w:rsidP="002E3A3C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7E810919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37470449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A7C3644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A3AAF10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485AC2EB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5CF47D7F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2A7F5FF5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73910647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1DAACE8D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CC2BB55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159989FE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4C604" w14:textId="77777777" w:rsidR="00285FBE" w:rsidRDefault="00285FBE" w:rsidP="007801CC">
      <w:pPr>
        <w:spacing w:after="0" w:line="240" w:lineRule="auto"/>
      </w:pPr>
      <w:r>
        <w:separator/>
      </w:r>
    </w:p>
  </w:endnote>
  <w:endnote w:type="continuationSeparator" w:id="0">
    <w:p w14:paraId="0A496E1F" w14:textId="77777777" w:rsidR="00285FBE" w:rsidRDefault="00285FBE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D1DD" w14:textId="77777777" w:rsidR="00CD58CF" w:rsidRDefault="00CD5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BCA37" w14:textId="77777777" w:rsidR="00CD58CF" w:rsidRDefault="00CD58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CEBB" w14:textId="77777777" w:rsidR="00CD58CF" w:rsidRDefault="00CD5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F8E25" w14:textId="77777777" w:rsidR="00285FBE" w:rsidRDefault="00285FBE" w:rsidP="007801CC">
      <w:pPr>
        <w:spacing w:after="0" w:line="240" w:lineRule="auto"/>
      </w:pPr>
      <w:r>
        <w:separator/>
      </w:r>
    </w:p>
  </w:footnote>
  <w:footnote w:type="continuationSeparator" w:id="0">
    <w:p w14:paraId="454A73C0" w14:textId="77777777" w:rsidR="00285FBE" w:rsidRDefault="00285FBE" w:rsidP="007801CC">
      <w:pPr>
        <w:spacing w:after="0" w:line="240" w:lineRule="auto"/>
      </w:pPr>
      <w:r>
        <w:continuationSeparator/>
      </w:r>
    </w:p>
  </w:footnote>
  <w:footnote w:id="1">
    <w:p w14:paraId="03E0E315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65745B44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2669E" w14:textId="77777777" w:rsidR="00CD58CF" w:rsidRDefault="00CD5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AA07" w14:textId="77777777" w:rsidR="00CD58CF" w:rsidRDefault="00CD5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FFDAC" w14:textId="77777777" w:rsidR="00CD58CF" w:rsidRDefault="00CD58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FBE"/>
    <w:rsid w:val="00285FBE"/>
    <w:rsid w:val="002E3A3C"/>
    <w:rsid w:val="00397D1F"/>
    <w:rsid w:val="00431B9D"/>
    <w:rsid w:val="007801CC"/>
    <w:rsid w:val="00864D55"/>
    <w:rsid w:val="00915085"/>
    <w:rsid w:val="009B4448"/>
    <w:rsid w:val="00A0542C"/>
    <w:rsid w:val="00C60D53"/>
    <w:rsid w:val="00CD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9256"/>
  <w15:chartTrackingRefBased/>
  <w15:docId w15:val="{D7D1EAFE-8D7A-4CCC-9FC5-E72ADF11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D5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8C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5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8C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2022-05-05T11:10:00Z</dcterms:created>
  <dcterms:modified xsi:type="dcterms:W3CDTF">2022-05-05T11:10:00Z</dcterms:modified>
</cp:coreProperties>
</file>