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86C75" w:rsidRPr="00986C7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86C75" w:rsidRPr="00986C75">
        <w:rPr>
          <w:b/>
          <w:sz w:val="22"/>
          <w:szCs w:val="22"/>
        </w:rPr>
        <w:t>NZ/29/D/P/AC/2022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6C75" w:rsidRPr="00110593" w:rsidTr="005A76CF">
        <w:tc>
          <w:tcPr>
            <w:tcW w:w="9104" w:type="dxa"/>
            <w:shd w:val="clear" w:color="auto" w:fill="D9D9D9"/>
          </w:tcPr>
          <w:p w:rsidR="00986C75" w:rsidRPr="00110593" w:rsidRDefault="00986C75" w:rsidP="005A76C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86C75" w:rsidRPr="00110593" w:rsidRDefault="00986C75" w:rsidP="005A76C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86C75">
              <w:t>(t.j. Dz.U. z 2021r. poz. 1129)</w:t>
            </w:r>
            <w:r w:rsidRPr="00110593">
              <w:t xml:space="preserve"> (dalej jako: ustawa Pzp), dotyczące:</w:t>
            </w:r>
          </w:p>
          <w:p w:rsidR="00986C75" w:rsidRPr="0043102D" w:rsidRDefault="00986C75" w:rsidP="005A76C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86C75" w:rsidRPr="00110593" w:rsidRDefault="00986C75" w:rsidP="005A76C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86C7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86C75">
        <w:rPr>
          <w:b/>
          <w:sz w:val="22"/>
          <w:szCs w:val="22"/>
        </w:rPr>
        <w:t>Dostawy oleju napędowego drogą transakcji bezgotówkowych za pomocą kart chipowych (paliwowych)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162" w:rsidRDefault="00AE3162">
      <w:r>
        <w:separator/>
      </w:r>
    </w:p>
  </w:endnote>
  <w:endnote w:type="continuationSeparator" w:id="0">
    <w:p w:rsidR="00AE3162" w:rsidRDefault="00AE3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162" w:rsidRDefault="00AE3162">
      <w:r>
        <w:separator/>
      </w:r>
    </w:p>
  </w:footnote>
  <w:footnote w:type="continuationSeparator" w:id="0">
    <w:p w:rsidR="00AE3162" w:rsidRDefault="00AE316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316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6C75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3162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30F0A9-AFAD-47E5-9D30-E3408DF0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16287-3557-4A88-8510-96E570171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2022-05-09T11:12:00Z</dcterms:created>
  <dcterms:modified xsi:type="dcterms:W3CDTF">2022-05-09T11:12:00Z</dcterms:modified>
</cp:coreProperties>
</file>