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2300C0" w:rsidRPr="002300C0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2300C0" w:rsidRPr="002300C0">
        <w:rPr>
          <w:rFonts w:ascii="Tahoma" w:eastAsia="Calibri" w:hAnsi="Tahoma" w:cs="Tahoma"/>
          <w:b/>
          <w:sz w:val="18"/>
          <w:szCs w:val="18"/>
          <w:lang w:eastAsia="en-US"/>
        </w:rPr>
        <w:t>NZ/29/D/P/AC/2022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2300C0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2300C0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2300C0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2300C0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2300C0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2300C0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2300C0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2300C0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2300C0" w:rsidRPr="002300C0">
        <w:rPr>
          <w:rFonts w:ascii="Tahoma" w:hAnsi="Tahoma" w:cs="Tahoma"/>
          <w:b/>
          <w:sz w:val="18"/>
          <w:szCs w:val="18"/>
        </w:rPr>
        <w:t>Dostawy oleju napędowego drogą transakcji bezgotówkowych za pomocą kart chipowych (paliwowych)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</w:t>
      </w:r>
      <w:r w:rsidR="00C11D7A">
        <w:rPr>
          <w:rFonts w:ascii="Tahoma" w:hAnsi="Tahoma" w:cs="Tahoma"/>
          <w:b/>
          <w:sz w:val="18"/>
          <w:szCs w:val="18"/>
        </w:rPr>
        <w:t>łącznik nr 1 do SWZ – do oferty</w:t>
      </w:r>
      <w:bookmarkStart w:id="0" w:name="_GoBack"/>
      <w:bookmarkEnd w:id="0"/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0A4" w:rsidRDefault="00AC40A4" w:rsidP="007801CC">
      <w:pPr>
        <w:spacing w:after="0" w:line="240" w:lineRule="auto"/>
      </w:pPr>
      <w:r>
        <w:separator/>
      </w:r>
    </w:p>
  </w:endnote>
  <w:endnote w:type="continuationSeparator" w:id="0">
    <w:p w:rsidR="00AC40A4" w:rsidRDefault="00AC40A4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0C0" w:rsidRDefault="002300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0C0" w:rsidRDefault="002300C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0C0" w:rsidRDefault="002300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0A4" w:rsidRDefault="00AC40A4" w:rsidP="007801CC">
      <w:pPr>
        <w:spacing w:after="0" w:line="240" w:lineRule="auto"/>
      </w:pPr>
      <w:r>
        <w:separator/>
      </w:r>
    </w:p>
  </w:footnote>
  <w:footnote w:type="continuationSeparator" w:id="0">
    <w:p w:rsidR="00AC40A4" w:rsidRDefault="00AC40A4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0C0" w:rsidRDefault="002300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0C0" w:rsidRDefault="002300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0C0" w:rsidRDefault="002300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0A4"/>
    <w:rsid w:val="002300C0"/>
    <w:rsid w:val="00397D1F"/>
    <w:rsid w:val="00431B9D"/>
    <w:rsid w:val="007801CC"/>
    <w:rsid w:val="00864D55"/>
    <w:rsid w:val="00915085"/>
    <w:rsid w:val="009B4448"/>
    <w:rsid w:val="00A0542C"/>
    <w:rsid w:val="00AC40A4"/>
    <w:rsid w:val="00C11D7A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D765A7-A72D-4A80-99CB-B28EF8620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300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0C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00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00C0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150</Words>
  <Characters>904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2022-05-09T11:13:00Z</dcterms:created>
  <dcterms:modified xsi:type="dcterms:W3CDTF">2022-05-09T11:13:00Z</dcterms:modified>
</cp:coreProperties>
</file>