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651F71">
        <w:rPr>
          <w:rFonts w:ascii="Arial" w:hAnsi="Arial" w:cs="Arial"/>
          <w:bCs/>
          <w:i w:val="0"/>
          <w:szCs w:val="24"/>
        </w:rPr>
        <w:t>5</w:t>
      </w:r>
      <w:bookmarkStart w:id="0" w:name="_GoBack"/>
      <w:bookmarkEnd w:id="0"/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BA2F61" w:rsidRPr="00BA2F61">
        <w:rPr>
          <w:rFonts w:ascii="Arial" w:hAnsi="Arial" w:cs="Arial"/>
          <w:b/>
          <w:sz w:val="24"/>
          <w:szCs w:val="24"/>
        </w:rPr>
        <w:t>KA-2/046/2022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A2F61" w:rsidRPr="004B1027" w:rsidTr="004E092A">
        <w:tc>
          <w:tcPr>
            <w:tcW w:w="9104" w:type="dxa"/>
            <w:shd w:val="clear" w:color="auto" w:fill="D9D9D9"/>
          </w:tcPr>
          <w:p w:rsidR="00BA2F61" w:rsidRPr="004B1027" w:rsidRDefault="00BA2F61" w:rsidP="004E092A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BA2F61" w:rsidRPr="004B1027" w:rsidRDefault="00BA2F61" w:rsidP="004E092A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BA2F61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BA2F61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BA2F61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BA2F61" w:rsidRPr="004B1027" w:rsidRDefault="00BA2F61" w:rsidP="004E09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BA2F61" w:rsidRPr="004B1027" w:rsidRDefault="00BA2F61" w:rsidP="004E092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BA2F6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BA2F61">
        <w:rPr>
          <w:rFonts w:ascii="Arial" w:hAnsi="Arial" w:cs="Arial"/>
          <w:b/>
          <w:sz w:val="24"/>
          <w:szCs w:val="24"/>
        </w:rPr>
        <w:t>Dostawa tomografu terahercowego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6CB7" w:rsidRDefault="002C6CB7">
      <w:r>
        <w:separator/>
      </w:r>
    </w:p>
  </w:endnote>
  <w:endnote w:type="continuationSeparator" w:id="0">
    <w:p w:rsidR="002C6CB7" w:rsidRDefault="002C6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2F61" w:rsidRDefault="00BA2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6CB7" w:rsidRDefault="002C6CB7">
      <w:r>
        <w:separator/>
      </w:r>
    </w:p>
  </w:footnote>
  <w:footnote w:type="continuationSeparator" w:id="0">
    <w:p w:rsidR="002C6CB7" w:rsidRDefault="002C6CB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2F61" w:rsidRDefault="00BA2F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2F61" w:rsidRDefault="00BA2F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2F61" w:rsidRDefault="00BA2F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6CB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C6CB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1F71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A2F61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66A72C"/>
  <w15:chartTrackingRefBased/>
  <w15:docId w15:val="{D241D43E-9D1D-4309-8404-13DB591A9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A1C84-10FC-40B9-86C8-159616264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2010-01-07T09:39:00Z</cp:lastPrinted>
  <dcterms:created xsi:type="dcterms:W3CDTF">2022-04-21T12:23:00Z</dcterms:created>
  <dcterms:modified xsi:type="dcterms:W3CDTF">2022-04-21T12:23:00Z</dcterms:modified>
</cp:coreProperties>
</file>