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AB2" w:rsidRDefault="00547AB2" w:rsidP="00547AB2">
      <w:pPr>
        <w:shd w:val="clear" w:color="auto" w:fill="FFFFFF"/>
        <w:spacing w:before="240"/>
        <w:jc w:val="center"/>
        <w:outlineLvl w:val="0"/>
        <w:rPr>
          <w:rFonts w:ascii="Arial Narrow" w:hAnsi="Arial Narrow" w:cs="Arial"/>
          <w:b/>
          <w:kern w:val="36"/>
          <w:szCs w:val="22"/>
          <w:lang w:eastAsia="pl-PL"/>
        </w:rPr>
      </w:pPr>
      <w:r w:rsidRPr="00547AB2">
        <w:rPr>
          <w:rFonts w:ascii="Arial Narrow" w:hAnsi="Arial Narrow" w:cs="Arial"/>
          <w:b/>
          <w:kern w:val="36"/>
          <w:szCs w:val="22"/>
          <w:lang w:eastAsia="pl-PL"/>
        </w:rPr>
        <w:t>Ogłoszenie o zmianie ogłoszenia</w:t>
      </w:r>
    </w:p>
    <w:p w:rsidR="00547AB2" w:rsidRDefault="00547AB2" w:rsidP="00547AB2">
      <w:pPr>
        <w:shd w:val="clear" w:color="auto" w:fill="FFFFFF"/>
        <w:jc w:val="center"/>
        <w:outlineLvl w:val="0"/>
        <w:rPr>
          <w:rFonts w:ascii="Arial Narrow" w:hAnsi="Arial Narrow" w:cs="Arial"/>
          <w:b/>
          <w:kern w:val="36"/>
          <w:szCs w:val="22"/>
          <w:lang w:eastAsia="pl-PL"/>
        </w:rPr>
      </w:pPr>
      <w:r w:rsidRPr="00547AB2">
        <w:rPr>
          <w:rFonts w:ascii="Arial Narrow" w:hAnsi="Arial Narrow" w:cs="Arial"/>
          <w:b/>
          <w:kern w:val="36"/>
          <w:szCs w:val="22"/>
          <w:lang w:eastAsia="pl-PL"/>
        </w:rPr>
        <w:br/>
        <w:t>Dostawy materiałów eksploatacyjnych do aparatury medycznej</w:t>
      </w:r>
    </w:p>
    <w:p w:rsidR="00547AB2" w:rsidRPr="00547AB2" w:rsidRDefault="00547AB2" w:rsidP="00547AB2">
      <w:pPr>
        <w:shd w:val="clear" w:color="auto" w:fill="FFFFFF"/>
        <w:jc w:val="center"/>
        <w:outlineLvl w:val="0"/>
        <w:rPr>
          <w:rFonts w:ascii="Arial Narrow" w:hAnsi="Arial Narrow" w:cs="Arial"/>
          <w:b/>
          <w:kern w:val="36"/>
          <w:szCs w:val="22"/>
          <w:lang w:eastAsia="pl-PL"/>
        </w:rPr>
      </w:pPr>
    </w:p>
    <w:p w:rsidR="00547AB2" w:rsidRDefault="00547AB2" w:rsidP="00547AB2">
      <w:pPr>
        <w:outlineLvl w:val="1"/>
        <w:rPr>
          <w:rFonts w:ascii="Arial Narrow" w:hAnsi="Arial Narrow" w:cs="Arial"/>
          <w:sz w:val="22"/>
          <w:szCs w:val="22"/>
          <w:lang w:eastAsia="pl-PL"/>
        </w:rPr>
      </w:pPr>
    </w:p>
    <w:p w:rsidR="00547AB2" w:rsidRPr="00547AB2" w:rsidRDefault="00547AB2" w:rsidP="00547AB2">
      <w:pPr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547AB2">
        <w:rPr>
          <w:rFonts w:ascii="Arial Narrow" w:hAnsi="Arial Narrow" w:cs="Arial"/>
          <w:sz w:val="22"/>
          <w:szCs w:val="22"/>
          <w:lang w:eastAsia="pl-PL"/>
        </w:rPr>
        <w:t>SEKCJA I - ZAMAWIAJĄCY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1.1.) Nazwa zamawiającego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10 Wojskowy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Szpital Kliniczny z Polikliniką Samodzielny Publiczny Zakład Opieki Zdrowotnej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1.2.) Oddział zamawiającego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Wydział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Zamówień Publicznych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1.3.) Krajowy Numer Identyfikacyjny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REGON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090538318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1.4.) Adres zamawiającego: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1.4.1.) Ulica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Powstańców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Warszawy 5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1.4.2.) Miejscowość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Bydgoszcz</w:t>
      </w:r>
      <w:proofErr w:type="gramEnd"/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1.4.3.) Kod pocztowy: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85-681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1.4.4.) Województwo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kujawsko-pomorskie</w:t>
      </w:r>
      <w:proofErr w:type="gramEnd"/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1.4.5.) Kraj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Polska</w:t>
      </w:r>
      <w:proofErr w:type="gramEnd"/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1.4.6.) Lokalizacja NUTS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 xml:space="preserve"> 3: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613 - Bydgosko-toruński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1.4.7.) Numer telefonu: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261417449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1.4.9.) Adres poczty elektronicznej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a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przyklota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@10wsk.</w:t>
      </w:r>
      <w:proofErr w:type="gramStart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1.4.10.) Adres strony internetowej zamawiającego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www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.10</w:t>
      </w:r>
      <w:proofErr w:type="gramStart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wsk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1.5.) Rodzaj zamawiającego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Zamawiający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publiczny - jednostka sektora finansów publicznych - samodzielny publiczny zakład opieki zdrowotnej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1.6.) Przedmiot działalności zamawiającego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Zdrowie</w:t>
      </w:r>
      <w:proofErr w:type="gramEnd"/>
    </w:p>
    <w:p w:rsidR="00547AB2" w:rsidRDefault="00547AB2" w:rsidP="00547AB2">
      <w:pPr>
        <w:outlineLvl w:val="1"/>
        <w:rPr>
          <w:rFonts w:ascii="Arial Narrow" w:hAnsi="Arial Narrow" w:cs="Arial"/>
          <w:sz w:val="22"/>
          <w:szCs w:val="22"/>
          <w:lang w:eastAsia="pl-PL"/>
        </w:rPr>
      </w:pPr>
    </w:p>
    <w:p w:rsidR="00547AB2" w:rsidRPr="00547AB2" w:rsidRDefault="00547AB2" w:rsidP="00547AB2">
      <w:pPr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547AB2">
        <w:rPr>
          <w:rFonts w:ascii="Arial Narrow" w:hAnsi="Arial Narrow" w:cs="Arial"/>
          <w:sz w:val="22"/>
          <w:szCs w:val="22"/>
          <w:lang w:eastAsia="pl-PL"/>
        </w:rPr>
        <w:t>SEKCJA II – INFORMACJE PODSTAWOWE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2.1.) Numer ogłoszenia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2022/BZP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00158274/01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2.2.) Data ogłoszenia: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2022-05-13 13:36</w:t>
      </w:r>
    </w:p>
    <w:p w:rsidR="00547AB2" w:rsidRPr="00547AB2" w:rsidRDefault="00547AB2" w:rsidP="00547AB2">
      <w:pPr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547AB2">
        <w:rPr>
          <w:rFonts w:ascii="Arial Narrow" w:hAnsi="Arial Narrow" w:cs="Arial"/>
          <w:sz w:val="22"/>
          <w:szCs w:val="22"/>
          <w:lang w:eastAsia="pl-PL"/>
        </w:rPr>
        <w:t>SEKCJA III ZMIANA OGŁOSZENIA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3.2.) Numer zmienianego ogłoszenia w BZP</w:t>
      </w:r>
      <w:proofErr w:type="gramStart"/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2022/BZP</w:t>
      </w:r>
      <w:proofErr w:type="gramEnd"/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00149807/01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547AB2">
        <w:rPr>
          <w:rFonts w:ascii="Arial Narrow" w:hAnsi="Arial Narrow" w:cs="Arial"/>
          <w:color w:val="000000"/>
          <w:sz w:val="22"/>
          <w:szCs w:val="22"/>
          <w:lang w:eastAsia="pl-PL"/>
        </w:rPr>
        <w:t>01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547AB2" w:rsidRPr="00547AB2" w:rsidRDefault="00547AB2" w:rsidP="00547AB2">
      <w:pPr>
        <w:rPr>
          <w:rFonts w:ascii="Arial Narrow" w:hAnsi="Arial Narrow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IX - POZOSTAŁE INFORMACJE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547AB2" w:rsidRPr="00547AB2" w:rsidRDefault="00547AB2" w:rsidP="00547AB2">
      <w:pPr>
        <w:rPr>
          <w:rFonts w:ascii="Arial Narrow" w:hAnsi="Arial Narrow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9.1. Informacje dodatkowe</w:t>
      </w:r>
    </w:p>
    <w:p w:rsidR="00547AB2" w:rsidRPr="00547AB2" w:rsidRDefault="00547AB2" w:rsidP="00547AB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</w:p>
    <w:p w:rsidR="00547AB2" w:rsidRPr="00547AB2" w:rsidRDefault="00547AB2" w:rsidP="00547AB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t>Po zmianie</w:t>
      </w:r>
      <w:proofErr w:type="gramStart"/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t>:</w:t>
      </w: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Zmianie</w:t>
      </w:r>
      <w:proofErr w:type="gramEnd"/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t xml:space="preserve"> uległy zapisy projektu umowy w zakresie par. 8 ust. 7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547AB2" w:rsidRDefault="00547AB2" w:rsidP="00547AB2">
      <w:pPr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</w:pPr>
    </w:p>
    <w:p w:rsidR="00547AB2" w:rsidRPr="00547AB2" w:rsidRDefault="00547AB2" w:rsidP="00547AB2">
      <w:pPr>
        <w:rPr>
          <w:rFonts w:ascii="Arial Narrow" w:hAnsi="Arial Narrow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VIII - PROCEDURA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547AB2" w:rsidRPr="00547AB2" w:rsidRDefault="00547AB2" w:rsidP="00547AB2">
      <w:pPr>
        <w:rPr>
          <w:rFonts w:ascii="Arial Narrow" w:hAnsi="Arial Narrow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8.1. Termin składania ofert</w:t>
      </w:r>
    </w:p>
    <w:p w:rsidR="00547AB2" w:rsidRPr="00547AB2" w:rsidRDefault="00547AB2" w:rsidP="00547AB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2022-05-18 08:00</w:t>
      </w:r>
    </w:p>
    <w:p w:rsidR="00547AB2" w:rsidRPr="00547AB2" w:rsidRDefault="00547AB2" w:rsidP="00547AB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2022-05-19 08:00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547AB2" w:rsidRPr="00547AB2" w:rsidRDefault="00547AB2" w:rsidP="00547AB2">
      <w:pPr>
        <w:rPr>
          <w:rFonts w:ascii="Arial Narrow" w:hAnsi="Arial Narrow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8.3. Termin otwarcia ofert</w:t>
      </w:r>
    </w:p>
    <w:p w:rsidR="00547AB2" w:rsidRPr="00547AB2" w:rsidRDefault="00547AB2" w:rsidP="00547AB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2022-05-18 08:30</w:t>
      </w:r>
    </w:p>
    <w:p w:rsidR="00547AB2" w:rsidRPr="00547AB2" w:rsidRDefault="00547AB2" w:rsidP="00547AB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2022-05-19 08:30</w:t>
      </w:r>
    </w:p>
    <w:p w:rsidR="00547AB2" w:rsidRPr="00547AB2" w:rsidRDefault="00547AB2" w:rsidP="00547AB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AB2">
        <w:rPr>
          <w:rFonts w:ascii="Arial Narrow" w:hAnsi="Arial Narrow" w:cs="Arial"/>
          <w:b/>
          <w:bCs/>
          <w:sz w:val="22"/>
          <w:szCs w:val="22"/>
          <w:lang w:eastAsia="pl-PL"/>
        </w:rPr>
        <w:lastRenderedPageBreak/>
        <w:t>3.4.1.) Opis zmiany, w tym tekst, który należy dodać lub zmienić:</w:t>
      </w:r>
    </w:p>
    <w:p w:rsidR="00547AB2" w:rsidRPr="00547AB2" w:rsidRDefault="00547AB2" w:rsidP="00547AB2">
      <w:pPr>
        <w:rPr>
          <w:rFonts w:ascii="Arial Narrow" w:hAnsi="Arial Narrow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8.4. Termin związania ofertą</w:t>
      </w:r>
    </w:p>
    <w:p w:rsidR="00547AB2" w:rsidRPr="00547AB2" w:rsidRDefault="00547AB2" w:rsidP="00547AB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2022-06-16</w:t>
      </w:r>
    </w:p>
    <w:p w:rsidR="00547AB2" w:rsidRPr="00547AB2" w:rsidRDefault="00547AB2" w:rsidP="00547AB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547AB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2022-06-17</w:t>
      </w:r>
    </w:p>
    <w:p w:rsidR="006C4A06" w:rsidRDefault="006C4A06" w:rsidP="00547AB2">
      <w:pPr>
        <w:rPr>
          <w:rFonts w:ascii="Arial Narrow" w:hAnsi="Arial Narrow"/>
          <w:sz w:val="22"/>
          <w:szCs w:val="22"/>
        </w:rPr>
      </w:pPr>
    </w:p>
    <w:p w:rsidR="00547AB2" w:rsidRDefault="00547AB2" w:rsidP="00547AB2">
      <w:pPr>
        <w:rPr>
          <w:rFonts w:ascii="Arial Narrow" w:hAnsi="Arial Narrow"/>
          <w:sz w:val="22"/>
          <w:szCs w:val="22"/>
        </w:rPr>
      </w:pPr>
    </w:p>
    <w:p w:rsidR="00547AB2" w:rsidRDefault="00547AB2" w:rsidP="00547AB2">
      <w:pPr>
        <w:rPr>
          <w:rFonts w:ascii="Arial Narrow" w:hAnsi="Arial Narrow"/>
          <w:sz w:val="22"/>
          <w:szCs w:val="22"/>
        </w:rPr>
      </w:pPr>
    </w:p>
    <w:p w:rsidR="00547AB2" w:rsidRDefault="00547AB2" w:rsidP="00547AB2">
      <w:pPr>
        <w:rPr>
          <w:rFonts w:ascii="Arial Narrow" w:hAnsi="Arial Narrow"/>
          <w:sz w:val="22"/>
          <w:szCs w:val="22"/>
        </w:rPr>
      </w:pPr>
    </w:p>
    <w:p w:rsidR="00547AB2" w:rsidRDefault="00547AB2" w:rsidP="00547AB2">
      <w:pPr>
        <w:ind w:left="4956" w:firstLine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:rsidR="00547AB2" w:rsidRDefault="00547AB2" w:rsidP="00547AB2">
      <w:pPr>
        <w:rPr>
          <w:rFonts w:ascii="Arial Narrow" w:hAnsi="Arial Narrow"/>
          <w:sz w:val="22"/>
          <w:szCs w:val="22"/>
        </w:rPr>
      </w:pPr>
    </w:p>
    <w:p w:rsidR="00547AB2" w:rsidRDefault="00547AB2" w:rsidP="00547AB2">
      <w:pPr>
        <w:rPr>
          <w:rFonts w:ascii="Arial Narrow" w:hAnsi="Arial Narrow"/>
          <w:sz w:val="22"/>
          <w:szCs w:val="22"/>
        </w:rPr>
      </w:pPr>
    </w:p>
    <w:p w:rsidR="00547AB2" w:rsidRDefault="00547AB2" w:rsidP="00547AB2">
      <w:pPr>
        <w:rPr>
          <w:rFonts w:ascii="Arial Narrow" w:hAnsi="Arial Narrow"/>
          <w:sz w:val="22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  <w:bookmarkStart w:id="0" w:name="_GoBack"/>
      <w:bookmarkEnd w:id="0"/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Pr="00547AB2" w:rsidRDefault="00547AB2" w:rsidP="00547AB2">
      <w:pPr>
        <w:rPr>
          <w:rFonts w:ascii="Arial Narrow" w:hAnsi="Arial Narrow"/>
          <w:sz w:val="20"/>
          <w:szCs w:val="22"/>
        </w:rPr>
      </w:pPr>
    </w:p>
    <w:p w:rsidR="00547AB2" w:rsidRPr="00547AB2" w:rsidRDefault="00547AB2" w:rsidP="00547AB2">
      <w:pPr>
        <w:rPr>
          <w:rFonts w:ascii="Arial Narrow" w:hAnsi="Arial Narrow"/>
          <w:sz w:val="20"/>
          <w:szCs w:val="22"/>
        </w:rPr>
      </w:pPr>
      <w:r w:rsidRPr="00547AB2">
        <w:rPr>
          <w:rFonts w:ascii="Arial Narrow" w:hAnsi="Arial Narrow"/>
          <w:sz w:val="20"/>
          <w:szCs w:val="22"/>
        </w:rPr>
        <w:t>Wykonano w 2 egz. na 1 ark.</w:t>
      </w:r>
    </w:p>
    <w:p w:rsidR="00547AB2" w:rsidRPr="00547AB2" w:rsidRDefault="00547AB2" w:rsidP="00547AB2">
      <w:pPr>
        <w:rPr>
          <w:rFonts w:ascii="Arial Narrow" w:hAnsi="Arial Narrow"/>
          <w:sz w:val="20"/>
          <w:szCs w:val="22"/>
        </w:rPr>
      </w:pPr>
      <w:r w:rsidRPr="00547AB2">
        <w:rPr>
          <w:rFonts w:ascii="Arial Narrow" w:hAnsi="Arial Narrow"/>
          <w:sz w:val="20"/>
          <w:szCs w:val="22"/>
        </w:rPr>
        <w:t>Egz. 1 – biuro przepustek</w:t>
      </w:r>
    </w:p>
    <w:p w:rsidR="00547AB2" w:rsidRPr="00547AB2" w:rsidRDefault="00547AB2" w:rsidP="00547AB2">
      <w:pPr>
        <w:rPr>
          <w:rFonts w:ascii="Arial Narrow" w:hAnsi="Arial Narrow"/>
          <w:sz w:val="20"/>
          <w:szCs w:val="22"/>
        </w:rPr>
      </w:pPr>
      <w:r w:rsidRPr="00547AB2">
        <w:rPr>
          <w:rFonts w:ascii="Arial Narrow" w:hAnsi="Arial Narrow"/>
          <w:sz w:val="20"/>
          <w:szCs w:val="22"/>
        </w:rPr>
        <w:t>Egz. 2 – hol szpitala</w:t>
      </w:r>
    </w:p>
    <w:p w:rsidR="00547AB2" w:rsidRPr="00547AB2" w:rsidRDefault="00547AB2" w:rsidP="00547AB2">
      <w:pPr>
        <w:rPr>
          <w:rFonts w:ascii="Arial Narrow" w:hAnsi="Arial Narrow"/>
          <w:sz w:val="20"/>
          <w:szCs w:val="22"/>
        </w:rPr>
      </w:pPr>
      <w:r w:rsidRPr="00547AB2">
        <w:rPr>
          <w:rFonts w:ascii="Arial Narrow" w:hAnsi="Arial Narrow"/>
          <w:sz w:val="20"/>
          <w:szCs w:val="22"/>
        </w:rPr>
        <w:t>Wyk. A. Przykłota – tel. 261 417 449</w:t>
      </w:r>
    </w:p>
    <w:p w:rsidR="00547AB2" w:rsidRPr="00547AB2" w:rsidRDefault="00547AB2" w:rsidP="00547AB2">
      <w:pPr>
        <w:rPr>
          <w:rFonts w:ascii="Arial Narrow" w:hAnsi="Arial Narrow"/>
          <w:sz w:val="20"/>
          <w:szCs w:val="22"/>
        </w:rPr>
      </w:pPr>
      <w:proofErr w:type="gramStart"/>
      <w:r w:rsidRPr="00547AB2">
        <w:rPr>
          <w:rFonts w:ascii="Arial Narrow" w:hAnsi="Arial Narrow"/>
          <w:sz w:val="20"/>
          <w:szCs w:val="22"/>
        </w:rPr>
        <w:t>data</w:t>
      </w:r>
      <w:proofErr w:type="gramEnd"/>
      <w:r w:rsidRPr="00547AB2">
        <w:rPr>
          <w:rFonts w:ascii="Arial Narrow" w:hAnsi="Arial Narrow"/>
          <w:sz w:val="20"/>
          <w:szCs w:val="22"/>
        </w:rPr>
        <w:t xml:space="preserve">: 13.05.2022 </w:t>
      </w:r>
      <w:proofErr w:type="gramStart"/>
      <w:r w:rsidRPr="00547AB2">
        <w:rPr>
          <w:rFonts w:ascii="Arial Narrow" w:hAnsi="Arial Narrow"/>
          <w:sz w:val="20"/>
          <w:szCs w:val="22"/>
        </w:rPr>
        <w:t>r</w:t>
      </w:r>
      <w:proofErr w:type="gramEnd"/>
      <w:r w:rsidRPr="00547AB2">
        <w:rPr>
          <w:rFonts w:ascii="Arial Narrow" w:hAnsi="Arial Narrow"/>
          <w:sz w:val="20"/>
          <w:szCs w:val="22"/>
        </w:rPr>
        <w:t>.</w:t>
      </w:r>
    </w:p>
    <w:sectPr w:rsidR="00547AB2" w:rsidRPr="00547AB2" w:rsidSect="00547A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5" w:right="1418" w:bottom="1418" w:left="1418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791" w:rsidRDefault="00004791">
      <w:r>
        <w:separator/>
      </w:r>
    </w:p>
  </w:endnote>
  <w:endnote w:type="continuationSeparator" w:id="0">
    <w:p w:rsidR="00004791" w:rsidRDefault="00004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547AB2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547AB2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791" w:rsidRDefault="00004791">
      <w:r>
        <w:separator/>
      </w:r>
    </w:p>
  </w:footnote>
  <w:footnote w:type="continuationSeparator" w:id="0">
    <w:p w:rsidR="00004791" w:rsidRDefault="00004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743" w:rsidRDefault="006607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743" w:rsidRPr="00547AB2" w:rsidRDefault="00547AB2">
    <w:pPr>
      <w:pStyle w:val="Nagwek"/>
      <w:rPr>
        <w:rFonts w:ascii="Arial Narrow" w:hAnsi="Arial Narrow"/>
        <w:b/>
        <w:sz w:val="22"/>
      </w:rPr>
    </w:pPr>
    <w:r w:rsidRPr="00547AB2">
      <w:rPr>
        <w:rFonts w:ascii="Arial Narrow" w:hAnsi="Arial Narrow"/>
        <w:b/>
        <w:sz w:val="22"/>
      </w:rPr>
      <w:t>Sprawa nr: 52/2022</w:t>
    </w:r>
  </w:p>
  <w:p w:rsidR="00547AB2" w:rsidRPr="00547AB2" w:rsidRDefault="00547AB2">
    <w:pPr>
      <w:pStyle w:val="Nagwek"/>
      <w:rPr>
        <w:rFonts w:ascii="Arial Narrow" w:hAnsi="Arial Narrow"/>
        <w:b/>
        <w:sz w:val="22"/>
      </w:rPr>
    </w:pPr>
  </w:p>
  <w:p w:rsidR="00547AB2" w:rsidRPr="00547AB2" w:rsidRDefault="00547AB2">
    <w:pPr>
      <w:pStyle w:val="Nagwek"/>
      <w:rPr>
        <w:rFonts w:ascii="Arial Narrow" w:hAnsi="Arial Narrow"/>
        <w:sz w:val="20"/>
      </w:rPr>
    </w:pPr>
    <w:r w:rsidRPr="00547AB2">
      <w:rPr>
        <w:rFonts w:ascii="Arial Narrow" w:hAnsi="Arial Narrow"/>
        <w:sz w:val="20"/>
      </w:rPr>
      <w:t>Ogłoszenie nr 2022/BZP 00158274/01 z dnia 2022-05-13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743" w:rsidRDefault="006607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4791"/>
    <w:rsid w:val="00004791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47AB2"/>
    <w:rsid w:val="005603D7"/>
    <w:rsid w:val="00604B74"/>
    <w:rsid w:val="00623EB1"/>
    <w:rsid w:val="00660743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2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EE6CD596-B58A-417F-A54F-9C49BCC94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278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user</dc:creator>
  <cp:keywords/>
  <dc:description/>
  <cp:lastModifiedBy>user</cp:lastModifiedBy>
  <cp:revision>3</cp:revision>
  <cp:lastPrinted>2008-08-07T07:56:00Z</cp:lastPrinted>
  <dcterms:created xsi:type="dcterms:W3CDTF">2022-05-13T11:37:00Z</dcterms:created>
  <dcterms:modified xsi:type="dcterms:W3CDTF">2022-05-13T11:40:00Z</dcterms:modified>
</cp:coreProperties>
</file>