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178A3" w14:textId="43421E4E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2D0558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6DDD430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7222083" w14:textId="77777777"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9609A" w:rsidRPr="0029609A">
        <w:rPr>
          <w:rFonts w:ascii="Arial" w:hAnsi="Arial" w:cs="Arial"/>
          <w:b/>
          <w:sz w:val="24"/>
          <w:szCs w:val="24"/>
        </w:rPr>
        <w:t>SZW/DZP/19/2022</w:t>
      </w:r>
    </w:p>
    <w:p w14:paraId="33460ACC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118F958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9609A" w:rsidRPr="0029609A">
        <w:rPr>
          <w:rFonts w:ascii="Arial" w:hAnsi="Arial" w:cs="Arial"/>
        </w:rPr>
        <w:t>SZPITAL WOJEWÓDZKI W POZNANIU</w:t>
      </w:r>
    </w:p>
    <w:p w14:paraId="56227883" w14:textId="07ECB069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D0558">
        <w:rPr>
          <w:rFonts w:ascii="Arial" w:hAnsi="Arial" w:cs="Arial"/>
        </w:rPr>
        <w:t xml:space="preserve">ul. </w:t>
      </w:r>
      <w:r w:rsidR="0029609A" w:rsidRPr="0029609A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29609A" w:rsidRPr="0029609A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037627BD" w14:textId="77777777"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9609A" w:rsidRPr="0029609A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29609A" w:rsidRPr="0029609A">
        <w:rPr>
          <w:rFonts w:ascii="Arial" w:hAnsi="Arial" w:cs="Arial"/>
        </w:rPr>
        <w:t>Poznań</w:t>
      </w:r>
    </w:p>
    <w:p w14:paraId="66DF319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B7E1C9D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01C73B3" w14:textId="77777777"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14:paraId="6E8F6A7F" w14:textId="77777777"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0EF58D7D" w14:textId="77777777"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D41B7EB" w14:textId="77777777"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D39A576" w14:textId="77777777"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14:paraId="078D79B6" w14:textId="77777777"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5982E66D" w14:textId="77777777"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0DCEBCFE" w14:textId="77777777"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9609A" w:rsidRPr="0012157F" w14:paraId="47A4E720" w14:textId="77777777" w:rsidTr="004E5D05">
        <w:tc>
          <w:tcPr>
            <w:tcW w:w="9212" w:type="dxa"/>
            <w:shd w:val="clear" w:color="auto" w:fill="D9D9D9"/>
          </w:tcPr>
          <w:p w14:paraId="4F350422" w14:textId="77777777" w:rsidR="0029609A" w:rsidRPr="0012157F" w:rsidRDefault="0029609A" w:rsidP="004E5D0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FEC7E78" w14:textId="77777777" w:rsidR="0029609A" w:rsidRPr="0012157F" w:rsidRDefault="0029609A" w:rsidP="004E5D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9609A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6EBC8D92" w14:textId="77777777" w:rsidR="0029609A" w:rsidRPr="0012157F" w:rsidRDefault="0029609A" w:rsidP="004E5D05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528FFAEC" w14:textId="77777777" w:rsidR="0029609A" w:rsidRPr="0012157F" w:rsidRDefault="0029609A" w:rsidP="004E5D05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14:paraId="789A0453" w14:textId="77777777" w:rsidR="0029609A" w:rsidRPr="0012157F" w:rsidRDefault="0029609A" w:rsidP="004E5D0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1C43A3F3" w14:textId="77777777"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9F55546" w14:textId="77777777"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03D560E2" w14:textId="708AD6A2"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</w:t>
      </w:r>
      <w:r w:rsidR="00DF2855">
        <w:rPr>
          <w:rFonts w:ascii="Arial" w:hAnsi="Arial" w:cs="Arial"/>
          <w:sz w:val="24"/>
          <w:szCs w:val="24"/>
        </w:rPr>
        <w:br/>
      </w:r>
      <w:r w:rsidR="005434B3" w:rsidRPr="0012157F">
        <w:rPr>
          <w:rFonts w:ascii="Arial" w:hAnsi="Arial" w:cs="Arial"/>
          <w:sz w:val="24"/>
          <w:szCs w:val="24"/>
        </w:rPr>
        <w:t xml:space="preserve">przez </w:t>
      </w:r>
      <w:r w:rsidR="0029609A" w:rsidRPr="0029609A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14:paraId="2BF27AA5" w14:textId="77777777" w:rsidR="005434B3" w:rsidRPr="0012157F" w:rsidRDefault="0029609A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29609A">
        <w:rPr>
          <w:rFonts w:ascii="Arial" w:hAnsi="Arial" w:cs="Arial"/>
          <w:b/>
          <w:sz w:val="24"/>
          <w:szCs w:val="24"/>
        </w:rPr>
        <w:t>Sukcesywna dostawa worków foliowych oraz worków na zwłoki na potrzeby Szpitala Wojewódzkiego w Poznaniu</w:t>
      </w:r>
    </w:p>
    <w:p w14:paraId="1057DCCB" w14:textId="77777777"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15BE0ADA" w14:textId="77777777"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6B2FC07" w14:textId="77777777" w:rsidR="002426FF" w:rsidRPr="0012157F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14:paraId="117B3264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3E48E63E" w14:textId="77777777"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0DB5B00B" w14:textId="77777777" w:rsidR="0012157F" w:rsidRPr="0012157F" w:rsidRDefault="0012157F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14:paraId="0E2F4F78" w14:textId="77777777"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8086E48" w14:textId="77777777"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067BA922" w14:textId="77777777"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7946DDD0" w14:textId="2EB8664E" w:rsidR="002D0558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</w:t>
      </w:r>
      <w:r w:rsidR="002D0558">
        <w:rPr>
          <w:rFonts w:ascii="Arial" w:hAnsi="Arial" w:cs="Arial"/>
          <w:sz w:val="24"/>
          <w:szCs w:val="24"/>
        </w:rPr>
        <w:br/>
      </w:r>
      <w:r w:rsidRPr="0012157F">
        <w:rPr>
          <w:rFonts w:ascii="Arial" w:hAnsi="Arial" w:cs="Arial"/>
          <w:sz w:val="24"/>
          <w:szCs w:val="24"/>
        </w:rPr>
        <w:t xml:space="preserve">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2D0558">
        <w:rPr>
          <w:rFonts w:ascii="Arial" w:hAnsi="Arial" w:cs="Arial"/>
          <w:i/>
          <w:sz w:val="24"/>
          <w:szCs w:val="24"/>
        </w:rPr>
        <w:br/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</w:t>
      </w:r>
      <w:r w:rsidR="002D0558">
        <w:rPr>
          <w:rFonts w:ascii="Arial" w:hAnsi="Arial" w:cs="Arial"/>
          <w:sz w:val="24"/>
          <w:szCs w:val="24"/>
        </w:rPr>
        <w:br/>
      </w:r>
      <w:r w:rsidRPr="0012157F">
        <w:rPr>
          <w:rFonts w:ascii="Arial" w:hAnsi="Arial" w:cs="Arial"/>
          <w:sz w:val="24"/>
          <w:szCs w:val="24"/>
        </w:rPr>
        <w:t xml:space="preserve">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</w:t>
      </w:r>
      <w:r w:rsidR="002D0558"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naprawcze:</w:t>
      </w:r>
    </w:p>
    <w:p w14:paraId="5114432F" w14:textId="2891003A"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14:paraId="11624701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14:paraId="024ABE8B" w14:textId="77777777"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2DE3952F" w14:textId="500022CF"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EDEF858" w14:textId="77777777"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1AEA0F1E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2052A424" w14:textId="73398DFB" w:rsidR="00D2702A" w:rsidRPr="0012157F" w:rsidRDefault="004F23F7" w:rsidP="000857C0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2D0558">
        <w:rPr>
          <w:rFonts w:ascii="Arial" w:hAnsi="Arial" w:cs="Arial"/>
          <w:sz w:val="24"/>
          <w:szCs w:val="24"/>
        </w:rPr>
        <w:br/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0B24B2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FB7AF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6720D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9609A" w:rsidRPr="0012157F" w14:paraId="399790F3" w14:textId="77777777" w:rsidTr="004E5D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91073" w14:textId="77777777" w:rsidR="0029609A" w:rsidRPr="0012157F" w:rsidRDefault="0029609A" w:rsidP="004E5D0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609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8CEFE" w14:textId="77777777" w:rsidR="0029609A" w:rsidRPr="0012157F" w:rsidRDefault="0029609A" w:rsidP="004E5D0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609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F299721" w14:textId="1958EE5A" w:rsidR="0029609A" w:rsidRPr="0012157F" w:rsidRDefault="0029609A" w:rsidP="004E5D0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609A">
              <w:rPr>
                <w:rFonts w:ascii="Arial" w:hAnsi="Arial" w:cs="Arial"/>
                <w:sz w:val="24"/>
                <w:szCs w:val="24"/>
              </w:rPr>
              <w:t xml:space="preserve">Zamawiający nie stawia szczególnych warunków udziału w postępowaniu </w:t>
            </w:r>
            <w:r w:rsidR="00DF2855">
              <w:rPr>
                <w:rFonts w:ascii="Arial" w:hAnsi="Arial" w:cs="Arial"/>
                <w:sz w:val="24"/>
                <w:szCs w:val="24"/>
              </w:rPr>
              <w:br/>
            </w:r>
            <w:r w:rsidRPr="0029609A">
              <w:rPr>
                <w:rFonts w:ascii="Arial" w:hAnsi="Arial" w:cs="Arial"/>
                <w:sz w:val="24"/>
                <w:szCs w:val="24"/>
              </w:rPr>
              <w:t>w tym zakresie.</w:t>
            </w:r>
          </w:p>
        </w:tc>
      </w:tr>
      <w:tr w:rsidR="0029609A" w:rsidRPr="0012157F" w14:paraId="3E4D2608" w14:textId="77777777" w:rsidTr="004E5D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08A74" w14:textId="77777777" w:rsidR="0029609A" w:rsidRPr="0012157F" w:rsidRDefault="0029609A" w:rsidP="004E5D0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609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C4541" w14:textId="77777777" w:rsidR="0029609A" w:rsidRPr="0012157F" w:rsidRDefault="0029609A" w:rsidP="004E5D0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609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E29A289" w14:textId="03BCC2F3" w:rsidR="0029609A" w:rsidRPr="0012157F" w:rsidRDefault="0029609A" w:rsidP="004E5D0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609A">
              <w:rPr>
                <w:rFonts w:ascii="Arial" w:hAnsi="Arial" w:cs="Arial"/>
                <w:sz w:val="24"/>
                <w:szCs w:val="24"/>
              </w:rPr>
              <w:t xml:space="preserve">Zamawiający nie stawia szczególnych warunków udziału w postępowaniu </w:t>
            </w:r>
            <w:r w:rsidR="00DF2855">
              <w:rPr>
                <w:rFonts w:ascii="Arial" w:hAnsi="Arial" w:cs="Arial"/>
                <w:sz w:val="24"/>
                <w:szCs w:val="24"/>
              </w:rPr>
              <w:br/>
            </w:r>
            <w:r w:rsidRPr="0029609A">
              <w:rPr>
                <w:rFonts w:ascii="Arial" w:hAnsi="Arial" w:cs="Arial"/>
                <w:sz w:val="24"/>
                <w:szCs w:val="24"/>
              </w:rPr>
              <w:t>w tym zakresie.</w:t>
            </w:r>
          </w:p>
        </w:tc>
      </w:tr>
      <w:tr w:rsidR="0029609A" w:rsidRPr="0012157F" w14:paraId="7CEB72C8" w14:textId="77777777" w:rsidTr="004E5D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8C697" w14:textId="77777777" w:rsidR="0029609A" w:rsidRPr="0012157F" w:rsidRDefault="0029609A" w:rsidP="004E5D0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609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765D9" w14:textId="77777777" w:rsidR="0029609A" w:rsidRPr="0012157F" w:rsidRDefault="0029609A" w:rsidP="004E5D0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609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FFB0B41" w14:textId="7B8F85FE" w:rsidR="0029609A" w:rsidRPr="0012157F" w:rsidRDefault="0029609A" w:rsidP="004E5D0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609A">
              <w:rPr>
                <w:rFonts w:ascii="Arial" w:hAnsi="Arial" w:cs="Arial"/>
                <w:sz w:val="24"/>
                <w:szCs w:val="24"/>
              </w:rPr>
              <w:t xml:space="preserve">Zamawiający nie stawia szczególnych warunków udziału w postępowaniu </w:t>
            </w:r>
            <w:r w:rsidR="00DF2855">
              <w:rPr>
                <w:rFonts w:ascii="Arial" w:hAnsi="Arial" w:cs="Arial"/>
                <w:sz w:val="24"/>
                <w:szCs w:val="24"/>
              </w:rPr>
              <w:br/>
            </w:r>
            <w:r w:rsidRPr="0029609A">
              <w:rPr>
                <w:rFonts w:ascii="Arial" w:hAnsi="Arial" w:cs="Arial"/>
                <w:sz w:val="24"/>
                <w:szCs w:val="24"/>
              </w:rPr>
              <w:t>w tym zakresie.</w:t>
            </w:r>
          </w:p>
        </w:tc>
      </w:tr>
      <w:tr w:rsidR="0029609A" w:rsidRPr="0012157F" w14:paraId="58320F69" w14:textId="77777777" w:rsidTr="004E5D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F6F5E" w14:textId="77777777" w:rsidR="0029609A" w:rsidRPr="0012157F" w:rsidRDefault="0029609A" w:rsidP="004E5D0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609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06E25" w14:textId="4C14576F" w:rsidR="0029609A" w:rsidRPr="0012157F" w:rsidRDefault="0029609A" w:rsidP="004E5D0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609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DF2855">
              <w:rPr>
                <w:rFonts w:ascii="Arial" w:hAnsi="Arial" w:cs="Arial"/>
                <w:b/>
                <w:bCs/>
                <w:sz w:val="24"/>
                <w:szCs w:val="24"/>
              </w:rPr>
              <w:br/>
            </w:r>
            <w:r w:rsidRPr="0029609A">
              <w:rPr>
                <w:rFonts w:ascii="Arial" w:hAnsi="Arial" w:cs="Arial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240E6B2B" w14:textId="436B2866" w:rsidR="0029609A" w:rsidRPr="0012157F" w:rsidRDefault="0029609A" w:rsidP="004E5D0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609A">
              <w:rPr>
                <w:rFonts w:ascii="Arial" w:hAnsi="Arial" w:cs="Arial"/>
                <w:sz w:val="24"/>
                <w:szCs w:val="24"/>
              </w:rPr>
              <w:t xml:space="preserve">Zamawiający nie stawia szczególnych warunków udziału w postępowaniu </w:t>
            </w:r>
            <w:r w:rsidR="00DF2855">
              <w:rPr>
                <w:rFonts w:ascii="Arial" w:hAnsi="Arial" w:cs="Arial"/>
                <w:sz w:val="24"/>
                <w:szCs w:val="24"/>
              </w:rPr>
              <w:br/>
            </w:r>
            <w:r w:rsidRPr="0029609A">
              <w:rPr>
                <w:rFonts w:ascii="Arial" w:hAnsi="Arial" w:cs="Arial"/>
                <w:sz w:val="24"/>
                <w:szCs w:val="24"/>
              </w:rPr>
              <w:t>w tym zakresie.</w:t>
            </w:r>
          </w:p>
        </w:tc>
      </w:tr>
    </w:tbl>
    <w:p w14:paraId="1386113B" w14:textId="77777777" w:rsidR="00D2702A" w:rsidRPr="0012157F" w:rsidRDefault="00D2702A" w:rsidP="00D2702A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</w:p>
    <w:p w14:paraId="194FAEFF" w14:textId="77777777" w:rsidR="0012157F" w:rsidRDefault="00025C8D" w:rsidP="00025C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20F926B5" w14:textId="77777777" w:rsidR="00025C8D" w:rsidRPr="0012157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114EBED4" w14:textId="77777777" w:rsidR="00025C8D" w:rsidRPr="0012157F" w:rsidRDefault="00025C8D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14FB9306" w14:textId="77777777" w:rsidR="00F8042D" w:rsidRPr="0012157F" w:rsidRDefault="00025C8D" w:rsidP="00F90CD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12441603" w14:textId="06AF1E0E"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</w:t>
      </w:r>
      <w:r w:rsidR="002D0558">
        <w:rPr>
          <w:rFonts w:ascii="Arial" w:hAnsi="Arial" w:cs="Arial"/>
          <w:sz w:val="24"/>
          <w:szCs w:val="24"/>
        </w:rPr>
        <w:br/>
      </w:r>
      <w:r w:rsidRPr="0012157F">
        <w:rPr>
          <w:rFonts w:ascii="Arial" w:hAnsi="Arial" w:cs="Arial"/>
          <w:sz w:val="24"/>
          <w:szCs w:val="24"/>
        </w:rPr>
        <w:t xml:space="preserve">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14:paraId="6871C8AB" w14:textId="5DC280A5" w:rsidR="0012157F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47C25E79" w14:textId="77777777" w:rsidR="002D0558" w:rsidRDefault="00FE4E2B" w:rsidP="002D055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AD74CBD" w14:textId="3044501E" w:rsidR="00484F88" w:rsidRPr="0012157F" w:rsidRDefault="00FE4E2B" w:rsidP="002D0558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F5566" w14:textId="77777777" w:rsidR="00F334D1" w:rsidRDefault="00F334D1" w:rsidP="0038231F">
      <w:pPr>
        <w:spacing w:after="0" w:line="240" w:lineRule="auto"/>
      </w:pPr>
      <w:r>
        <w:separator/>
      </w:r>
    </w:p>
  </w:endnote>
  <w:endnote w:type="continuationSeparator" w:id="0">
    <w:p w14:paraId="2DE58FDA" w14:textId="77777777" w:rsidR="00F334D1" w:rsidRDefault="00F334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F8942" w14:textId="77777777" w:rsidR="0029609A" w:rsidRDefault="002960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F925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5CECC9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83F95" w14:textId="77777777" w:rsidR="0029609A" w:rsidRDefault="002960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B8425" w14:textId="77777777" w:rsidR="00F334D1" w:rsidRDefault="00F334D1" w:rsidP="0038231F">
      <w:pPr>
        <w:spacing w:after="0" w:line="240" w:lineRule="auto"/>
      </w:pPr>
      <w:r>
        <w:separator/>
      </w:r>
    </w:p>
  </w:footnote>
  <w:footnote w:type="continuationSeparator" w:id="0">
    <w:p w14:paraId="20FB0569" w14:textId="77777777" w:rsidR="00F334D1" w:rsidRDefault="00F334D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98282" w14:textId="77777777" w:rsidR="0029609A" w:rsidRDefault="002960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CD478" w14:textId="77777777" w:rsidR="0029609A" w:rsidRDefault="002960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AF3C6" w14:textId="77777777" w:rsidR="0029609A" w:rsidRDefault="002960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8854556">
    <w:abstractNumId w:val="8"/>
  </w:num>
  <w:num w:numId="2" w16cid:durableId="996961596">
    <w:abstractNumId w:val="0"/>
  </w:num>
  <w:num w:numId="3" w16cid:durableId="1477257118">
    <w:abstractNumId w:val="7"/>
  </w:num>
  <w:num w:numId="4" w16cid:durableId="99374001">
    <w:abstractNumId w:val="10"/>
  </w:num>
  <w:num w:numId="5" w16cid:durableId="1896155836">
    <w:abstractNumId w:val="9"/>
  </w:num>
  <w:num w:numId="6" w16cid:durableId="2141875339">
    <w:abstractNumId w:val="6"/>
  </w:num>
  <w:num w:numId="7" w16cid:durableId="1457136890">
    <w:abstractNumId w:val="1"/>
  </w:num>
  <w:num w:numId="8" w16cid:durableId="1122186261">
    <w:abstractNumId w:val="4"/>
  </w:num>
  <w:num w:numId="9" w16cid:durableId="1161966249">
    <w:abstractNumId w:val="2"/>
  </w:num>
  <w:num w:numId="10" w16cid:durableId="1136487092">
    <w:abstractNumId w:val="5"/>
  </w:num>
  <w:num w:numId="11" w16cid:durableId="12274942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FE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9609A"/>
    <w:rsid w:val="002B2AD9"/>
    <w:rsid w:val="002C1C7B"/>
    <w:rsid w:val="002C4137"/>
    <w:rsid w:val="002C4948"/>
    <w:rsid w:val="002D055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3A22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3FEC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2855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34D1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37A0CB"/>
  <w15:docId w15:val="{154E9D98-4266-4DF7-93BF-3BAE37C99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383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2022-04-12T07:58:00Z</dcterms:created>
  <dcterms:modified xsi:type="dcterms:W3CDTF">2022-04-12T07:59:00Z</dcterms:modified>
</cp:coreProperties>
</file>