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77777777"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14:paraId="3D0E55F8" w14:textId="172166CE"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1965C6">
        <w:rPr>
          <w:rFonts w:ascii="Times New Roman" w:hAnsi="Times New Roman"/>
          <w:b/>
          <w:sz w:val="24"/>
          <w:szCs w:val="24"/>
        </w:rPr>
        <w:t>45</w:t>
      </w:r>
      <w:r w:rsidR="001B35E0" w:rsidRPr="007D3A00">
        <w:rPr>
          <w:rFonts w:ascii="Times New Roman" w:hAnsi="Times New Roman"/>
          <w:b/>
          <w:sz w:val="24"/>
          <w:szCs w:val="24"/>
        </w:rPr>
        <w:t>/2022</w:t>
      </w:r>
    </w:p>
    <w:p w14:paraId="6A04D4F9" w14:textId="77777777"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566B320B" w14:textId="77777777"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14:paraId="696BA4D0" w14:textId="77777777"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14:paraId="619EB114" w14:textId="77777777"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14:paraId="1FFC2D3A" w14:textId="77777777" w:rsidR="00C4103F" w:rsidRPr="007D3A00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3A00">
        <w:rPr>
          <w:i/>
        </w:rPr>
        <w:t xml:space="preserve"> </w:t>
      </w:r>
    </w:p>
    <w:p w14:paraId="285FBF32" w14:textId="77777777"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14:paraId="7C36B2AF" w14:textId="77777777"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14:paraId="5971D564" w14:textId="77777777"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7F1433DE" w14:textId="77777777"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4516C3FC" w14:textId="77777777"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5696999" w14:textId="77777777"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14:paraId="0804DE43" w14:textId="77777777"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14:paraId="3DCF7559" w14:textId="7828EE6D"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54A70363" w14:textId="77777777"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639C622" w14:textId="77777777" w:rsidR="001B35E0" w:rsidRPr="007D3A00" w:rsidRDefault="001B35E0" w:rsidP="00EC7D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A00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7D3A00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7D3A00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1172BFAD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7A300199" w14:textId="77777777" w:rsidR="001B35E0" w:rsidRPr="007D3A00" w:rsidRDefault="001B35E0" w:rsidP="00EC7D5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1EBA3BCD" w14:textId="77777777"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D3A0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4907ADD" w14:textId="77777777"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14:paraId="038D0D1F" w14:textId="77777777" w:rsidR="00F90847" w:rsidRDefault="00F90847" w:rsidP="00F9084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F90847">
        <w:rPr>
          <w:rFonts w:ascii="Times New Roman" w:hAnsi="Times New Roman"/>
          <w:b/>
          <w:sz w:val="24"/>
          <w:szCs w:val="24"/>
        </w:rPr>
        <w:t>„Wymiana urządzenia dźwigowego: demontaż dźwigu towarowego oraz dostawa i montaż dźwigu osobowo-towarowego w istniejącym szybie windowym w budynku W-12 oraz konserwacja dźwigu”</w:t>
      </w:r>
    </w:p>
    <w:p w14:paraId="73195F2A" w14:textId="1F6512C0" w:rsidR="00F90CD1" w:rsidRPr="006B52DE" w:rsidRDefault="00E65685" w:rsidP="00F9084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14:paraId="2F64C9E4" w14:textId="77777777" w:rsidR="00C113BF" w:rsidRPr="006B52DE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Oświadczam, że nie podlegam wykluczeniu z postępowania na po</w:t>
      </w:r>
      <w:r w:rsidR="002C4137" w:rsidRPr="006B52DE">
        <w:rPr>
          <w:rFonts w:ascii="Times New Roman" w:hAnsi="Times New Roman"/>
        </w:rPr>
        <w:t xml:space="preserve">dstawie </w:t>
      </w:r>
      <w:r w:rsidR="002C4137" w:rsidRPr="006B52DE">
        <w:rPr>
          <w:rFonts w:ascii="Times New Roman" w:hAnsi="Times New Roman"/>
        </w:rPr>
        <w:br/>
        <w:t xml:space="preserve">art. </w:t>
      </w:r>
      <w:r w:rsidR="00232DF0" w:rsidRPr="006B52DE">
        <w:rPr>
          <w:rFonts w:ascii="Times New Roman" w:hAnsi="Times New Roman"/>
        </w:rPr>
        <w:t>108</w:t>
      </w:r>
      <w:r w:rsidR="002C4137" w:rsidRPr="006B52DE">
        <w:rPr>
          <w:rFonts w:ascii="Times New Roman" w:hAnsi="Times New Roman"/>
        </w:rPr>
        <w:t xml:space="preserve"> ust 1 </w:t>
      </w:r>
      <w:r w:rsidRPr="006B52DE">
        <w:rPr>
          <w:rFonts w:ascii="Times New Roman" w:hAnsi="Times New Roman"/>
        </w:rPr>
        <w:t xml:space="preserve">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="00641874" w:rsidRPr="006B52DE">
        <w:rPr>
          <w:rFonts w:ascii="Times New Roman" w:hAnsi="Times New Roman"/>
        </w:rPr>
        <w:t>.</w:t>
      </w:r>
    </w:p>
    <w:p w14:paraId="48A1FE94" w14:textId="77777777" w:rsidR="002426FF" w:rsidRPr="006B52D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9B049F0" w14:textId="77777777" w:rsidR="00023477" w:rsidRPr="006B52DE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4B112B51" w14:textId="77777777" w:rsidR="00023477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6CB7A5EE" w14:textId="77777777" w:rsidR="00023477" w:rsidRPr="006B52DE" w:rsidRDefault="00023477" w:rsidP="00F509CF">
      <w:pPr>
        <w:spacing w:after="0" w:line="276" w:lineRule="auto"/>
        <w:jc w:val="both"/>
        <w:rPr>
          <w:rFonts w:ascii="Times New Roman" w:hAnsi="Times New Roman"/>
          <w:i/>
        </w:rPr>
      </w:pP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  <w:r w:rsidRPr="006B52DE">
        <w:rPr>
          <w:rFonts w:ascii="Times New Roman" w:hAnsi="Times New Roman"/>
        </w:rPr>
        <w:tab/>
      </w:r>
    </w:p>
    <w:p w14:paraId="5C657DB1" w14:textId="77777777" w:rsidR="00023477" w:rsidRPr="006B52DE" w:rsidRDefault="00023477" w:rsidP="00F509C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14:paraId="3C93CE3C" w14:textId="77777777" w:rsidR="00F509CF" w:rsidRPr="006B52DE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</w:t>
      </w:r>
      <w:r w:rsidRPr="006B52DE">
        <w:rPr>
          <w:rFonts w:ascii="Times New Roman" w:hAnsi="Times New Roman"/>
          <w:i/>
        </w:rPr>
        <w:t xml:space="preserve">(podać mającą zastosowanie podstawę wykluczenia </w:t>
      </w:r>
      <w:r w:rsidR="00710937" w:rsidRPr="006B52DE">
        <w:rPr>
          <w:rFonts w:ascii="Times New Roman" w:hAnsi="Times New Roman"/>
          <w:i/>
        </w:rPr>
        <w:t>z</w:t>
      </w:r>
      <w:r w:rsidRPr="006B52DE">
        <w:rPr>
          <w:rFonts w:ascii="Times New Roman" w:hAnsi="Times New Roman"/>
          <w:i/>
        </w:rPr>
        <w:t xml:space="preserve"> art. </w:t>
      </w:r>
      <w:r w:rsidR="00710937" w:rsidRPr="006B52DE">
        <w:rPr>
          <w:rFonts w:ascii="Times New Roman" w:hAnsi="Times New Roman"/>
          <w:i/>
        </w:rPr>
        <w:t>108</w:t>
      </w:r>
      <w:r w:rsidRPr="006B52DE">
        <w:rPr>
          <w:rFonts w:ascii="Times New Roman" w:hAnsi="Times New Roman"/>
          <w:i/>
        </w:rPr>
        <w:t xml:space="preserve"> ust. 1).</w:t>
      </w:r>
      <w:r w:rsidRPr="006B52D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B52DE">
        <w:rPr>
          <w:rFonts w:ascii="Times New Roman" w:hAnsi="Times New Roman"/>
        </w:rPr>
        <w:t>110</w:t>
      </w:r>
      <w:r w:rsidRPr="006B52DE">
        <w:rPr>
          <w:rFonts w:ascii="Times New Roman" w:hAnsi="Times New Roman"/>
        </w:rPr>
        <w:t xml:space="preserve"> ust. </w:t>
      </w:r>
      <w:r w:rsidR="00710937" w:rsidRPr="006B52DE">
        <w:rPr>
          <w:rFonts w:ascii="Times New Roman" w:hAnsi="Times New Roman"/>
        </w:rPr>
        <w:t>2</w:t>
      </w:r>
      <w:r w:rsidRPr="006B52DE">
        <w:rPr>
          <w:rFonts w:ascii="Times New Roman" w:hAnsi="Times New Roman"/>
        </w:rPr>
        <w:t xml:space="preserve"> ustawy </w:t>
      </w:r>
      <w:proofErr w:type="spellStart"/>
      <w:r w:rsidRPr="006B52DE">
        <w:rPr>
          <w:rFonts w:ascii="Times New Roman" w:hAnsi="Times New Roman"/>
        </w:rPr>
        <w:t>Pzp</w:t>
      </w:r>
      <w:proofErr w:type="spellEnd"/>
      <w:r w:rsidRPr="006B52DE">
        <w:rPr>
          <w:rFonts w:ascii="Times New Roman" w:hAnsi="Times New Roman"/>
        </w:rPr>
        <w:t xml:space="preserve"> podjąłem następujące środk</w:t>
      </w:r>
      <w:r w:rsidR="00F509CF" w:rsidRPr="006B52DE">
        <w:rPr>
          <w:rFonts w:ascii="Times New Roman" w:hAnsi="Times New Roman"/>
        </w:rPr>
        <w:t xml:space="preserve">i </w:t>
      </w:r>
      <w:r w:rsidRPr="006B52DE">
        <w:rPr>
          <w:rFonts w:ascii="Times New Roman" w:hAnsi="Times New Roman"/>
        </w:rPr>
        <w:t>naprawcze:</w:t>
      </w:r>
    </w:p>
    <w:p w14:paraId="0D5BB2F6" w14:textId="77777777" w:rsidR="00023477" w:rsidRDefault="00C113BF" w:rsidP="00F509CF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………………………………………………………………………………………………………………</w:t>
      </w:r>
      <w:r w:rsidR="00023477" w:rsidRPr="006B52DE">
        <w:rPr>
          <w:rFonts w:ascii="Times New Roman" w:hAnsi="Times New Roman"/>
        </w:rPr>
        <w:t>…</w:t>
      </w:r>
      <w:r w:rsidRPr="006B52DE">
        <w:rPr>
          <w:rFonts w:ascii="Times New Roman" w:hAnsi="Times New Roman"/>
        </w:rPr>
        <w:t>…………………………………………………………………………………………..…………</w:t>
      </w:r>
    </w:p>
    <w:p w14:paraId="11ED2EB5" w14:textId="77777777" w:rsidR="006B52DE" w:rsidRPr="006B52DE" w:rsidRDefault="006B52DE" w:rsidP="00F509CF">
      <w:pPr>
        <w:spacing w:after="0" w:line="276" w:lineRule="auto"/>
        <w:jc w:val="both"/>
        <w:rPr>
          <w:rFonts w:ascii="Times New Roman" w:hAnsi="Times New Roman"/>
        </w:rPr>
      </w:pPr>
    </w:p>
    <w:p w14:paraId="53259717" w14:textId="77777777" w:rsidR="0012157F" w:rsidRPr="006B52DE" w:rsidRDefault="00023477" w:rsidP="00023477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……….……. </w:t>
      </w:r>
      <w:r w:rsidRPr="006B52DE">
        <w:rPr>
          <w:rFonts w:ascii="Times New Roman" w:hAnsi="Times New Roman"/>
          <w:i/>
        </w:rPr>
        <w:t>(miejscowość),</w:t>
      </w:r>
      <w:r w:rsidRPr="006B52DE">
        <w:rPr>
          <w:rFonts w:ascii="Times New Roman" w:hAnsi="Times New Roman"/>
        </w:rPr>
        <w:t xml:space="preserve"> dnia ………….……. r.</w:t>
      </w:r>
    </w:p>
    <w:p w14:paraId="6422362E" w14:textId="77777777" w:rsidR="00D2702A" w:rsidRPr="006B52DE" w:rsidRDefault="00023477" w:rsidP="006B52DE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lastRenderedPageBreak/>
        <w:t xml:space="preserve"> </w:t>
      </w:r>
      <w:r w:rsidR="004F23F7" w:rsidRPr="006B52DE">
        <w:rPr>
          <w:rFonts w:ascii="Times New Roman" w:hAnsi="Times New Roman"/>
        </w:rPr>
        <w:t>Oświadczam,</w:t>
      </w:r>
      <w:r w:rsidR="00313417" w:rsidRPr="006B52DE">
        <w:rPr>
          <w:rFonts w:ascii="Times New Roman" w:hAnsi="Times New Roman"/>
        </w:rPr>
        <w:t xml:space="preserve"> że spełniam</w:t>
      </w:r>
      <w:r w:rsidR="004541F9" w:rsidRPr="006B52DE">
        <w:rPr>
          <w:rFonts w:ascii="Times New Roman" w:hAnsi="Times New Roman"/>
        </w:rPr>
        <w:t>, określone przez Zamawiającego,</w:t>
      </w:r>
      <w:r w:rsidR="00313417" w:rsidRPr="006B52DE">
        <w:rPr>
          <w:rFonts w:ascii="Times New Roman" w:hAnsi="Times New Roman"/>
        </w:rPr>
        <w:t xml:space="preserve"> warunki udziału </w:t>
      </w:r>
      <w:r w:rsidR="004541F9" w:rsidRPr="006B52D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14:paraId="334BB8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60F9" w14:textId="77777777"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5F745" w14:textId="77777777"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14:paraId="298A20D8" w14:textId="77777777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AE50" w14:textId="77777777"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32B79" w14:textId="77777777" w:rsidR="0013116D" w:rsidRPr="0013116D" w:rsidRDefault="0013116D" w:rsidP="0013116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3116D">
              <w:rPr>
                <w:rFonts w:ascii="Times New Roman" w:hAnsi="Times New Roman"/>
                <w:b/>
                <w:bCs/>
              </w:rPr>
              <w:t>sytuacji ekonomicznej lub finansowej:</w:t>
            </w:r>
          </w:p>
          <w:p w14:paraId="0AE90C50" w14:textId="1BC7C1FC" w:rsidR="001B35E0" w:rsidRPr="006B52DE" w:rsidRDefault="0013116D" w:rsidP="0013116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3116D">
              <w:rPr>
                <w:rFonts w:ascii="Times New Roman" w:hAnsi="Times New Roman"/>
                <w:b/>
                <w:bCs/>
              </w:rPr>
              <w:t>Wykonawca spełni warunek, jeżeli wykaże, że jest ubezpieczony od odpowiedzialności cywilnej w zakresie prowadzonej działalności związanej z przedmiotem zamówienia na wartość co najmniej 500 000,00 zł.</w:t>
            </w:r>
          </w:p>
        </w:tc>
      </w:tr>
      <w:tr w:rsidR="001B35E0" w:rsidRPr="006B52DE" w14:paraId="61A38311" w14:textId="77777777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D8C2" w14:textId="77777777"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9AC9" w14:textId="3B004AC4" w:rsidR="0013116D" w:rsidRPr="0013116D" w:rsidRDefault="0013116D" w:rsidP="0013116D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13116D">
              <w:rPr>
                <w:rFonts w:ascii="Times New Roman" w:hAnsi="Times New Roman"/>
                <w:b/>
              </w:rPr>
              <w:t>zdolności technicznej lub zawodowej:</w:t>
            </w:r>
          </w:p>
          <w:p w14:paraId="41046BAC" w14:textId="320C4A4D" w:rsidR="001B35E0" w:rsidRPr="0013116D" w:rsidRDefault="0013116D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13116D">
              <w:rPr>
                <w:rFonts w:ascii="Times New Roman" w:hAnsi="Times New Roman"/>
                <w:bCs/>
              </w:rPr>
              <w:t>Wykonawca spełni warunek, jeżeli wykaże, że w okresie ostatnich 3 lat liczonych wstecz od dnia, w którym upływa termin składania ofert, a jeżeli okres prowadzenia działalności jest krótszy - w tym okresie, wykonał należycie co najmniej 3 zamówienia (usługi), obejmujące swoim zakresem przedmiot tego postepowania, każde na kwotę nie niższa niż 100 000,00 zł. brutto,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1B35E0" w:rsidRPr="006B52DE">
              <w:rPr>
                <w:rFonts w:ascii="Times New Roman" w:hAnsi="Times New Roman"/>
              </w:rPr>
              <w:t>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14:paraId="58E81E5B" w14:textId="77777777" w:rsidR="00D2702A" w:rsidRPr="006B52DE" w:rsidRDefault="00D2702A" w:rsidP="00D2702A">
      <w:pPr>
        <w:spacing w:after="120" w:line="276" w:lineRule="auto"/>
        <w:jc w:val="both"/>
        <w:rPr>
          <w:rFonts w:ascii="Times New Roman" w:hAnsi="Times New Roman"/>
        </w:rPr>
      </w:pPr>
    </w:p>
    <w:p w14:paraId="5BE17A93" w14:textId="77777777" w:rsidR="0012157F" w:rsidRPr="006B52DE" w:rsidRDefault="00025C8D" w:rsidP="00025C8D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>dnia ………….……. r.</w:t>
      </w:r>
    </w:p>
    <w:p w14:paraId="74283A5B" w14:textId="77777777" w:rsidR="00D23F3D" w:rsidRPr="006B52DE" w:rsidRDefault="00D23F3D" w:rsidP="006B52DE">
      <w:pPr>
        <w:spacing w:before="120" w:line="24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B52DE">
        <w:rPr>
          <w:rFonts w:ascii="Times New Roman" w:hAnsi="Times New Roman"/>
        </w:rPr>
        <w:t>Z</w:t>
      </w:r>
      <w:r w:rsidRPr="006B52DE">
        <w:rPr>
          <w:rFonts w:ascii="Times New Roman" w:hAnsi="Times New Roman"/>
        </w:rPr>
        <w:t>amawiającego w błąd przy przedstawianiu informacji.</w:t>
      </w:r>
    </w:p>
    <w:p w14:paraId="4653B6E9" w14:textId="77777777" w:rsidR="00FE4E2B" w:rsidRPr="006B52DE" w:rsidRDefault="00FE4E2B" w:rsidP="006B52DE">
      <w:pPr>
        <w:spacing w:after="0" w:line="360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 xml:space="preserve">…………….……. </w:t>
      </w:r>
      <w:r w:rsidRPr="006B52DE">
        <w:rPr>
          <w:rFonts w:ascii="Times New Roman" w:hAnsi="Times New Roman"/>
          <w:i/>
        </w:rPr>
        <w:t xml:space="preserve">(miejscowość), </w:t>
      </w:r>
      <w:r w:rsidRPr="006B52DE">
        <w:rPr>
          <w:rFonts w:ascii="Times New Roman" w:hAnsi="Times New Roman"/>
        </w:rPr>
        <w:t xml:space="preserve">dnia ………….……. r. </w:t>
      </w:r>
    </w:p>
    <w:p w14:paraId="149CDA3F" w14:textId="77777777" w:rsidR="008A3FCB" w:rsidRPr="00197BC2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000000"/>
          <w:lang w:eastAsia="pl-PL"/>
        </w:rPr>
      </w:pPr>
      <w:r w:rsidRPr="00197BC2">
        <w:rPr>
          <w:rFonts w:ascii="Times New Roman" w:eastAsia="Times New Roman" w:hAnsi="Times New Roman"/>
          <w:b/>
          <w:i/>
          <w:color w:val="000000"/>
          <w:lang w:eastAsia="pl-PL"/>
        </w:rPr>
        <w:t>Dokument należy podpisać kwalifikowanym podpisem elektronicznym/podpisem zaufanym/podpisem osobistym.</w:t>
      </w:r>
    </w:p>
    <w:p w14:paraId="606D4EF1" w14:textId="77777777"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5C7A6C42" w14:textId="77777777"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60E2F" w14:textId="77777777" w:rsidR="006C730B" w:rsidRDefault="006C730B" w:rsidP="0038231F">
      <w:pPr>
        <w:spacing w:after="0" w:line="240" w:lineRule="auto"/>
      </w:pPr>
      <w:r>
        <w:separator/>
      </w:r>
    </w:p>
  </w:endnote>
  <w:endnote w:type="continuationSeparator" w:id="0">
    <w:p w14:paraId="7150E263" w14:textId="77777777" w:rsidR="006C730B" w:rsidRDefault="006C73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369B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58117" w14:textId="77777777" w:rsidR="006C730B" w:rsidRDefault="006C730B" w:rsidP="0038231F">
      <w:pPr>
        <w:spacing w:after="0" w:line="240" w:lineRule="auto"/>
      </w:pPr>
      <w:r>
        <w:separator/>
      </w:r>
    </w:p>
  </w:footnote>
  <w:footnote w:type="continuationSeparator" w:id="0">
    <w:p w14:paraId="08801084" w14:textId="77777777" w:rsidR="006C730B" w:rsidRDefault="006C730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25FD7-8529-4FEB-83D3-4EBC1E315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Agnieszka Baran</cp:lastModifiedBy>
  <cp:revision>4</cp:revision>
  <cp:lastPrinted>2016-07-26T10:32:00Z</cp:lastPrinted>
  <dcterms:created xsi:type="dcterms:W3CDTF">2022-04-22T11:29:00Z</dcterms:created>
  <dcterms:modified xsi:type="dcterms:W3CDTF">2022-04-22T11:42:00Z</dcterms:modified>
</cp:coreProperties>
</file>