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0B7231C4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F972AB">
        <w:rPr>
          <w:b/>
          <w:bCs/>
          <w:i w:val="0"/>
          <w:szCs w:val="24"/>
        </w:rPr>
        <w:t>a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3D0E55F8" w14:textId="172166CE"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1965C6">
        <w:rPr>
          <w:rFonts w:ascii="Times New Roman" w:hAnsi="Times New Roman"/>
          <w:b/>
          <w:sz w:val="24"/>
          <w:szCs w:val="24"/>
        </w:rPr>
        <w:t>45</w:t>
      </w:r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14:paraId="6A04D4F9" w14:textId="77777777"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566B320B" w14:textId="77777777"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14:paraId="696BA4D0" w14:textId="77777777"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14:paraId="619EB114" w14:textId="77777777"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14:paraId="1FFC2D3A" w14:textId="77777777"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14:paraId="285FBF32" w14:textId="6E680E89" w:rsidR="00C4103F" w:rsidRPr="007D3A00" w:rsidRDefault="00C06943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Podmiot udostępniający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3BBCDBA4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C06943">
              <w:rPr>
                <w:rFonts w:ascii="Times New Roman" w:hAnsi="Times New Roman"/>
                <w:b/>
                <w:sz w:val="32"/>
                <w:szCs w:val="32"/>
              </w:rPr>
              <w:t>podmiotu udostępniającego</w:t>
            </w:r>
          </w:p>
          <w:p w14:paraId="2639C622" w14:textId="77777777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4907ADD" w14:textId="77777777"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14:paraId="038D0D1F" w14:textId="77777777" w:rsidR="00F90847" w:rsidRDefault="00F90847" w:rsidP="00F9084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F90847">
        <w:rPr>
          <w:rFonts w:ascii="Times New Roman" w:hAnsi="Times New Roman"/>
          <w:b/>
          <w:sz w:val="24"/>
          <w:szCs w:val="24"/>
        </w:rPr>
        <w:t>„Wymiana urządzenia dźwigowego: demontaż dźwigu towarowego oraz dostawa i montaż dźwigu osobowo-towarowego w istniejącym szybie windowym w budynku W-12 oraz konserwacja dźwigu”</w:t>
      </w:r>
    </w:p>
    <w:p w14:paraId="73195F2A" w14:textId="1F6512C0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77777777"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6422362E" w14:textId="77777777"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lastRenderedPageBreak/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14:paraId="334BB8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60F9" w14:textId="77777777"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F745" w14:textId="77777777"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14:paraId="298A20D8" w14:textId="77777777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AE50" w14:textId="77777777"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2B79" w14:textId="77777777" w:rsidR="0013116D" w:rsidRPr="0013116D" w:rsidRDefault="0013116D" w:rsidP="001311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3116D">
              <w:rPr>
                <w:rFonts w:ascii="Times New Roman" w:hAnsi="Times New Roman"/>
                <w:b/>
                <w:bCs/>
              </w:rPr>
              <w:t>sytuacji ekonomicznej lub finansowej:</w:t>
            </w:r>
          </w:p>
          <w:p w14:paraId="0AE90C50" w14:textId="1BC7C1FC" w:rsidR="001B35E0" w:rsidRPr="006B52DE" w:rsidRDefault="0013116D" w:rsidP="001311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3116D">
              <w:rPr>
                <w:rFonts w:ascii="Times New Roman" w:hAnsi="Times New Roman"/>
                <w:b/>
                <w:bCs/>
              </w:rPr>
              <w:t>Wykonawca spełni warunek, jeżeli wykaże, że jest ubezpieczony od odpowiedzialności cywilnej w zakresie prowadzonej działalności związanej z przedmiotem zamówienia na wartość co najmniej 500 000,00 zł.</w:t>
            </w:r>
          </w:p>
        </w:tc>
      </w:tr>
      <w:tr w:rsidR="001B35E0" w:rsidRPr="006B52DE" w14:paraId="61A38311" w14:textId="77777777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D8C2" w14:textId="77777777"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9AC9" w14:textId="3B004AC4" w:rsidR="0013116D" w:rsidRPr="0013116D" w:rsidRDefault="0013116D" w:rsidP="0013116D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13116D">
              <w:rPr>
                <w:rFonts w:ascii="Times New Roman" w:hAnsi="Times New Roman"/>
                <w:b/>
              </w:rPr>
              <w:t>zdolności technicznej lub zawodowej:</w:t>
            </w:r>
          </w:p>
          <w:p w14:paraId="41046BAC" w14:textId="320C4A4D" w:rsidR="001B35E0" w:rsidRPr="0013116D" w:rsidRDefault="0013116D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13116D">
              <w:rPr>
                <w:rFonts w:ascii="Times New Roman" w:hAnsi="Times New Roman"/>
                <w:bCs/>
              </w:rPr>
              <w:t>Wykonawca spełni warunek, jeżeli wykaże, że w okresie ostatnich 3 lat liczonych wstecz od dnia, w którym upływa termin składania ofert, a jeżeli okres prowadzenia działalności jest krótszy - w tym okresie, wykonał należycie co najmniej 3 zamówienia (usługi), obejmujące swoim zakresem przedmiot tego postepowania, każde na kwotę nie niższa niż 100 000,00 zł. brutto,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1B35E0" w:rsidRPr="006B52DE">
              <w:rPr>
                <w:rFonts w:ascii="Times New Roman" w:hAnsi="Times New Roman"/>
              </w:rPr>
              <w:t>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14:paraId="58E81E5B" w14:textId="77777777"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14:paraId="5BE17A93" w14:textId="77777777"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74283A5B" w14:textId="77777777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CA054" w14:textId="77777777" w:rsidR="004D2BF9" w:rsidRDefault="004D2BF9" w:rsidP="0038231F">
      <w:pPr>
        <w:spacing w:after="0" w:line="240" w:lineRule="auto"/>
      </w:pPr>
      <w:r>
        <w:separator/>
      </w:r>
    </w:p>
  </w:endnote>
  <w:endnote w:type="continuationSeparator" w:id="0">
    <w:p w14:paraId="0FFF71CC" w14:textId="77777777" w:rsidR="004D2BF9" w:rsidRDefault="004D2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91C23" w14:textId="77777777" w:rsidR="004D2BF9" w:rsidRDefault="004D2BF9" w:rsidP="0038231F">
      <w:pPr>
        <w:spacing w:after="0" w:line="240" w:lineRule="auto"/>
      </w:pPr>
      <w:r>
        <w:separator/>
      </w:r>
    </w:p>
  </w:footnote>
  <w:footnote w:type="continuationSeparator" w:id="0">
    <w:p w14:paraId="4257F8C5" w14:textId="77777777" w:rsidR="004D2BF9" w:rsidRDefault="004D2BF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544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BF9"/>
    <w:rsid w:val="004D7E48"/>
    <w:rsid w:val="004F23F7"/>
    <w:rsid w:val="004F40EF"/>
    <w:rsid w:val="004F54BA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943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A15"/>
    <w:rsid w:val="00F365F2"/>
    <w:rsid w:val="00F43919"/>
    <w:rsid w:val="00F509CF"/>
    <w:rsid w:val="00F66810"/>
    <w:rsid w:val="00F8042D"/>
    <w:rsid w:val="00F8636A"/>
    <w:rsid w:val="00F90847"/>
    <w:rsid w:val="00F90CD1"/>
    <w:rsid w:val="00F972A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5</cp:revision>
  <cp:lastPrinted>2022-04-22T12:02:00Z</cp:lastPrinted>
  <dcterms:created xsi:type="dcterms:W3CDTF">2022-04-22T12:03:00Z</dcterms:created>
  <dcterms:modified xsi:type="dcterms:W3CDTF">2022-04-22T12:08:00Z</dcterms:modified>
</cp:coreProperties>
</file>