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86490" w:rsidRDefault="007A78E7" w:rsidP="00386490">
      <w:pPr>
        <w:rPr>
          <w:rFonts w:ascii="Arial Narrow" w:hAnsi="Arial Narrow" w:cs="Arial"/>
          <w:sz w:val="22"/>
          <w:szCs w:val="22"/>
        </w:rPr>
      </w:pPr>
      <w:bookmarkStart w:id="0" w:name="_Hlk52197885"/>
      <w:r w:rsidRPr="00386490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386490" w:rsidRPr="00386490">
        <w:rPr>
          <w:rFonts w:ascii="Arial Narrow" w:hAnsi="Arial Narrow" w:cs="Arial"/>
          <w:sz w:val="22"/>
          <w:szCs w:val="22"/>
        </w:rPr>
        <w:t xml:space="preserve"> </w:t>
      </w:r>
      <w:r w:rsidR="00386490">
        <w:rPr>
          <w:rFonts w:ascii="Arial Narrow" w:hAnsi="Arial Narrow" w:cs="Arial"/>
          <w:sz w:val="22"/>
          <w:szCs w:val="22"/>
        </w:rPr>
        <w:t xml:space="preserve"> </w:t>
      </w:r>
      <w:r w:rsidR="00386490">
        <w:rPr>
          <w:rFonts w:ascii="Arial Narrow" w:hAnsi="Arial Narrow" w:cs="Arial"/>
          <w:sz w:val="22"/>
          <w:szCs w:val="22"/>
        </w:rPr>
        <w:tab/>
      </w:r>
      <w:r w:rsidR="00386490">
        <w:rPr>
          <w:rFonts w:ascii="Arial Narrow" w:hAnsi="Arial Narrow" w:cs="Arial"/>
          <w:sz w:val="22"/>
          <w:szCs w:val="22"/>
        </w:rPr>
        <w:tab/>
      </w:r>
      <w:r w:rsidR="00386490">
        <w:rPr>
          <w:rFonts w:ascii="Arial Narrow" w:hAnsi="Arial Narrow" w:cs="Arial"/>
          <w:sz w:val="22"/>
          <w:szCs w:val="22"/>
        </w:rPr>
        <w:tab/>
      </w:r>
      <w:r w:rsidR="00386490">
        <w:rPr>
          <w:rFonts w:ascii="Arial Narrow" w:hAnsi="Arial Narrow" w:cs="Arial"/>
          <w:sz w:val="22"/>
          <w:szCs w:val="22"/>
        </w:rPr>
        <w:tab/>
      </w:r>
      <w:r w:rsidR="00386490">
        <w:rPr>
          <w:rFonts w:ascii="Arial Narrow" w:hAnsi="Arial Narrow" w:cs="Arial"/>
          <w:sz w:val="22"/>
          <w:szCs w:val="22"/>
        </w:rPr>
        <w:tab/>
      </w:r>
      <w:r w:rsidR="00386490">
        <w:rPr>
          <w:rFonts w:ascii="Arial Narrow" w:hAnsi="Arial Narrow" w:cs="Arial"/>
          <w:sz w:val="22"/>
          <w:szCs w:val="22"/>
        </w:rPr>
        <w:tab/>
      </w:r>
      <w:r w:rsidR="00386490">
        <w:rPr>
          <w:rFonts w:ascii="Arial Narrow" w:hAnsi="Arial Narrow" w:cs="Arial"/>
          <w:sz w:val="22"/>
          <w:szCs w:val="22"/>
        </w:rPr>
        <w:tab/>
      </w:r>
      <w:r w:rsidR="00386490" w:rsidRPr="00386490">
        <w:rPr>
          <w:rFonts w:ascii="Arial Narrow" w:hAnsi="Arial Narrow" w:cs="Arial"/>
          <w:sz w:val="22"/>
          <w:szCs w:val="22"/>
        </w:rPr>
        <w:t>Bydgoszcz dnia: 2022-05-18</w:t>
      </w:r>
    </w:p>
    <w:p w:rsidR="00D665F5" w:rsidRPr="00386490" w:rsidRDefault="007A78E7" w:rsidP="00D665F5">
      <w:pPr>
        <w:rPr>
          <w:rFonts w:ascii="Arial Narrow" w:hAnsi="Arial Narrow" w:cs="Arial"/>
          <w:sz w:val="22"/>
          <w:szCs w:val="22"/>
        </w:rPr>
      </w:pPr>
      <w:r w:rsidRPr="00386490">
        <w:rPr>
          <w:rFonts w:ascii="Arial Narrow" w:hAnsi="Arial Narrow" w:cs="Arial"/>
          <w:sz w:val="22"/>
          <w:szCs w:val="22"/>
        </w:rPr>
        <w:t>Powstańców Warszawy</w:t>
      </w:r>
      <w:r w:rsidR="00D665F5" w:rsidRPr="00386490">
        <w:rPr>
          <w:rFonts w:ascii="Arial Narrow" w:hAnsi="Arial Narrow" w:cs="Arial"/>
          <w:sz w:val="22"/>
          <w:szCs w:val="22"/>
        </w:rPr>
        <w:t xml:space="preserve"> </w:t>
      </w:r>
      <w:r w:rsidRPr="00386490">
        <w:rPr>
          <w:rFonts w:ascii="Arial Narrow" w:hAnsi="Arial Narrow" w:cs="Arial"/>
          <w:sz w:val="22"/>
          <w:szCs w:val="22"/>
        </w:rPr>
        <w:t>5</w:t>
      </w:r>
    </w:p>
    <w:p w:rsidR="00D665F5" w:rsidRPr="00386490" w:rsidRDefault="007A78E7" w:rsidP="00D665F5">
      <w:pPr>
        <w:rPr>
          <w:rFonts w:ascii="Arial Narrow" w:hAnsi="Arial Narrow" w:cs="Arial"/>
          <w:sz w:val="22"/>
          <w:szCs w:val="22"/>
        </w:rPr>
      </w:pPr>
      <w:r w:rsidRPr="00386490">
        <w:rPr>
          <w:rFonts w:ascii="Arial Narrow" w:hAnsi="Arial Narrow" w:cs="Arial"/>
          <w:sz w:val="22"/>
          <w:szCs w:val="22"/>
        </w:rPr>
        <w:t>85-681</w:t>
      </w:r>
      <w:r w:rsidR="00D665F5" w:rsidRPr="00386490">
        <w:rPr>
          <w:rFonts w:ascii="Arial Narrow" w:hAnsi="Arial Narrow" w:cs="Arial"/>
          <w:sz w:val="22"/>
          <w:szCs w:val="22"/>
        </w:rPr>
        <w:t xml:space="preserve"> </w:t>
      </w:r>
      <w:r w:rsidRPr="00386490">
        <w:rPr>
          <w:rFonts w:ascii="Arial Narrow" w:hAnsi="Arial Narrow" w:cs="Arial"/>
          <w:sz w:val="22"/>
          <w:szCs w:val="22"/>
        </w:rPr>
        <w:t>Bydgoszcz</w:t>
      </w:r>
    </w:p>
    <w:p w:rsidR="00D665F5" w:rsidRPr="00386490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D665F5" w:rsidRPr="0038649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386490" w:rsidRDefault="00386490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Sprawa nr</w:t>
      </w:r>
      <w:r w:rsidR="00D665F5" w:rsidRPr="00386490">
        <w:rPr>
          <w:rFonts w:ascii="Arial Narrow" w:hAnsi="Arial Narrow" w:cs="Arial"/>
          <w:sz w:val="22"/>
          <w:szCs w:val="22"/>
        </w:rPr>
        <w:t>:</w:t>
      </w:r>
      <w:r w:rsidR="00D665F5" w:rsidRPr="00386490">
        <w:rPr>
          <w:rFonts w:ascii="Arial Narrow" w:hAnsi="Arial Narrow" w:cs="Arial"/>
          <w:b/>
          <w:sz w:val="22"/>
          <w:szCs w:val="22"/>
        </w:rPr>
        <w:t xml:space="preserve"> </w:t>
      </w:r>
      <w:r w:rsidR="007A78E7" w:rsidRPr="00386490">
        <w:rPr>
          <w:rFonts w:ascii="Arial Narrow" w:hAnsi="Arial Narrow" w:cs="Arial"/>
          <w:b/>
          <w:sz w:val="22"/>
          <w:szCs w:val="22"/>
        </w:rPr>
        <w:t>45/2022</w:t>
      </w:r>
      <w:r w:rsidR="00A80738" w:rsidRPr="00386490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38649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38649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386490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38649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386490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386490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386490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7A78E7" w:rsidRPr="00386490">
        <w:rPr>
          <w:rFonts w:ascii="Arial Narrow" w:hAnsi="Arial Narrow" w:cs="Arial"/>
          <w:sz w:val="22"/>
          <w:szCs w:val="22"/>
        </w:rPr>
        <w:t>podstawowy</w:t>
      </w:r>
      <w:r w:rsidR="00386490">
        <w:rPr>
          <w:rFonts w:ascii="Arial Narrow" w:hAnsi="Arial Narrow" w:cs="Arial"/>
          <w:sz w:val="22"/>
          <w:szCs w:val="22"/>
        </w:rPr>
        <w:t>m</w:t>
      </w:r>
      <w:r w:rsidR="007A78E7" w:rsidRPr="00386490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386490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386490" w:rsidRDefault="007A78E7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386490">
        <w:rPr>
          <w:rFonts w:ascii="Arial Narrow" w:hAnsi="Arial Narrow" w:cs="Arial"/>
          <w:b/>
          <w:sz w:val="22"/>
          <w:szCs w:val="22"/>
        </w:rPr>
        <w:t>Dostawy sukcesywne sprzętu jednorazowego użytku dla Oddziału Urologii i Poradni Urologicznej na okres 12 miesięcy</w:t>
      </w:r>
    </w:p>
    <w:p w:rsidR="00D665F5" w:rsidRPr="00386490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386490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386490">
        <w:rPr>
          <w:rFonts w:ascii="Arial Narrow" w:hAnsi="Arial Narrow" w:cs="Arial"/>
          <w:sz w:val="22"/>
          <w:szCs w:val="22"/>
        </w:rPr>
        <w:t>2</w:t>
      </w:r>
      <w:r w:rsidRPr="00386490">
        <w:rPr>
          <w:rFonts w:ascii="Arial Narrow" w:hAnsi="Arial Narrow" w:cs="Arial"/>
          <w:sz w:val="22"/>
          <w:szCs w:val="22"/>
        </w:rPr>
        <w:t xml:space="preserve"> ust. 5 </w:t>
      </w:r>
      <w:r w:rsidRPr="0038649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386490">
        <w:rPr>
          <w:rFonts w:ascii="Arial Narrow" w:hAnsi="Arial Narrow" w:cs="Arial"/>
          <w:sz w:val="22"/>
          <w:szCs w:val="22"/>
        </w:rPr>
        <w:t xml:space="preserve"> </w:t>
      </w:r>
      <w:r w:rsidR="007A78E7" w:rsidRPr="00386490">
        <w:rPr>
          <w:rFonts w:ascii="Arial Narrow" w:hAnsi="Arial Narrow" w:cs="Arial"/>
          <w:sz w:val="22"/>
          <w:szCs w:val="22"/>
        </w:rPr>
        <w:t>(t.j. Dz.U. z 2021r. poz. 1129)</w:t>
      </w:r>
      <w:r w:rsidR="00490DC0" w:rsidRPr="00386490">
        <w:rPr>
          <w:rFonts w:ascii="Arial Narrow" w:hAnsi="Arial Narrow" w:cs="Arial"/>
          <w:sz w:val="22"/>
          <w:szCs w:val="22"/>
        </w:rPr>
        <w:t xml:space="preserve"> </w:t>
      </w:r>
      <w:r w:rsidRPr="00386490">
        <w:rPr>
          <w:rFonts w:ascii="Arial Narrow" w:hAnsi="Arial Narrow" w:cs="Arial"/>
          <w:sz w:val="22"/>
          <w:szCs w:val="22"/>
        </w:rPr>
        <w:t>udostępnia</w:t>
      </w:r>
      <w:r w:rsidR="00F95C33" w:rsidRPr="00386490">
        <w:rPr>
          <w:rFonts w:ascii="Arial Narrow" w:hAnsi="Arial Narrow" w:cs="Arial"/>
          <w:sz w:val="22"/>
          <w:szCs w:val="22"/>
        </w:rPr>
        <w:t xml:space="preserve"> </w:t>
      </w:r>
      <w:r w:rsidR="004C7E9B" w:rsidRPr="00386490">
        <w:rPr>
          <w:rFonts w:ascii="Arial Narrow" w:hAnsi="Arial Narrow" w:cs="Arial"/>
          <w:sz w:val="22"/>
          <w:szCs w:val="22"/>
        </w:rPr>
        <w:t>informacj</w:t>
      </w:r>
      <w:r w:rsidR="00577BC6" w:rsidRPr="00386490">
        <w:rPr>
          <w:rFonts w:ascii="Arial Narrow" w:hAnsi="Arial Narrow" w:cs="Arial"/>
          <w:sz w:val="22"/>
          <w:szCs w:val="22"/>
        </w:rPr>
        <w:t>ę</w:t>
      </w:r>
      <w:r w:rsidR="00035488" w:rsidRPr="00386490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386490">
        <w:rPr>
          <w:rFonts w:ascii="Arial Narrow" w:hAnsi="Arial Narrow" w:cs="Arial"/>
          <w:sz w:val="22"/>
          <w:szCs w:val="22"/>
        </w:rPr>
        <w:t>.</w:t>
      </w:r>
    </w:p>
    <w:p w:rsidR="00A80738" w:rsidRPr="00386490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386490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386490">
        <w:rPr>
          <w:rFonts w:ascii="Arial Narrow" w:hAnsi="Arial Narrow" w:cs="Arial"/>
          <w:sz w:val="22"/>
          <w:szCs w:val="22"/>
        </w:rPr>
        <w:t xml:space="preserve"> w dniu </w:t>
      </w:r>
      <w:r w:rsidR="007A78E7" w:rsidRPr="00386490">
        <w:rPr>
          <w:rFonts w:ascii="Arial Narrow" w:hAnsi="Arial Narrow" w:cs="Arial"/>
          <w:sz w:val="22"/>
          <w:szCs w:val="22"/>
        </w:rPr>
        <w:t>18/05/2022</w:t>
      </w:r>
      <w:r w:rsidR="00FF4AB1" w:rsidRPr="00386490">
        <w:rPr>
          <w:rFonts w:ascii="Arial Narrow" w:hAnsi="Arial Narrow" w:cs="Arial"/>
          <w:sz w:val="22"/>
          <w:szCs w:val="22"/>
        </w:rPr>
        <w:t xml:space="preserve"> o godz. </w:t>
      </w:r>
      <w:r w:rsidR="007A78E7" w:rsidRPr="00386490">
        <w:rPr>
          <w:rFonts w:ascii="Arial Narrow" w:hAnsi="Arial Narrow" w:cs="Arial"/>
          <w:sz w:val="22"/>
          <w:szCs w:val="22"/>
        </w:rPr>
        <w:t>08:30</w:t>
      </w:r>
      <w:r w:rsidRPr="00386490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67850" w:rsidTr="00A67850">
        <w:tc>
          <w:tcPr>
            <w:tcW w:w="993" w:type="dxa"/>
            <w:shd w:val="clear" w:color="auto" w:fill="auto"/>
            <w:vAlign w:val="center"/>
          </w:tcPr>
          <w:p w:rsidR="006B27ED" w:rsidRPr="00A6785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A6785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Nr</w:t>
            </w:r>
            <w:r w:rsidR="00C82837"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A6785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A6785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Cena oferty</w:t>
            </w:r>
          </w:p>
        </w:tc>
      </w:tr>
      <w:tr w:rsidR="007A78E7" w:rsidRPr="00A67850" w:rsidTr="00A67850">
        <w:tc>
          <w:tcPr>
            <w:tcW w:w="993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A78E7" w:rsidRPr="00A67850" w:rsidRDefault="007A78E7" w:rsidP="001A1968">
            <w:pPr>
              <w:spacing w:before="80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Cook Medical sp. z o.o.</w:t>
            </w:r>
          </w:p>
          <w:p w:rsidR="007A78E7" w:rsidRPr="00A67850" w:rsidRDefault="007A78E7" w:rsidP="001A1968">
            <w:pPr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Pl. Piłsudskiego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1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</w:p>
          <w:p w:rsidR="007A78E7" w:rsidRPr="00A67850" w:rsidRDefault="007A78E7" w:rsidP="001A1968">
            <w:pPr>
              <w:spacing w:after="80"/>
              <w:jc w:val="both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00-078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45 576.00 zł</w:t>
            </w:r>
          </w:p>
        </w:tc>
      </w:tr>
      <w:tr w:rsidR="007A78E7" w:rsidRPr="00A67850" w:rsidTr="00A67850">
        <w:tc>
          <w:tcPr>
            <w:tcW w:w="993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A78E7" w:rsidRPr="00A67850" w:rsidRDefault="007A78E7" w:rsidP="001A1968">
            <w:pPr>
              <w:spacing w:before="80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Cook Medical sp. z o.o.</w:t>
            </w:r>
          </w:p>
          <w:p w:rsidR="007A78E7" w:rsidRPr="00A67850" w:rsidRDefault="007A78E7" w:rsidP="001A1968">
            <w:pPr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Pl. Piłsudskiego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1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</w:p>
          <w:p w:rsidR="007A78E7" w:rsidRPr="00A67850" w:rsidRDefault="007A78E7" w:rsidP="001A1968">
            <w:pPr>
              <w:spacing w:after="80"/>
              <w:jc w:val="both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00-078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44 118.00 zł</w:t>
            </w:r>
          </w:p>
        </w:tc>
      </w:tr>
      <w:tr w:rsidR="007A78E7" w:rsidRPr="00A67850" w:rsidTr="00A67850">
        <w:tc>
          <w:tcPr>
            <w:tcW w:w="993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A78E7" w:rsidRPr="00A67850" w:rsidRDefault="007A78E7" w:rsidP="001A1968">
            <w:pPr>
              <w:spacing w:before="80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Cook Medical sp. z o.o.</w:t>
            </w:r>
          </w:p>
          <w:p w:rsidR="007A78E7" w:rsidRPr="00A67850" w:rsidRDefault="007A78E7" w:rsidP="001A1968">
            <w:pPr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Pl. Piłsudskiego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1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</w:p>
          <w:p w:rsidR="007A78E7" w:rsidRPr="00A67850" w:rsidRDefault="007A78E7" w:rsidP="001A1968">
            <w:pPr>
              <w:spacing w:after="80"/>
              <w:jc w:val="both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00-078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8 532.00 zł</w:t>
            </w:r>
          </w:p>
        </w:tc>
      </w:tr>
      <w:tr w:rsidR="007A78E7" w:rsidRPr="00A67850" w:rsidTr="00A67850">
        <w:tc>
          <w:tcPr>
            <w:tcW w:w="993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A78E7" w:rsidRPr="00A67850" w:rsidRDefault="007A78E7" w:rsidP="001A1968">
            <w:pPr>
              <w:spacing w:before="80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 xml:space="preserve">Pro Vita Polska </w:t>
            </w:r>
            <w:proofErr w:type="spellStart"/>
            <w:r w:rsidRPr="00A67850">
              <w:rPr>
                <w:rFonts w:ascii="Arial Narrow" w:hAnsi="Arial Narrow" w:cs="Arial"/>
                <w:szCs w:val="22"/>
              </w:rPr>
              <w:t>Sp</w:t>
            </w:r>
            <w:proofErr w:type="spellEnd"/>
            <w:r w:rsidRPr="00A67850">
              <w:rPr>
                <w:rFonts w:ascii="Arial Narrow" w:hAnsi="Arial Narrow" w:cs="Arial"/>
                <w:szCs w:val="22"/>
              </w:rPr>
              <w:t xml:space="preserve"> z o.o. Sp. Komandytowa</w:t>
            </w:r>
          </w:p>
          <w:p w:rsidR="007A78E7" w:rsidRPr="00A67850" w:rsidRDefault="007A78E7" w:rsidP="001A1968">
            <w:pPr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Parafialna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1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</w:p>
          <w:p w:rsidR="007A78E7" w:rsidRPr="00A67850" w:rsidRDefault="007A78E7" w:rsidP="001A1968">
            <w:pPr>
              <w:spacing w:after="80"/>
              <w:jc w:val="both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47-100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Strzelce Opolskie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53 373.82 zł</w:t>
            </w:r>
          </w:p>
        </w:tc>
      </w:tr>
      <w:tr w:rsidR="007A78E7" w:rsidRPr="00A67850" w:rsidTr="00A67850">
        <w:tc>
          <w:tcPr>
            <w:tcW w:w="993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7A78E7" w:rsidRPr="00A67850" w:rsidRDefault="007A78E7" w:rsidP="001A1968">
            <w:pPr>
              <w:spacing w:before="80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 xml:space="preserve">Pro Vita Polska </w:t>
            </w:r>
            <w:proofErr w:type="spellStart"/>
            <w:r w:rsidRPr="00A67850">
              <w:rPr>
                <w:rFonts w:ascii="Arial Narrow" w:hAnsi="Arial Narrow" w:cs="Arial"/>
                <w:szCs w:val="22"/>
              </w:rPr>
              <w:t>Sp</w:t>
            </w:r>
            <w:proofErr w:type="spellEnd"/>
            <w:r w:rsidRPr="00A67850">
              <w:rPr>
                <w:rFonts w:ascii="Arial Narrow" w:hAnsi="Arial Narrow" w:cs="Arial"/>
                <w:szCs w:val="22"/>
              </w:rPr>
              <w:t xml:space="preserve"> z o.o. Sp. Komandytowa</w:t>
            </w:r>
          </w:p>
          <w:p w:rsidR="007A78E7" w:rsidRPr="00A67850" w:rsidRDefault="007A78E7" w:rsidP="001A1968">
            <w:pPr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Parafialna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1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</w:p>
          <w:p w:rsidR="007A78E7" w:rsidRPr="00A67850" w:rsidRDefault="007A78E7" w:rsidP="001A1968">
            <w:pPr>
              <w:spacing w:after="80"/>
              <w:jc w:val="both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47-100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Strzelce Opolskie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33 895.15 zł</w:t>
            </w:r>
          </w:p>
        </w:tc>
      </w:tr>
      <w:tr w:rsidR="007A78E7" w:rsidRPr="00A67850" w:rsidTr="00A67850">
        <w:tc>
          <w:tcPr>
            <w:tcW w:w="993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A78E7" w:rsidRPr="00A67850" w:rsidRDefault="007A78E7" w:rsidP="001A1968">
            <w:pPr>
              <w:spacing w:before="80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MAC'S MEDICAL SP.Z O. O.</w:t>
            </w:r>
          </w:p>
          <w:p w:rsidR="007A78E7" w:rsidRPr="00A67850" w:rsidRDefault="00A67850" w:rsidP="001A1968">
            <w:pPr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szCs w:val="22"/>
              </w:rPr>
              <w:t>Ł</w:t>
            </w:r>
            <w:r w:rsidR="007A78E7" w:rsidRPr="00A67850">
              <w:rPr>
                <w:rFonts w:ascii="Arial Narrow" w:hAnsi="Arial Narrow" w:cs="Arial"/>
                <w:szCs w:val="22"/>
              </w:rPr>
              <w:t>ucka</w:t>
            </w:r>
            <w:r w:rsidR="007A78E7"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="007A78E7" w:rsidRPr="00A67850">
              <w:rPr>
                <w:rFonts w:ascii="Arial Narrow" w:hAnsi="Arial Narrow" w:cs="Arial"/>
                <w:szCs w:val="22"/>
              </w:rPr>
              <w:t>20/78</w:t>
            </w:r>
            <w:r w:rsidR="007A78E7" w:rsidRPr="00A67850">
              <w:rPr>
                <w:rFonts w:ascii="Arial Narrow" w:hAnsi="Arial Narrow" w:cs="Arial"/>
                <w:szCs w:val="22"/>
              </w:rPr>
              <w:t xml:space="preserve"> </w:t>
            </w:r>
          </w:p>
          <w:p w:rsidR="007A78E7" w:rsidRPr="00A67850" w:rsidRDefault="007A78E7" w:rsidP="00A67850">
            <w:pPr>
              <w:spacing w:after="80"/>
              <w:jc w:val="both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00-845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="00A67850">
              <w:rPr>
                <w:rFonts w:ascii="Arial Narrow" w:hAnsi="Arial Narrow" w:cs="Arial"/>
                <w:szCs w:val="22"/>
              </w:rPr>
              <w:t>W</w:t>
            </w:r>
            <w:r w:rsidRPr="00A67850">
              <w:rPr>
                <w:rFonts w:ascii="Arial Narrow" w:hAnsi="Arial Narrow" w:cs="Arial"/>
                <w:szCs w:val="22"/>
              </w:rP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123 120.00 zł</w:t>
            </w:r>
          </w:p>
        </w:tc>
      </w:tr>
      <w:tr w:rsidR="007A78E7" w:rsidRPr="00A67850" w:rsidTr="00A67850">
        <w:tc>
          <w:tcPr>
            <w:tcW w:w="993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7A78E7" w:rsidRPr="00A67850" w:rsidRDefault="007A78E7" w:rsidP="001A1968">
            <w:pPr>
              <w:spacing w:before="80"/>
              <w:rPr>
                <w:rFonts w:ascii="Arial Narrow" w:hAnsi="Arial Narrow" w:cs="Arial"/>
                <w:szCs w:val="22"/>
              </w:rPr>
            </w:pPr>
            <w:proofErr w:type="spellStart"/>
            <w:r w:rsidRPr="00A67850">
              <w:rPr>
                <w:rFonts w:ascii="Arial Narrow" w:hAnsi="Arial Narrow" w:cs="Arial"/>
                <w:szCs w:val="22"/>
              </w:rPr>
              <w:t>Billmed</w:t>
            </w:r>
            <w:proofErr w:type="spellEnd"/>
            <w:r w:rsidRPr="00A67850">
              <w:rPr>
                <w:rFonts w:ascii="Arial Narrow" w:hAnsi="Arial Narrow" w:cs="Arial"/>
                <w:szCs w:val="22"/>
              </w:rPr>
              <w:t xml:space="preserve"> Sp.</w:t>
            </w:r>
            <w:r w:rsid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z</w:t>
            </w:r>
            <w:r w:rsid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o.o.</w:t>
            </w:r>
          </w:p>
          <w:p w:rsidR="007A78E7" w:rsidRPr="00A67850" w:rsidRDefault="007A78E7" w:rsidP="001A1968">
            <w:pPr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Krypska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24/1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</w:p>
          <w:p w:rsidR="007A78E7" w:rsidRPr="00A67850" w:rsidRDefault="007A78E7" w:rsidP="001A1968">
            <w:pPr>
              <w:spacing w:after="80"/>
              <w:jc w:val="both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04-082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6 156.00 zł</w:t>
            </w:r>
          </w:p>
        </w:tc>
      </w:tr>
      <w:tr w:rsidR="007A78E7" w:rsidRPr="00A67850" w:rsidTr="00A67850">
        <w:tc>
          <w:tcPr>
            <w:tcW w:w="993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7A78E7" w:rsidRPr="00A67850" w:rsidRDefault="007A78E7" w:rsidP="001A1968">
            <w:pPr>
              <w:spacing w:before="80"/>
              <w:rPr>
                <w:rFonts w:ascii="Arial Narrow" w:hAnsi="Arial Narrow" w:cs="Arial"/>
                <w:szCs w:val="22"/>
              </w:rPr>
            </w:pPr>
            <w:proofErr w:type="spellStart"/>
            <w:r w:rsidRPr="00A67850">
              <w:rPr>
                <w:rFonts w:ascii="Arial Narrow" w:hAnsi="Arial Narrow" w:cs="Arial"/>
                <w:szCs w:val="22"/>
              </w:rPr>
              <w:t>Billmed</w:t>
            </w:r>
            <w:proofErr w:type="spellEnd"/>
            <w:r w:rsidRPr="00A67850">
              <w:rPr>
                <w:rFonts w:ascii="Arial Narrow" w:hAnsi="Arial Narrow" w:cs="Arial"/>
                <w:szCs w:val="22"/>
              </w:rPr>
              <w:t xml:space="preserve"> Sp.</w:t>
            </w:r>
            <w:r w:rsid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z</w:t>
            </w:r>
            <w:r w:rsid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o.o.</w:t>
            </w:r>
          </w:p>
          <w:p w:rsidR="007A78E7" w:rsidRPr="00A67850" w:rsidRDefault="007A78E7" w:rsidP="001A1968">
            <w:pPr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Krypska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24/1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</w:p>
          <w:p w:rsidR="007A78E7" w:rsidRPr="00A67850" w:rsidRDefault="007A78E7" w:rsidP="001A1968">
            <w:pPr>
              <w:spacing w:after="80"/>
              <w:jc w:val="both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04-082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15 552.00 zł</w:t>
            </w:r>
          </w:p>
        </w:tc>
      </w:tr>
      <w:tr w:rsidR="007A78E7" w:rsidRPr="00A67850" w:rsidTr="00A67850">
        <w:tc>
          <w:tcPr>
            <w:tcW w:w="993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7A78E7" w:rsidRPr="00A67850" w:rsidRDefault="007A78E7" w:rsidP="001A1968">
            <w:pPr>
              <w:spacing w:before="80"/>
              <w:rPr>
                <w:rFonts w:ascii="Arial Narrow" w:hAnsi="Arial Narrow" w:cs="Arial"/>
                <w:szCs w:val="22"/>
              </w:rPr>
            </w:pPr>
            <w:proofErr w:type="spellStart"/>
            <w:r w:rsidRPr="00A67850">
              <w:rPr>
                <w:rFonts w:ascii="Arial Narrow" w:hAnsi="Arial Narrow" w:cs="Arial"/>
                <w:szCs w:val="22"/>
              </w:rPr>
              <w:t>Billmed</w:t>
            </w:r>
            <w:proofErr w:type="spellEnd"/>
            <w:r w:rsidRPr="00A67850">
              <w:rPr>
                <w:rFonts w:ascii="Arial Narrow" w:hAnsi="Arial Narrow" w:cs="Arial"/>
                <w:szCs w:val="22"/>
              </w:rPr>
              <w:t xml:space="preserve"> Sp.</w:t>
            </w:r>
            <w:r w:rsid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z</w:t>
            </w:r>
            <w:r w:rsid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o.o.</w:t>
            </w:r>
          </w:p>
          <w:p w:rsidR="007A78E7" w:rsidRPr="00A67850" w:rsidRDefault="007A78E7" w:rsidP="001A1968">
            <w:pPr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Krypska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24/1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</w:p>
          <w:p w:rsidR="007A78E7" w:rsidRPr="00A67850" w:rsidRDefault="007A78E7" w:rsidP="001A1968">
            <w:pPr>
              <w:spacing w:after="80"/>
              <w:jc w:val="both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04-082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8 208.00 zł</w:t>
            </w:r>
          </w:p>
        </w:tc>
      </w:tr>
      <w:tr w:rsidR="007A78E7" w:rsidRPr="00A67850" w:rsidTr="00A67850">
        <w:tc>
          <w:tcPr>
            <w:tcW w:w="993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7A78E7" w:rsidRPr="00A67850" w:rsidRDefault="007A78E7" w:rsidP="001A1968">
            <w:pPr>
              <w:spacing w:before="80"/>
              <w:rPr>
                <w:rFonts w:ascii="Arial Narrow" w:hAnsi="Arial Narrow" w:cs="Arial"/>
                <w:szCs w:val="22"/>
              </w:rPr>
            </w:pPr>
            <w:proofErr w:type="spellStart"/>
            <w:r w:rsidRPr="00A67850">
              <w:rPr>
                <w:rFonts w:ascii="Arial Narrow" w:hAnsi="Arial Narrow" w:cs="Arial"/>
                <w:szCs w:val="22"/>
              </w:rPr>
              <w:t>Consultronix</w:t>
            </w:r>
            <w:proofErr w:type="spellEnd"/>
            <w:r w:rsidRPr="00A67850">
              <w:rPr>
                <w:rFonts w:ascii="Arial Narrow" w:hAnsi="Arial Narrow" w:cs="Arial"/>
                <w:szCs w:val="22"/>
              </w:rPr>
              <w:t xml:space="preserve"> Spółka Akcyjna</w:t>
            </w:r>
          </w:p>
          <w:p w:rsidR="007A78E7" w:rsidRPr="00A67850" w:rsidRDefault="007A78E7" w:rsidP="001A1968">
            <w:pPr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ul. Przemysłowa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17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</w:p>
          <w:p w:rsidR="007A78E7" w:rsidRPr="00A67850" w:rsidRDefault="007A78E7" w:rsidP="001A1968">
            <w:pPr>
              <w:spacing w:after="80"/>
              <w:jc w:val="both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32-083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43 534.80 zł</w:t>
            </w:r>
          </w:p>
        </w:tc>
      </w:tr>
      <w:tr w:rsidR="007A78E7" w:rsidRPr="00A67850" w:rsidTr="00A67850">
        <w:tc>
          <w:tcPr>
            <w:tcW w:w="993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7A78E7" w:rsidRPr="00A67850" w:rsidRDefault="007A78E7" w:rsidP="001A1968">
            <w:pPr>
              <w:spacing w:before="80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 xml:space="preserve">IVRA </w:t>
            </w:r>
            <w:r w:rsidR="00863BD5">
              <w:rPr>
                <w:rFonts w:ascii="Arial Narrow" w:hAnsi="Arial Narrow" w:cs="Arial"/>
                <w:szCs w:val="22"/>
              </w:rPr>
              <w:t xml:space="preserve">Medical </w:t>
            </w:r>
            <w:r w:rsidRPr="00A67850">
              <w:rPr>
                <w:rFonts w:ascii="Arial Narrow" w:hAnsi="Arial Narrow" w:cs="Arial"/>
                <w:szCs w:val="22"/>
              </w:rPr>
              <w:t>T</w:t>
            </w:r>
            <w:r w:rsidR="00863BD5">
              <w:rPr>
                <w:rFonts w:ascii="Arial Narrow" w:hAnsi="Arial Narrow" w:cs="Arial"/>
                <w:szCs w:val="22"/>
              </w:rPr>
              <w:t xml:space="preserve">. Kaczmarek </w:t>
            </w:r>
            <w:proofErr w:type="spellStart"/>
            <w:r w:rsidR="00863BD5">
              <w:rPr>
                <w:rFonts w:ascii="Arial Narrow" w:hAnsi="Arial Narrow" w:cs="Arial"/>
                <w:szCs w:val="22"/>
              </w:rPr>
              <w:t>A.Twardowski</w:t>
            </w:r>
            <w:proofErr w:type="spellEnd"/>
            <w:r w:rsidR="00863BD5">
              <w:rPr>
                <w:rFonts w:ascii="Arial Narrow" w:hAnsi="Arial Narrow" w:cs="Arial"/>
                <w:szCs w:val="22"/>
              </w:rPr>
              <w:t xml:space="preserve"> Sp. jawna</w:t>
            </w:r>
          </w:p>
          <w:p w:rsidR="007A78E7" w:rsidRPr="00A67850" w:rsidRDefault="00863BD5" w:rsidP="001A1968">
            <w:pPr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szCs w:val="22"/>
              </w:rPr>
              <w:t>Czerniakowska 28B/VIIIB</w:t>
            </w:r>
          </w:p>
          <w:p w:rsidR="007A78E7" w:rsidRPr="00A67850" w:rsidRDefault="007A78E7" w:rsidP="00863BD5">
            <w:pPr>
              <w:spacing w:after="80"/>
              <w:jc w:val="both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00-</w:t>
            </w:r>
            <w:r w:rsidR="00863BD5">
              <w:rPr>
                <w:rFonts w:ascii="Arial Narrow" w:hAnsi="Arial Narrow" w:cs="Arial"/>
                <w:szCs w:val="22"/>
              </w:rPr>
              <w:t>714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4 212.00 zł</w:t>
            </w:r>
          </w:p>
        </w:tc>
      </w:tr>
      <w:tr w:rsidR="007A78E7" w:rsidRPr="00A67850" w:rsidTr="00A67850">
        <w:tc>
          <w:tcPr>
            <w:tcW w:w="993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863BD5" w:rsidRPr="00A67850" w:rsidRDefault="00863BD5" w:rsidP="00863BD5">
            <w:pPr>
              <w:spacing w:before="80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 xml:space="preserve">IVRA </w:t>
            </w:r>
            <w:r>
              <w:rPr>
                <w:rFonts w:ascii="Arial Narrow" w:hAnsi="Arial Narrow" w:cs="Arial"/>
                <w:szCs w:val="22"/>
              </w:rPr>
              <w:t xml:space="preserve">Medical </w:t>
            </w:r>
            <w:r w:rsidRPr="00A67850">
              <w:rPr>
                <w:rFonts w:ascii="Arial Narrow" w:hAnsi="Arial Narrow" w:cs="Arial"/>
                <w:szCs w:val="22"/>
              </w:rPr>
              <w:t>T</w:t>
            </w:r>
            <w:r>
              <w:rPr>
                <w:rFonts w:ascii="Arial Narrow" w:hAnsi="Arial Narrow" w:cs="Arial"/>
                <w:szCs w:val="22"/>
              </w:rPr>
              <w:t xml:space="preserve">. Kaczmarek </w:t>
            </w:r>
            <w:proofErr w:type="spellStart"/>
            <w:r>
              <w:rPr>
                <w:rFonts w:ascii="Arial Narrow" w:hAnsi="Arial Narrow" w:cs="Arial"/>
                <w:szCs w:val="22"/>
              </w:rPr>
              <w:t>A.Twardowski</w:t>
            </w:r>
            <w:proofErr w:type="spellEnd"/>
            <w:r>
              <w:rPr>
                <w:rFonts w:ascii="Arial Narrow" w:hAnsi="Arial Narrow" w:cs="Arial"/>
                <w:szCs w:val="22"/>
              </w:rPr>
              <w:t xml:space="preserve"> Sp. jawna</w:t>
            </w:r>
          </w:p>
          <w:p w:rsidR="00863BD5" w:rsidRPr="00A67850" w:rsidRDefault="00863BD5" w:rsidP="00863BD5">
            <w:pPr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szCs w:val="22"/>
              </w:rPr>
              <w:t>Czerniakowska 28B/VIIIB</w:t>
            </w:r>
          </w:p>
          <w:p w:rsidR="007A78E7" w:rsidRPr="00A67850" w:rsidRDefault="00863BD5" w:rsidP="00863BD5">
            <w:pPr>
              <w:spacing w:after="80"/>
              <w:jc w:val="both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00-</w:t>
            </w:r>
            <w:r>
              <w:rPr>
                <w:rFonts w:ascii="Arial Narrow" w:hAnsi="Arial Narrow" w:cs="Arial"/>
                <w:szCs w:val="22"/>
              </w:rPr>
              <w:t>714</w:t>
            </w:r>
            <w:r w:rsidRPr="00A67850">
              <w:rPr>
                <w:rFonts w:ascii="Arial Narrow" w:hAnsi="Arial Narrow" w:cs="Arial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11 620.80 zł</w:t>
            </w:r>
          </w:p>
        </w:tc>
      </w:tr>
      <w:tr w:rsidR="007A78E7" w:rsidRPr="00A67850" w:rsidTr="00A67850">
        <w:tc>
          <w:tcPr>
            <w:tcW w:w="993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863BD5" w:rsidRPr="00A67850" w:rsidRDefault="00863BD5" w:rsidP="00863BD5">
            <w:pPr>
              <w:spacing w:before="80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 xml:space="preserve">IVRA </w:t>
            </w:r>
            <w:r>
              <w:rPr>
                <w:rFonts w:ascii="Arial Narrow" w:hAnsi="Arial Narrow" w:cs="Arial"/>
                <w:szCs w:val="22"/>
              </w:rPr>
              <w:t xml:space="preserve">Medical </w:t>
            </w:r>
            <w:r w:rsidRPr="00A67850">
              <w:rPr>
                <w:rFonts w:ascii="Arial Narrow" w:hAnsi="Arial Narrow" w:cs="Arial"/>
                <w:szCs w:val="22"/>
              </w:rPr>
              <w:t>T</w:t>
            </w:r>
            <w:r>
              <w:rPr>
                <w:rFonts w:ascii="Arial Narrow" w:hAnsi="Arial Narrow" w:cs="Arial"/>
                <w:szCs w:val="22"/>
              </w:rPr>
              <w:t xml:space="preserve">. Kaczmarek </w:t>
            </w:r>
            <w:proofErr w:type="spellStart"/>
            <w:r>
              <w:rPr>
                <w:rFonts w:ascii="Arial Narrow" w:hAnsi="Arial Narrow" w:cs="Arial"/>
                <w:szCs w:val="22"/>
              </w:rPr>
              <w:t>A.Twardowski</w:t>
            </w:r>
            <w:proofErr w:type="spellEnd"/>
            <w:r>
              <w:rPr>
                <w:rFonts w:ascii="Arial Narrow" w:hAnsi="Arial Narrow" w:cs="Arial"/>
                <w:szCs w:val="22"/>
              </w:rPr>
              <w:t xml:space="preserve"> Sp. jawna</w:t>
            </w:r>
          </w:p>
          <w:p w:rsidR="00863BD5" w:rsidRPr="00A67850" w:rsidRDefault="00863BD5" w:rsidP="00863BD5">
            <w:pPr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szCs w:val="22"/>
              </w:rPr>
              <w:t>Czerniakowska 28B/VIIIB</w:t>
            </w:r>
          </w:p>
          <w:p w:rsidR="007A78E7" w:rsidRPr="00A67850" w:rsidRDefault="00863BD5" w:rsidP="00863BD5">
            <w:pPr>
              <w:spacing w:after="80"/>
              <w:jc w:val="both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00-</w:t>
            </w:r>
            <w:r>
              <w:rPr>
                <w:rFonts w:ascii="Arial Narrow" w:hAnsi="Arial Narrow" w:cs="Arial"/>
                <w:szCs w:val="22"/>
              </w:rPr>
              <w:t>714</w:t>
            </w:r>
            <w:r w:rsidRPr="00A67850">
              <w:rPr>
                <w:rFonts w:ascii="Arial Narrow" w:hAnsi="Arial Narrow" w:cs="Arial"/>
                <w:szCs w:val="22"/>
              </w:rPr>
              <w:t xml:space="preserve"> Wa</w:t>
            </w:r>
            <w:bookmarkStart w:id="1" w:name="_GoBack"/>
            <w:bookmarkEnd w:id="1"/>
            <w:r w:rsidRPr="00A67850">
              <w:rPr>
                <w:rFonts w:ascii="Arial Narrow" w:hAnsi="Arial Narrow" w:cs="Arial"/>
                <w:szCs w:val="22"/>
              </w:rPr>
              <w:t>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8 208.00 zł</w:t>
            </w:r>
          </w:p>
        </w:tc>
      </w:tr>
      <w:tr w:rsidR="007A78E7" w:rsidRPr="00A67850" w:rsidTr="00A67850">
        <w:tc>
          <w:tcPr>
            <w:tcW w:w="993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A78E7" w:rsidRPr="00A67850" w:rsidRDefault="007A78E7" w:rsidP="001A1968">
            <w:pPr>
              <w:spacing w:before="80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Teleflex Polska sp. z o.o.</w:t>
            </w:r>
          </w:p>
          <w:p w:rsidR="007A78E7" w:rsidRPr="00A67850" w:rsidRDefault="007A78E7" w:rsidP="001A1968">
            <w:pPr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Żwirki i Wigury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16A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</w:p>
          <w:p w:rsidR="007A78E7" w:rsidRPr="00A67850" w:rsidRDefault="007A78E7" w:rsidP="001A1968">
            <w:pPr>
              <w:spacing w:after="80"/>
              <w:jc w:val="both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02-092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33 596.64 zł</w:t>
            </w:r>
          </w:p>
        </w:tc>
      </w:tr>
      <w:tr w:rsidR="007A78E7" w:rsidRPr="00A67850" w:rsidTr="00A67850">
        <w:tc>
          <w:tcPr>
            <w:tcW w:w="993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7A78E7" w:rsidRPr="00A67850" w:rsidRDefault="007A78E7" w:rsidP="001A1968">
            <w:pPr>
              <w:spacing w:before="80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Teleflex Polska sp. z o.o.</w:t>
            </w:r>
          </w:p>
          <w:p w:rsidR="007A78E7" w:rsidRPr="00A67850" w:rsidRDefault="007A78E7" w:rsidP="001A1968">
            <w:pPr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Żwirki i Wigury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16A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</w:p>
          <w:p w:rsidR="007A78E7" w:rsidRPr="00A67850" w:rsidRDefault="007A78E7" w:rsidP="001A1968">
            <w:pPr>
              <w:spacing w:after="80"/>
              <w:jc w:val="both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02-092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7 128.00 zł</w:t>
            </w:r>
          </w:p>
        </w:tc>
      </w:tr>
      <w:tr w:rsidR="007A78E7" w:rsidRPr="00A67850" w:rsidTr="00A67850">
        <w:tc>
          <w:tcPr>
            <w:tcW w:w="993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7A78E7" w:rsidRPr="00A67850" w:rsidRDefault="007A78E7" w:rsidP="001A1968">
            <w:pPr>
              <w:spacing w:before="80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 xml:space="preserve">SKAMEX </w:t>
            </w:r>
            <w:r w:rsidR="00A67850">
              <w:rPr>
                <w:rFonts w:ascii="Arial Narrow" w:hAnsi="Arial Narrow" w:cs="Arial"/>
                <w:szCs w:val="22"/>
              </w:rPr>
              <w:t>Sp. z o.o.</w:t>
            </w:r>
          </w:p>
          <w:p w:rsidR="007A78E7" w:rsidRPr="00A67850" w:rsidRDefault="007A78E7" w:rsidP="001A1968">
            <w:pPr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ul. Częstochowska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38/52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</w:p>
          <w:p w:rsidR="007A78E7" w:rsidRPr="00A67850" w:rsidRDefault="007A78E7" w:rsidP="001A1968">
            <w:pPr>
              <w:spacing w:after="80"/>
              <w:jc w:val="both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93-121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8 100.00 zł</w:t>
            </w:r>
          </w:p>
        </w:tc>
      </w:tr>
      <w:tr w:rsidR="007A78E7" w:rsidRPr="00A67850" w:rsidTr="00A67850">
        <w:tc>
          <w:tcPr>
            <w:tcW w:w="993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7A78E7" w:rsidRPr="00A67850" w:rsidRDefault="007A78E7" w:rsidP="001A1968">
            <w:pPr>
              <w:spacing w:before="80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 xml:space="preserve">SKAMEX </w:t>
            </w:r>
            <w:r w:rsidR="00A67850" w:rsidRPr="00A67850">
              <w:rPr>
                <w:rFonts w:ascii="Arial Narrow" w:hAnsi="Arial Narrow" w:cs="Arial"/>
                <w:szCs w:val="22"/>
              </w:rPr>
              <w:t>Sp. z o.o.</w:t>
            </w:r>
          </w:p>
          <w:p w:rsidR="007A78E7" w:rsidRPr="00A67850" w:rsidRDefault="007A78E7" w:rsidP="001A1968">
            <w:pPr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ul. Częstochowska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38/52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</w:p>
          <w:p w:rsidR="007A78E7" w:rsidRPr="00A67850" w:rsidRDefault="007A78E7" w:rsidP="001A1968">
            <w:pPr>
              <w:spacing w:after="80"/>
              <w:jc w:val="both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93-121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5 100.00 zł</w:t>
            </w:r>
          </w:p>
        </w:tc>
      </w:tr>
      <w:tr w:rsidR="007A78E7" w:rsidRPr="00A67850" w:rsidTr="00A67850">
        <w:tc>
          <w:tcPr>
            <w:tcW w:w="993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7A78E7" w:rsidRPr="00A67850" w:rsidRDefault="007A78E7" w:rsidP="001A1968">
            <w:pPr>
              <w:spacing w:before="80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 xml:space="preserve">SKAMEX </w:t>
            </w:r>
            <w:r w:rsidR="00A67850" w:rsidRPr="00A67850">
              <w:rPr>
                <w:rFonts w:ascii="Arial Narrow" w:hAnsi="Arial Narrow" w:cs="Arial"/>
                <w:szCs w:val="22"/>
              </w:rPr>
              <w:t>Sp. z o.o.</w:t>
            </w:r>
          </w:p>
          <w:p w:rsidR="007A78E7" w:rsidRPr="00A67850" w:rsidRDefault="007A78E7" w:rsidP="001A1968">
            <w:pPr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ul. Częstochowska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38/52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</w:p>
          <w:p w:rsidR="007A78E7" w:rsidRPr="00A67850" w:rsidRDefault="007A78E7" w:rsidP="001A1968">
            <w:pPr>
              <w:spacing w:after="80"/>
              <w:jc w:val="both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93-121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20 000.00 zł</w:t>
            </w:r>
          </w:p>
        </w:tc>
      </w:tr>
      <w:tr w:rsidR="007A78E7" w:rsidRPr="00A67850" w:rsidTr="00A67850">
        <w:tc>
          <w:tcPr>
            <w:tcW w:w="993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7A78E7" w:rsidRPr="00A67850" w:rsidRDefault="007A78E7" w:rsidP="001A1968">
            <w:pPr>
              <w:spacing w:before="80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Beryl Med Poland Sp. z o.o.</w:t>
            </w:r>
          </w:p>
          <w:p w:rsidR="007A78E7" w:rsidRPr="00A67850" w:rsidRDefault="007A78E7" w:rsidP="001A1968">
            <w:pPr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ul. Łopuszańska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36/14C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</w:p>
          <w:p w:rsidR="007A78E7" w:rsidRPr="00A67850" w:rsidRDefault="007A78E7" w:rsidP="001A1968">
            <w:pPr>
              <w:spacing w:after="80"/>
              <w:jc w:val="both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02-220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4 037.04 zł</w:t>
            </w:r>
          </w:p>
        </w:tc>
      </w:tr>
      <w:tr w:rsidR="007A78E7" w:rsidRPr="00A67850" w:rsidTr="00A67850">
        <w:tc>
          <w:tcPr>
            <w:tcW w:w="993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7A78E7" w:rsidRPr="00A67850" w:rsidRDefault="007A78E7" w:rsidP="001A1968">
            <w:pPr>
              <w:spacing w:before="80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Beryl Med Poland Sp. z o.o.</w:t>
            </w:r>
          </w:p>
          <w:p w:rsidR="007A78E7" w:rsidRPr="00A67850" w:rsidRDefault="007A78E7" w:rsidP="001A1968">
            <w:pPr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ul. Łopuszańska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36/14C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</w:p>
          <w:p w:rsidR="007A78E7" w:rsidRPr="00A67850" w:rsidRDefault="007A78E7" w:rsidP="001A1968">
            <w:pPr>
              <w:spacing w:after="80"/>
              <w:jc w:val="both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02-220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10 454.40 zł</w:t>
            </w:r>
          </w:p>
        </w:tc>
      </w:tr>
      <w:tr w:rsidR="007A78E7" w:rsidRPr="00A67850" w:rsidTr="00A67850">
        <w:tc>
          <w:tcPr>
            <w:tcW w:w="993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7A78E7" w:rsidRPr="00A67850" w:rsidRDefault="007A78E7" w:rsidP="001A1968">
            <w:pPr>
              <w:spacing w:before="80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Beryl Med Poland Sp. z o.o.</w:t>
            </w:r>
          </w:p>
          <w:p w:rsidR="007A78E7" w:rsidRPr="00A67850" w:rsidRDefault="007A78E7" w:rsidP="001A1968">
            <w:pPr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ul. Łopuszańska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36/14C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</w:p>
          <w:p w:rsidR="007A78E7" w:rsidRPr="00A67850" w:rsidRDefault="007A78E7" w:rsidP="001A1968">
            <w:pPr>
              <w:spacing w:after="80"/>
              <w:jc w:val="both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02-220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7 041.60 zł</w:t>
            </w:r>
          </w:p>
        </w:tc>
      </w:tr>
      <w:tr w:rsidR="007A78E7" w:rsidRPr="00A67850" w:rsidTr="00A67850">
        <w:tc>
          <w:tcPr>
            <w:tcW w:w="993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7A78E7" w:rsidRPr="00A67850" w:rsidRDefault="007A78E7" w:rsidP="001A1968">
            <w:pPr>
              <w:spacing w:before="80"/>
              <w:rPr>
                <w:rFonts w:ascii="Arial Narrow" w:hAnsi="Arial Narrow" w:cs="Arial"/>
                <w:szCs w:val="22"/>
              </w:rPr>
            </w:pPr>
            <w:proofErr w:type="spellStart"/>
            <w:r w:rsidRPr="00A67850">
              <w:rPr>
                <w:rFonts w:ascii="Arial Narrow" w:hAnsi="Arial Narrow" w:cs="Arial"/>
                <w:szCs w:val="22"/>
              </w:rPr>
              <w:t>Varimed</w:t>
            </w:r>
            <w:proofErr w:type="spellEnd"/>
            <w:r w:rsidRPr="00A67850">
              <w:rPr>
                <w:rFonts w:ascii="Arial Narrow" w:hAnsi="Arial Narrow" w:cs="Arial"/>
                <w:szCs w:val="22"/>
              </w:rPr>
              <w:t xml:space="preserve"> Sp. z o. o.</w:t>
            </w:r>
          </w:p>
          <w:p w:rsidR="007A78E7" w:rsidRPr="00A67850" w:rsidRDefault="007A78E7" w:rsidP="001A1968">
            <w:pPr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Tadeusza Kościuszki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115/4U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</w:p>
          <w:p w:rsidR="007A78E7" w:rsidRPr="00A67850" w:rsidRDefault="007A78E7" w:rsidP="001A1968">
            <w:pPr>
              <w:spacing w:after="80"/>
              <w:jc w:val="both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50-442</w:t>
            </w:r>
            <w:r w:rsidRPr="00A67850">
              <w:rPr>
                <w:rFonts w:ascii="Arial Narrow" w:hAnsi="Arial Narrow" w:cs="Arial"/>
                <w:szCs w:val="22"/>
              </w:rPr>
              <w:t xml:space="preserve"> </w:t>
            </w:r>
            <w:r w:rsidRPr="00A67850">
              <w:rPr>
                <w:rFonts w:ascii="Arial Narrow" w:hAnsi="Arial Narrow" w:cs="Arial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8E7" w:rsidRPr="00A67850" w:rsidRDefault="007A78E7" w:rsidP="001A1968">
            <w:pPr>
              <w:spacing w:before="80" w:after="80"/>
              <w:jc w:val="center"/>
              <w:rPr>
                <w:rFonts w:ascii="Arial Narrow" w:hAnsi="Arial Narrow" w:cs="Arial"/>
                <w:szCs w:val="22"/>
              </w:rPr>
            </w:pPr>
            <w:r w:rsidRPr="00A67850">
              <w:rPr>
                <w:rFonts w:ascii="Arial Narrow" w:hAnsi="Arial Narrow" w:cs="Arial"/>
                <w:szCs w:val="22"/>
              </w:rPr>
              <w:t>3 907.44 zł</w:t>
            </w:r>
          </w:p>
        </w:tc>
      </w:tr>
    </w:tbl>
    <w:p w:rsidR="00886322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86490">
        <w:rPr>
          <w:rFonts w:ascii="Arial Narrow" w:hAnsi="Arial Narrow" w:cs="Arial"/>
          <w:i/>
          <w:sz w:val="22"/>
          <w:szCs w:val="22"/>
        </w:rPr>
        <w:t>Zamawiający</w:t>
      </w:r>
    </w:p>
    <w:p w:rsidR="00886322" w:rsidRPr="00886322" w:rsidRDefault="00886322" w:rsidP="00886322"/>
    <w:p w:rsidR="00886322" w:rsidRDefault="00886322" w:rsidP="00886322"/>
    <w:p w:rsidR="00A80738" w:rsidRDefault="00886322" w:rsidP="00886322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886322" w:rsidRDefault="00886322" w:rsidP="00886322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886322" w:rsidRDefault="00886322" w:rsidP="00886322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 b417 449</w:t>
      </w:r>
    </w:p>
    <w:p w:rsidR="00886322" w:rsidRPr="00886322" w:rsidRDefault="00886322" w:rsidP="00886322">
      <w:pPr>
        <w:rPr>
          <w:rFonts w:ascii="Arial Narrow" w:hAnsi="Arial Narrow"/>
        </w:rPr>
      </w:pPr>
      <w:r>
        <w:rPr>
          <w:rFonts w:ascii="Arial Narrow" w:hAnsi="Arial Narrow"/>
        </w:rPr>
        <w:t>Data: 2022-05-18</w:t>
      </w:r>
    </w:p>
    <w:bookmarkEnd w:id="0"/>
    <w:sectPr w:rsidR="00886322" w:rsidRPr="008863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139" w:rsidRDefault="001F6139">
      <w:r>
        <w:separator/>
      </w:r>
    </w:p>
  </w:endnote>
  <w:endnote w:type="continuationSeparator" w:id="0">
    <w:p w:rsidR="001F6139" w:rsidRDefault="001F6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2C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2CC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2CC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139" w:rsidRDefault="001F6139">
      <w:r>
        <w:separator/>
      </w:r>
    </w:p>
  </w:footnote>
  <w:footnote w:type="continuationSeparator" w:id="0">
    <w:p w:rsidR="001F6139" w:rsidRDefault="001F61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8E7" w:rsidRDefault="007A78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8E7" w:rsidRDefault="007A78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8E7" w:rsidRDefault="007A78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6139"/>
    <w:rsid w:val="00007727"/>
    <w:rsid w:val="00017720"/>
    <w:rsid w:val="00035488"/>
    <w:rsid w:val="000D7F25"/>
    <w:rsid w:val="000E00E5"/>
    <w:rsid w:val="00173B20"/>
    <w:rsid w:val="001C69FF"/>
    <w:rsid w:val="001F6139"/>
    <w:rsid w:val="0023318D"/>
    <w:rsid w:val="00386490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A78E7"/>
    <w:rsid w:val="00843263"/>
    <w:rsid w:val="00861E75"/>
    <w:rsid w:val="00863BD5"/>
    <w:rsid w:val="00886322"/>
    <w:rsid w:val="00932A46"/>
    <w:rsid w:val="009D19BD"/>
    <w:rsid w:val="009F189D"/>
    <w:rsid w:val="00A451FF"/>
    <w:rsid w:val="00A67850"/>
    <w:rsid w:val="00A80738"/>
    <w:rsid w:val="00BB547B"/>
    <w:rsid w:val="00C236D3"/>
    <w:rsid w:val="00C62CCD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63BD5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50</TotalTime>
  <Pages>2</Pages>
  <Words>467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2022-05-18T10:22:00Z</cp:lastPrinted>
  <dcterms:created xsi:type="dcterms:W3CDTF">2022-05-18T09:33:00Z</dcterms:created>
  <dcterms:modified xsi:type="dcterms:W3CDTF">2022-05-18T10:23:00Z</dcterms:modified>
</cp:coreProperties>
</file>