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8EA30" w14:textId="350F933F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0639C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34D04E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CC13CF3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F33B2" w:rsidRPr="005F33B2">
        <w:rPr>
          <w:rFonts w:ascii="Arial" w:hAnsi="Arial" w:cs="Arial"/>
          <w:b/>
          <w:sz w:val="24"/>
          <w:szCs w:val="24"/>
        </w:rPr>
        <w:t>SZW/DZP/23/2022</w:t>
      </w:r>
    </w:p>
    <w:p w14:paraId="2C4C10D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D2FDF46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F33B2" w:rsidRPr="005F33B2">
        <w:rPr>
          <w:rFonts w:ascii="Arial" w:hAnsi="Arial" w:cs="Arial"/>
        </w:rPr>
        <w:t>SZPITAL WOJEWÓDZKI W POZNANIU</w:t>
      </w:r>
    </w:p>
    <w:p w14:paraId="30957D56" w14:textId="797DC76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0639C">
        <w:rPr>
          <w:rFonts w:ascii="Arial" w:hAnsi="Arial" w:cs="Arial"/>
        </w:rPr>
        <w:t xml:space="preserve">ul. </w:t>
      </w:r>
      <w:r w:rsidR="005F33B2" w:rsidRPr="005F33B2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5F33B2" w:rsidRPr="005F33B2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71F61E49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F33B2" w:rsidRPr="005F33B2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5F33B2" w:rsidRPr="005F33B2">
        <w:rPr>
          <w:rFonts w:ascii="Arial" w:hAnsi="Arial" w:cs="Arial"/>
        </w:rPr>
        <w:t>Poznań</w:t>
      </w:r>
    </w:p>
    <w:p w14:paraId="09F4D2C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045EFE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6108CA9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23F12E40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76881494" w14:textId="6957A0B1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</w:t>
      </w:r>
      <w:r w:rsidR="0020639C">
        <w:rPr>
          <w:rFonts w:ascii="Arial" w:hAnsi="Arial" w:cs="Arial"/>
          <w:i/>
          <w:sz w:val="16"/>
          <w:szCs w:val="16"/>
        </w:rPr>
        <w:br/>
      </w:r>
      <w:r w:rsidR="00757EFB" w:rsidRPr="0012157F">
        <w:rPr>
          <w:rFonts w:ascii="Arial" w:hAnsi="Arial" w:cs="Arial"/>
          <w:i/>
          <w:sz w:val="16"/>
          <w:szCs w:val="16"/>
        </w:rPr>
        <w:t xml:space="preserve">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D8A6EF8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2D00E04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22B674D7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4CAD1739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2760CB9D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F33B2" w:rsidRPr="0012157F" w14:paraId="1BB055CA" w14:textId="77777777" w:rsidTr="00A96FD1">
        <w:tc>
          <w:tcPr>
            <w:tcW w:w="9212" w:type="dxa"/>
            <w:shd w:val="clear" w:color="auto" w:fill="D9D9D9"/>
          </w:tcPr>
          <w:p w14:paraId="476FFAB6" w14:textId="77777777" w:rsidR="005F33B2" w:rsidRPr="0012157F" w:rsidRDefault="005F33B2" w:rsidP="00A96FD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DF1E632" w14:textId="77777777" w:rsidR="005F33B2" w:rsidRPr="0012157F" w:rsidRDefault="005F33B2" w:rsidP="00A96F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F33B2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418C9FB" w14:textId="77777777" w:rsidR="005F33B2" w:rsidRPr="0012157F" w:rsidRDefault="005F33B2" w:rsidP="00A96FD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36097667" w14:textId="77777777" w:rsidR="005F33B2" w:rsidRPr="0012157F" w:rsidRDefault="005F33B2" w:rsidP="00A96FD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24102D8E" w14:textId="77777777" w:rsidR="005F33B2" w:rsidRPr="0012157F" w:rsidRDefault="005F33B2" w:rsidP="00A96FD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56D7D882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199E0EC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7569493" w14:textId="1847E743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</w:t>
      </w:r>
      <w:r w:rsidR="00773D32">
        <w:rPr>
          <w:rFonts w:ascii="Arial" w:hAnsi="Arial" w:cs="Arial"/>
          <w:sz w:val="24"/>
          <w:szCs w:val="24"/>
        </w:rPr>
        <w:br/>
      </w:r>
      <w:r w:rsidR="005434B3" w:rsidRPr="0012157F">
        <w:rPr>
          <w:rFonts w:ascii="Arial" w:hAnsi="Arial" w:cs="Arial"/>
          <w:sz w:val="24"/>
          <w:szCs w:val="24"/>
        </w:rPr>
        <w:t xml:space="preserve">przez </w:t>
      </w:r>
      <w:r w:rsidR="005F33B2" w:rsidRPr="005F33B2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4F8EB93F" w14:textId="77777777" w:rsidR="005434B3" w:rsidRPr="0012157F" w:rsidRDefault="005F33B2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F33B2">
        <w:rPr>
          <w:rFonts w:ascii="Arial" w:hAnsi="Arial" w:cs="Arial"/>
          <w:b/>
          <w:sz w:val="24"/>
          <w:szCs w:val="24"/>
        </w:rPr>
        <w:t>Dostawa środków czystości na potrzeby Szpitala Wojewódzkiego w Poznaniu</w:t>
      </w:r>
    </w:p>
    <w:p w14:paraId="31658AD1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F8B411B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C4D5FBB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63D1EE29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07AA7A6F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32279824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404702D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295032AF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4B5303B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6A263A57" w14:textId="3375614C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</w:t>
      </w:r>
      <w:r w:rsidR="0020639C">
        <w:rPr>
          <w:rFonts w:ascii="Arial" w:hAnsi="Arial" w:cs="Arial"/>
          <w:sz w:val="24"/>
          <w:szCs w:val="24"/>
        </w:rPr>
        <w:br/>
      </w:r>
      <w:r w:rsidRPr="0012157F">
        <w:rPr>
          <w:rFonts w:ascii="Arial" w:hAnsi="Arial" w:cs="Arial"/>
          <w:sz w:val="24"/>
          <w:szCs w:val="24"/>
        </w:rPr>
        <w:t xml:space="preserve">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20639C">
        <w:rPr>
          <w:rFonts w:ascii="Arial" w:hAnsi="Arial" w:cs="Arial"/>
          <w:i/>
          <w:sz w:val="24"/>
          <w:szCs w:val="24"/>
        </w:rPr>
        <w:br/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</w:t>
      </w:r>
      <w:r w:rsidR="0020639C">
        <w:rPr>
          <w:rFonts w:ascii="Arial" w:hAnsi="Arial" w:cs="Arial"/>
          <w:sz w:val="24"/>
          <w:szCs w:val="24"/>
        </w:rPr>
        <w:br/>
      </w:r>
      <w:r w:rsidRPr="0012157F">
        <w:rPr>
          <w:rFonts w:ascii="Arial" w:hAnsi="Arial" w:cs="Arial"/>
          <w:sz w:val="24"/>
          <w:szCs w:val="24"/>
        </w:rPr>
        <w:t xml:space="preserve">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57991AFC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27AD074C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33FDA89B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253A0C6A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EFB0AA3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3FD3D7AC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D05ADC3" w14:textId="0652DE0A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20639C">
        <w:rPr>
          <w:rFonts w:ascii="Arial" w:hAnsi="Arial" w:cs="Arial"/>
          <w:sz w:val="24"/>
          <w:szCs w:val="24"/>
        </w:rPr>
        <w:br/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617078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E83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09D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F33B2" w:rsidRPr="0012157F" w14:paraId="5F3198C8" w14:textId="77777777" w:rsidTr="00A96F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85CAB" w14:textId="77777777" w:rsidR="005F33B2" w:rsidRPr="0012157F" w:rsidRDefault="005F33B2" w:rsidP="00A96FD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06EE" w14:textId="77777777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33B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A0EA736" w14:textId="197FA79F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773D32">
              <w:rPr>
                <w:rFonts w:ascii="Arial" w:hAnsi="Arial" w:cs="Arial"/>
                <w:sz w:val="24"/>
                <w:szCs w:val="24"/>
              </w:rPr>
              <w:br/>
            </w:r>
            <w:r w:rsidRPr="005F33B2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5F33B2" w:rsidRPr="0012157F" w14:paraId="4A1EE423" w14:textId="77777777" w:rsidTr="00A96F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F2C84" w14:textId="77777777" w:rsidR="005F33B2" w:rsidRPr="0012157F" w:rsidRDefault="005F33B2" w:rsidP="00A96FD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B8119" w14:textId="77777777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33B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33457F3" w14:textId="514E2DAB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773D32">
              <w:rPr>
                <w:rFonts w:ascii="Arial" w:hAnsi="Arial" w:cs="Arial"/>
                <w:sz w:val="24"/>
                <w:szCs w:val="24"/>
              </w:rPr>
              <w:br/>
            </w:r>
            <w:r w:rsidRPr="005F33B2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5F33B2" w:rsidRPr="0012157F" w14:paraId="0E25E5EB" w14:textId="77777777" w:rsidTr="00A96F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EAE8" w14:textId="77777777" w:rsidR="005F33B2" w:rsidRPr="0012157F" w:rsidRDefault="005F33B2" w:rsidP="00A96FD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981A" w14:textId="77777777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33B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1CA04C6" w14:textId="3F3AC7B9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773D32">
              <w:rPr>
                <w:rFonts w:ascii="Arial" w:hAnsi="Arial" w:cs="Arial"/>
                <w:sz w:val="24"/>
                <w:szCs w:val="24"/>
              </w:rPr>
              <w:br/>
            </w:r>
            <w:r w:rsidRPr="005F33B2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5F33B2" w:rsidRPr="0012157F" w14:paraId="2B748ABF" w14:textId="77777777" w:rsidTr="00A96F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0E82" w14:textId="77777777" w:rsidR="005F33B2" w:rsidRPr="0012157F" w:rsidRDefault="005F33B2" w:rsidP="00A96FD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7C87" w14:textId="4D0CCC70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33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773D32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5F33B2">
              <w:rPr>
                <w:rFonts w:ascii="Arial" w:hAnsi="Arial" w:cs="Arial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776CFEB6" w14:textId="7F0BC26B" w:rsidR="005F33B2" w:rsidRPr="0012157F" w:rsidRDefault="005F33B2" w:rsidP="00A96FD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3B2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773D32">
              <w:rPr>
                <w:rFonts w:ascii="Arial" w:hAnsi="Arial" w:cs="Arial"/>
                <w:sz w:val="24"/>
                <w:szCs w:val="24"/>
              </w:rPr>
              <w:br/>
            </w:r>
            <w:r w:rsidRPr="005F33B2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</w:tbl>
    <w:p w14:paraId="30FB9A54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3F5C534B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5D96D14C" w14:textId="3922659E" w:rsidR="00025C8D" w:rsidRPr="0012157F" w:rsidRDefault="00025C8D" w:rsidP="0020639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DE8469E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2EA1ED2" w14:textId="5F1E9635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</w:t>
      </w:r>
      <w:r w:rsidR="0020639C">
        <w:rPr>
          <w:rFonts w:ascii="Arial" w:hAnsi="Arial" w:cs="Arial"/>
          <w:sz w:val="24"/>
          <w:szCs w:val="24"/>
        </w:rPr>
        <w:br/>
      </w:r>
      <w:r w:rsidRPr="0012157F">
        <w:rPr>
          <w:rFonts w:ascii="Arial" w:hAnsi="Arial" w:cs="Arial"/>
          <w:sz w:val="24"/>
          <w:szCs w:val="24"/>
        </w:rPr>
        <w:t xml:space="preserve">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65C473D3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6725A70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C045A11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4BBA1" w14:textId="77777777" w:rsidR="00AD3271" w:rsidRDefault="00AD3271" w:rsidP="0038231F">
      <w:pPr>
        <w:spacing w:after="0" w:line="240" w:lineRule="auto"/>
      </w:pPr>
      <w:r>
        <w:separator/>
      </w:r>
    </w:p>
  </w:endnote>
  <w:endnote w:type="continuationSeparator" w:id="0">
    <w:p w14:paraId="176D54A2" w14:textId="77777777" w:rsidR="00AD3271" w:rsidRDefault="00AD32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6AD85" w14:textId="77777777" w:rsidR="005F33B2" w:rsidRDefault="005F33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13F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3362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3CF31" w14:textId="77777777" w:rsidR="005F33B2" w:rsidRDefault="005F33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96086" w14:textId="77777777" w:rsidR="00AD3271" w:rsidRDefault="00AD3271" w:rsidP="0038231F">
      <w:pPr>
        <w:spacing w:after="0" w:line="240" w:lineRule="auto"/>
      </w:pPr>
      <w:r>
        <w:separator/>
      </w:r>
    </w:p>
  </w:footnote>
  <w:footnote w:type="continuationSeparator" w:id="0">
    <w:p w14:paraId="4C9521F1" w14:textId="77777777" w:rsidR="00AD3271" w:rsidRDefault="00AD32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545CA" w14:textId="77777777" w:rsidR="005F33B2" w:rsidRDefault="005F3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8AE73" w14:textId="77777777" w:rsidR="005F33B2" w:rsidRDefault="005F3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2DAE1" w14:textId="77777777" w:rsidR="005F33B2" w:rsidRDefault="005F33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633141">
    <w:abstractNumId w:val="8"/>
  </w:num>
  <w:num w:numId="2" w16cid:durableId="806437307">
    <w:abstractNumId w:val="0"/>
  </w:num>
  <w:num w:numId="3" w16cid:durableId="1905876224">
    <w:abstractNumId w:val="7"/>
  </w:num>
  <w:num w:numId="4" w16cid:durableId="223416884">
    <w:abstractNumId w:val="10"/>
  </w:num>
  <w:num w:numId="5" w16cid:durableId="371460115">
    <w:abstractNumId w:val="9"/>
  </w:num>
  <w:num w:numId="6" w16cid:durableId="1804762535">
    <w:abstractNumId w:val="6"/>
  </w:num>
  <w:num w:numId="7" w16cid:durableId="841706168">
    <w:abstractNumId w:val="1"/>
  </w:num>
  <w:num w:numId="8" w16cid:durableId="1733235886">
    <w:abstractNumId w:val="4"/>
  </w:num>
  <w:num w:numId="9" w16cid:durableId="2079090227">
    <w:abstractNumId w:val="2"/>
  </w:num>
  <w:num w:numId="10" w16cid:durableId="2133819367">
    <w:abstractNumId w:val="5"/>
  </w:num>
  <w:num w:numId="11" w16cid:durableId="1894965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93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0639C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2A7C"/>
    <w:rsid w:val="00364235"/>
    <w:rsid w:val="0038231F"/>
    <w:rsid w:val="003B2070"/>
    <w:rsid w:val="003B214C"/>
    <w:rsid w:val="003B7238"/>
    <w:rsid w:val="003C3B64"/>
    <w:rsid w:val="003C6932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5F33B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3D32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D32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45C1AC"/>
  <w15:docId w15:val="{57790D28-27FF-4D41-9EF8-4929286E1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2022-04-21T10:38:00Z</dcterms:created>
  <dcterms:modified xsi:type="dcterms:W3CDTF">2022-04-21T10:38:00Z</dcterms:modified>
</cp:coreProperties>
</file>