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B677F" w14:textId="6390B15A" w:rsidR="006676AE" w:rsidRPr="00065EC2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065EC2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370D8C" w:rsidRPr="00065EC2">
        <w:rPr>
          <w:rFonts w:ascii="Arial" w:hAnsi="Arial" w:cs="Arial"/>
          <w:b/>
          <w:bCs/>
          <w:i w:val="0"/>
          <w:sz w:val="20"/>
        </w:rPr>
        <w:t>2</w:t>
      </w:r>
      <w:r w:rsidR="00F972AB" w:rsidRPr="00065EC2">
        <w:rPr>
          <w:rFonts w:ascii="Arial" w:hAnsi="Arial" w:cs="Arial"/>
          <w:b/>
          <w:bCs/>
          <w:i w:val="0"/>
          <w:sz w:val="20"/>
        </w:rPr>
        <w:t>a</w:t>
      </w:r>
      <w:r w:rsidR="00B36ABD" w:rsidRPr="00065EC2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7093B704" w:rsidR="006676AE" w:rsidRPr="00065EC2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  </w:t>
      </w:r>
      <w:r w:rsidR="006A2EBA">
        <w:rPr>
          <w:rFonts w:ascii="Arial" w:hAnsi="Arial" w:cs="Arial"/>
          <w:sz w:val="20"/>
          <w:szCs w:val="20"/>
        </w:rPr>
        <w:t xml:space="preserve">         </w:t>
      </w:r>
      <w:r w:rsidRPr="00065EC2">
        <w:rPr>
          <w:rFonts w:ascii="Arial" w:hAnsi="Arial" w:cs="Arial"/>
          <w:sz w:val="20"/>
          <w:szCs w:val="20"/>
        </w:rPr>
        <w:t xml:space="preserve">  </w:t>
      </w:r>
      <w:r w:rsidR="005103B9" w:rsidRPr="00065EC2">
        <w:rPr>
          <w:rFonts w:ascii="Arial" w:hAnsi="Arial" w:cs="Arial"/>
          <w:sz w:val="20"/>
          <w:szCs w:val="20"/>
        </w:rPr>
        <w:t>Znak sprawy:</w:t>
      </w:r>
      <w:r w:rsidR="005103B9" w:rsidRPr="00065EC2">
        <w:rPr>
          <w:rFonts w:ascii="Arial" w:hAnsi="Arial" w:cs="Arial"/>
          <w:b/>
          <w:sz w:val="20"/>
          <w:szCs w:val="20"/>
        </w:rPr>
        <w:t xml:space="preserve"> </w:t>
      </w:r>
      <w:r w:rsidR="001B35E0" w:rsidRPr="00065EC2">
        <w:rPr>
          <w:rFonts w:ascii="Arial" w:hAnsi="Arial" w:cs="Arial"/>
          <w:b/>
          <w:sz w:val="20"/>
          <w:szCs w:val="20"/>
        </w:rPr>
        <w:t>KA-2/0</w:t>
      </w:r>
      <w:r w:rsidR="00370D8C" w:rsidRPr="00065EC2">
        <w:rPr>
          <w:rFonts w:ascii="Arial" w:hAnsi="Arial" w:cs="Arial"/>
          <w:b/>
          <w:sz w:val="20"/>
          <w:szCs w:val="20"/>
        </w:rPr>
        <w:t>51</w:t>
      </w:r>
      <w:r w:rsidR="001B35E0" w:rsidRPr="00065EC2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065EC2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065EC2">
        <w:rPr>
          <w:rFonts w:ascii="Arial" w:hAnsi="Arial" w:cs="Arial"/>
          <w:b/>
          <w:sz w:val="20"/>
          <w:szCs w:val="20"/>
        </w:rPr>
        <w:t xml:space="preserve"> </w:t>
      </w:r>
      <w:r w:rsidR="007118F0" w:rsidRPr="00065EC2">
        <w:rPr>
          <w:rFonts w:ascii="Arial" w:hAnsi="Arial" w:cs="Arial"/>
          <w:b/>
          <w:sz w:val="20"/>
          <w:szCs w:val="20"/>
        </w:rPr>
        <w:t>Zamawiający</w:t>
      </w:r>
      <w:r w:rsidR="007936D6" w:rsidRPr="00065EC2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065EC2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065EC2">
        <w:rPr>
          <w:rFonts w:ascii="Arial" w:hAnsi="Arial" w:cs="Arial"/>
          <w:sz w:val="20"/>
          <w:szCs w:val="20"/>
        </w:rPr>
        <w:t xml:space="preserve">  </w:t>
      </w:r>
      <w:r w:rsidRPr="00065EC2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065EC2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ul. Warszawska 24</w:t>
      </w:r>
      <w:r w:rsidR="006676AE" w:rsidRPr="00065EC2">
        <w:rPr>
          <w:rFonts w:ascii="Arial" w:hAnsi="Arial" w:cs="Arial"/>
          <w:sz w:val="20"/>
          <w:szCs w:val="20"/>
        </w:rPr>
        <w:t xml:space="preserve"> </w:t>
      </w:r>
      <w:r w:rsidRPr="00065EC2">
        <w:rPr>
          <w:rFonts w:ascii="Arial" w:hAnsi="Arial" w:cs="Arial"/>
          <w:sz w:val="20"/>
          <w:szCs w:val="20"/>
        </w:rPr>
        <w:t>W-9</w:t>
      </w:r>
      <w:r w:rsidR="006676AE" w:rsidRPr="00065EC2">
        <w:rPr>
          <w:rFonts w:ascii="Arial" w:hAnsi="Arial" w:cs="Arial"/>
          <w:sz w:val="20"/>
          <w:szCs w:val="20"/>
        </w:rPr>
        <w:t xml:space="preserve"> </w:t>
      </w:r>
      <w:r w:rsidRPr="00065EC2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065EC2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31-155</w:t>
      </w:r>
      <w:r w:rsidR="006676AE" w:rsidRPr="00065EC2">
        <w:rPr>
          <w:rFonts w:ascii="Arial" w:hAnsi="Arial" w:cs="Arial"/>
          <w:sz w:val="20"/>
          <w:szCs w:val="20"/>
        </w:rPr>
        <w:t xml:space="preserve"> </w:t>
      </w:r>
      <w:r w:rsidRPr="00065EC2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065EC2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i/>
          <w:sz w:val="20"/>
          <w:szCs w:val="20"/>
        </w:rPr>
        <w:t xml:space="preserve"> </w:t>
      </w:r>
    </w:p>
    <w:p w14:paraId="285FBF32" w14:textId="6E680E89" w:rsidR="00C4103F" w:rsidRPr="00065EC2" w:rsidRDefault="00C06943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065EC2">
        <w:rPr>
          <w:rFonts w:ascii="Arial" w:hAnsi="Arial" w:cs="Arial"/>
          <w:b/>
          <w:sz w:val="20"/>
          <w:szCs w:val="20"/>
        </w:rPr>
        <w:t>Podmiot udostępniający</w:t>
      </w:r>
      <w:r w:rsidR="007936D6" w:rsidRPr="00065EC2">
        <w:rPr>
          <w:rFonts w:ascii="Arial" w:hAnsi="Arial" w:cs="Arial"/>
          <w:b/>
          <w:sz w:val="20"/>
          <w:szCs w:val="20"/>
        </w:rPr>
        <w:t>:</w:t>
      </w:r>
    </w:p>
    <w:p w14:paraId="7C36B2AF" w14:textId="77777777" w:rsidR="007118F0" w:rsidRPr="00065EC2" w:rsidRDefault="007118F0" w:rsidP="00757EFB">
      <w:pPr>
        <w:spacing w:after="0" w:line="480" w:lineRule="auto"/>
        <w:ind w:right="552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……………………………………</w:t>
      </w:r>
      <w:r w:rsidR="00757EFB" w:rsidRPr="00065EC2">
        <w:rPr>
          <w:rFonts w:ascii="Arial" w:hAnsi="Arial" w:cs="Arial"/>
          <w:sz w:val="20"/>
          <w:szCs w:val="20"/>
        </w:rPr>
        <w:t>.…</w:t>
      </w:r>
      <w:r w:rsidR="004541F9" w:rsidRPr="00065EC2">
        <w:rPr>
          <w:rFonts w:ascii="Arial" w:hAnsi="Arial" w:cs="Arial"/>
          <w:sz w:val="20"/>
          <w:szCs w:val="20"/>
        </w:rPr>
        <w:t>..</w:t>
      </w:r>
    </w:p>
    <w:p w14:paraId="5971D564" w14:textId="77777777" w:rsidR="00757EFB" w:rsidRPr="00065EC2" w:rsidRDefault="00757EFB" w:rsidP="00757EFB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…………………………………………</w:t>
      </w:r>
    </w:p>
    <w:p w14:paraId="7F1433DE" w14:textId="77777777" w:rsidR="007118F0" w:rsidRPr="00065EC2" w:rsidRDefault="007118F0" w:rsidP="00757EFB">
      <w:pPr>
        <w:ind w:right="5528"/>
        <w:rPr>
          <w:rFonts w:ascii="Arial" w:hAnsi="Arial" w:cs="Arial"/>
          <w:i/>
          <w:sz w:val="20"/>
          <w:szCs w:val="20"/>
        </w:rPr>
      </w:pPr>
      <w:r w:rsidRPr="00065EC2">
        <w:rPr>
          <w:rFonts w:ascii="Arial" w:hAnsi="Arial" w:cs="Arial"/>
          <w:i/>
          <w:sz w:val="20"/>
          <w:szCs w:val="20"/>
        </w:rPr>
        <w:t>(pełna nazwa/firma, adres</w:t>
      </w:r>
      <w:r w:rsidR="00757EFB" w:rsidRPr="00065EC2">
        <w:rPr>
          <w:rFonts w:ascii="Arial" w:hAnsi="Arial" w:cs="Arial"/>
          <w:i/>
          <w:sz w:val="20"/>
          <w:szCs w:val="20"/>
        </w:rPr>
        <w:t xml:space="preserve">, w zależności od </w:t>
      </w:r>
      <w:r w:rsidR="00BB0C3C" w:rsidRPr="00065EC2">
        <w:rPr>
          <w:rFonts w:ascii="Arial" w:hAnsi="Arial" w:cs="Arial"/>
          <w:i/>
          <w:sz w:val="20"/>
          <w:szCs w:val="20"/>
        </w:rPr>
        <w:t xml:space="preserve">podmiotu: NIP/PESEL, </w:t>
      </w:r>
      <w:r w:rsidRPr="00065EC2">
        <w:rPr>
          <w:rFonts w:ascii="Arial" w:hAnsi="Arial" w:cs="Arial"/>
          <w:i/>
          <w:sz w:val="20"/>
          <w:szCs w:val="20"/>
        </w:rPr>
        <w:t>KRS/</w:t>
      </w:r>
      <w:proofErr w:type="spellStart"/>
      <w:r w:rsidRPr="00065EC2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65EC2">
        <w:rPr>
          <w:rFonts w:ascii="Arial" w:hAnsi="Arial" w:cs="Arial"/>
          <w:i/>
          <w:sz w:val="20"/>
          <w:szCs w:val="20"/>
        </w:rPr>
        <w:t>)</w:t>
      </w:r>
    </w:p>
    <w:p w14:paraId="4516C3FC" w14:textId="77777777" w:rsidR="007118F0" w:rsidRPr="00065EC2" w:rsidRDefault="007936D6" w:rsidP="00F04280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065EC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5696999" w14:textId="77777777" w:rsidR="00C4103F" w:rsidRPr="00065EC2" w:rsidRDefault="007936D6" w:rsidP="00757EFB">
      <w:pPr>
        <w:spacing w:after="240" w:line="240" w:lineRule="auto"/>
        <w:ind w:right="552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……………………………………</w:t>
      </w:r>
      <w:r w:rsidR="00757EFB" w:rsidRPr="00065EC2">
        <w:rPr>
          <w:rFonts w:ascii="Arial" w:hAnsi="Arial" w:cs="Arial"/>
          <w:sz w:val="20"/>
          <w:szCs w:val="20"/>
        </w:rPr>
        <w:t>……</w:t>
      </w:r>
    </w:p>
    <w:p w14:paraId="0804DE43" w14:textId="77777777" w:rsidR="00757EFB" w:rsidRPr="00065EC2" w:rsidRDefault="00757EFB" w:rsidP="00757EFB">
      <w:pPr>
        <w:spacing w:after="40" w:line="240" w:lineRule="auto"/>
        <w:ind w:right="5528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…………………………………………</w:t>
      </w:r>
    </w:p>
    <w:p w14:paraId="3DCF7559" w14:textId="7828EE6D" w:rsidR="007936D6" w:rsidRPr="00065EC2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20"/>
          <w:szCs w:val="20"/>
        </w:rPr>
      </w:pPr>
      <w:r w:rsidRPr="00065EC2">
        <w:rPr>
          <w:rFonts w:ascii="Arial" w:hAnsi="Arial" w:cs="Arial"/>
          <w:i/>
          <w:sz w:val="20"/>
          <w:szCs w:val="20"/>
        </w:rPr>
        <w:t>(imię, n</w:t>
      </w:r>
      <w:r w:rsidR="00825A09" w:rsidRPr="00065EC2">
        <w:rPr>
          <w:rFonts w:ascii="Arial" w:hAnsi="Arial" w:cs="Arial"/>
          <w:i/>
          <w:sz w:val="20"/>
          <w:szCs w:val="20"/>
        </w:rPr>
        <w:t xml:space="preserve">azwisko, </w:t>
      </w:r>
      <w:r w:rsidR="00757EFB" w:rsidRPr="00065EC2">
        <w:rPr>
          <w:rFonts w:ascii="Arial" w:hAnsi="Arial" w:cs="Arial"/>
          <w:i/>
          <w:sz w:val="20"/>
          <w:szCs w:val="20"/>
        </w:rPr>
        <w:t>stanowisko/podstawa do</w:t>
      </w:r>
      <w:r w:rsidR="0012157F" w:rsidRPr="00065EC2">
        <w:rPr>
          <w:rFonts w:ascii="Arial" w:hAnsi="Arial" w:cs="Arial"/>
          <w:i/>
          <w:sz w:val="20"/>
          <w:szCs w:val="20"/>
        </w:rPr>
        <w:t xml:space="preserve"> </w:t>
      </w:r>
      <w:r w:rsidR="00825A09" w:rsidRPr="00065EC2">
        <w:rPr>
          <w:rFonts w:ascii="Arial" w:hAnsi="Arial" w:cs="Arial"/>
          <w:i/>
          <w:sz w:val="20"/>
          <w:szCs w:val="20"/>
        </w:rPr>
        <w:t>reprezentacji</w:t>
      </w:r>
      <w:r w:rsidRPr="00065EC2">
        <w:rPr>
          <w:rFonts w:ascii="Arial" w:hAnsi="Arial" w:cs="Arial"/>
          <w:i/>
          <w:sz w:val="20"/>
          <w:szCs w:val="20"/>
        </w:rPr>
        <w:t>)</w:t>
      </w:r>
    </w:p>
    <w:p w14:paraId="5AD5BC56" w14:textId="77777777" w:rsidR="00484F88" w:rsidRPr="00065EC2" w:rsidRDefault="00484F88" w:rsidP="00C4103F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065EC2" w14:paraId="6994ECA1" w14:textId="77777777" w:rsidTr="00EC7D5B">
        <w:tc>
          <w:tcPr>
            <w:tcW w:w="9212" w:type="dxa"/>
            <w:shd w:val="clear" w:color="auto" w:fill="D9D9D9"/>
          </w:tcPr>
          <w:p w14:paraId="54A70363" w14:textId="3BBCDBA4" w:rsidR="001B35E0" w:rsidRPr="00065EC2" w:rsidRDefault="001B35E0" w:rsidP="00EC7D5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</w:rPr>
              <w:t xml:space="preserve">Oświadczenie </w:t>
            </w:r>
            <w:r w:rsidR="00C06943" w:rsidRPr="00065EC2">
              <w:rPr>
                <w:rFonts w:ascii="Arial" w:hAnsi="Arial" w:cs="Arial"/>
                <w:b/>
                <w:sz w:val="20"/>
                <w:szCs w:val="20"/>
              </w:rPr>
              <w:t>podmiotu udostępniającego</w:t>
            </w:r>
          </w:p>
          <w:p w14:paraId="2639C622" w14:textId="77777777" w:rsidR="001B35E0" w:rsidRPr="00065EC2" w:rsidRDefault="001B35E0" w:rsidP="00EC7D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5EC2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065EC2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065EC2">
              <w:rPr>
                <w:rFonts w:ascii="Arial" w:hAnsi="Arial" w:cs="Arial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065EC2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065EC2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1172BFAD" w14:textId="77777777" w:rsidR="001B35E0" w:rsidRPr="00065EC2" w:rsidRDefault="001B35E0" w:rsidP="00EC7D5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7A300199" w14:textId="77777777" w:rsidR="001B35E0" w:rsidRPr="00065EC2" w:rsidRDefault="001B35E0" w:rsidP="00EC7D5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  <w:u w:val="single"/>
              </w:rPr>
              <w:t>ORAZ</w:t>
            </w:r>
          </w:p>
          <w:p w14:paraId="1EBA3BCD" w14:textId="77777777" w:rsidR="001B35E0" w:rsidRPr="00065EC2" w:rsidRDefault="001B35E0" w:rsidP="00EC7D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065EC2" w:rsidRDefault="004C4854" w:rsidP="004C485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715053A" w14:textId="77777777" w:rsidR="00370D8C" w:rsidRPr="00065EC2" w:rsidRDefault="00370D8C" w:rsidP="00370D8C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  <w:r w:rsidRPr="00065EC2">
        <w:rPr>
          <w:rFonts w:ascii="Arial" w:hAnsi="Arial" w:cs="Arial"/>
          <w:b/>
          <w:sz w:val="20"/>
          <w:szCs w:val="20"/>
        </w:rPr>
        <w:t>Politechnika Krakowska im. Tadeusza Kościuszki,</w:t>
      </w:r>
      <w:r w:rsidRPr="00065EC2">
        <w:rPr>
          <w:rFonts w:ascii="Arial" w:hAnsi="Arial" w:cs="Arial"/>
          <w:sz w:val="20"/>
          <w:szCs w:val="20"/>
        </w:rPr>
        <w:t xml:space="preserve"> pn.: </w:t>
      </w:r>
    </w:p>
    <w:p w14:paraId="19FBEB03" w14:textId="43C2BE13" w:rsidR="00370D8C" w:rsidRPr="00656CA5" w:rsidRDefault="00370D8C" w:rsidP="00370D8C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eastAsia="Times New Roman" w:hAnsi="Arial" w:cs="Arial"/>
          <w:b/>
          <w:sz w:val="20"/>
          <w:szCs w:val="20"/>
          <w:lang w:eastAsia="pl-PL"/>
        </w:rPr>
        <w:t>„P</w:t>
      </w:r>
      <w:r w:rsidRPr="00656CA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rzeprowadzenie kursu/warsztatu z zakresu przedsiębiorczości inżynierskiej oraz z zakresu zakładania działalności gospodarczej o profilu inżynierskim dla studentów Wydziału Inżynierii Środowiska i </w:t>
      </w:r>
      <w:r w:rsidR="006A2EBA">
        <w:rPr>
          <w:rFonts w:ascii="Arial" w:eastAsia="Times New Roman" w:hAnsi="Arial" w:cs="Arial"/>
          <w:b/>
          <w:sz w:val="20"/>
          <w:szCs w:val="20"/>
          <w:lang w:eastAsia="pl-PL"/>
        </w:rPr>
        <w:t>E</w:t>
      </w:r>
      <w:r w:rsidRPr="00656CA5">
        <w:rPr>
          <w:rFonts w:ascii="Arial" w:eastAsia="Times New Roman" w:hAnsi="Arial" w:cs="Arial"/>
          <w:b/>
          <w:sz w:val="20"/>
          <w:szCs w:val="20"/>
          <w:lang w:eastAsia="pl-PL"/>
        </w:rPr>
        <w:t>nergetyki w ramach zadania "Droga do własnej firmy o profilu inżynierskim" realizowanego w projekcie "Droga do doskonałości - kompleksowy program wsparcia programu  uczelni".</w:t>
      </w:r>
    </w:p>
    <w:p w14:paraId="707396F2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oświadczam, co następuje:</w:t>
      </w:r>
    </w:p>
    <w:p w14:paraId="1D72BF59" w14:textId="77777777" w:rsidR="00370D8C" w:rsidRPr="00065EC2" w:rsidRDefault="00370D8C" w:rsidP="00370D8C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065EC2">
        <w:rPr>
          <w:rFonts w:ascii="Arial" w:hAnsi="Arial" w:cs="Arial"/>
          <w:sz w:val="20"/>
          <w:szCs w:val="20"/>
        </w:rPr>
        <w:br/>
        <w:t xml:space="preserve">art. 108 ust 1 ustawy </w:t>
      </w:r>
      <w:proofErr w:type="spellStart"/>
      <w:r w:rsidRPr="00065EC2">
        <w:rPr>
          <w:rFonts w:ascii="Arial" w:hAnsi="Arial" w:cs="Arial"/>
          <w:sz w:val="20"/>
          <w:szCs w:val="20"/>
        </w:rPr>
        <w:t>Pzp</w:t>
      </w:r>
      <w:proofErr w:type="spellEnd"/>
      <w:r w:rsidRPr="00065EC2">
        <w:rPr>
          <w:rFonts w:ascii="Arial" w:hAnsi="Arial" w:cs="Arial"/>
          <w:sz w:val="20"/>
          <w:szCs w:val="20"/>
        </w:rPr>
        <w:t>.</w:t>
      </w:r>
    </w:p>
    <w:p w14:paraId="56236F81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28798E38" w14:textId="77777777" w:rsidR="00370D8C" w:rsidRPr="00065EC2" w:rsidRDefault="00370D8C" w:rsidP="00370D8C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5A51B277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…………….……. </w:t>
      </w:r>
      <w:r w:rsidRPr="00065EC2">
        <w:rPr>
          <w:rFonts w:ascii="Arial" w:hAnsi="Arial" w:cs="Arial"/>
          <w:i/>
          <w:sz w:val="20"/>
          <w:szCs w:val="20"/>
        </w:rPr>
        <w:t xml:space="preserve">(miejscowość), </w:t>
      </w:r>
      <w:r w:rsidRPr="00065EC2">
        <w:rPr>
          <w:rFonts w:ascii="Arial" w:hAnsi="Arial" w:cs="Arial"/>
          <w:sz w:val="20"/>
          <w:szCs w:val="20"/>
        </w:rPr>
        <w:t xml:space="preserve">dnia ………….……. r. </w:t>
      </w:r>
    </w:p>
    <w:p w14:paraId="0B385AF2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ab/>
      </w:r>
      <w:r w:rsidRPr="00065EC2">
        <w:rPr>
          <w:rFonts w:ascii="Arial" w:hAnsi="Arial" w:cs="Arial"/>
          <w:sz w:val="20"/>
          <w:szCs w:val="20"/>
        </w:rPr>
        <w:tab/>
      </w:r>
      <w:r w:rsidRPr="00065EC2">
        <w:rPr>
          <w:rFonts w:ascii="Arial" w:hAnsi="Arial" w:cs="Arial"/>
          <w:sz w:val="20"/>
          <w:szCs w:val="20"/>
        </w:rPr>
        <w:tab/>
      </w:r>
      <w:r w:rsidRPr="00065EC2">
        <w:rPr>
          <w:rFonts w:ascii="Arial" w:hAnsi="Arial" w:cs="Arial"/>
          <w:sz w:val="20"/>
          <w:szCs w:val="20"/>
        </w:rPr>
        <w:tab/>
      </w:r>
      <w:r w:rsidRPr="00065EC2">
        <w:rPr>
          <w:rFonts w:ascii="Arial" w:hAnsi="Arial" w:cs="Arial"/>
          <w:sz w:val="20"/>
          <w:szCs w:val="20"/>
        </w:rPr>
        <w:tab/>
      </w:r>
      <w:r w:rsidRPr="00065EC2">
        <w:rPr>
          <w:rFonts w:ascii="Arial" w:hAnsi="Arial" w:cs="Arial"/>
          <w:sz w:val="20"/>
          <w:szCs w:val="20"/>
        </w:rPr>
        <w:tab/>
      </w:r>
    </w:p>
    <w:p w14:paraId="0C05B5FB" w14:textId="77777777" w:rsidR="00370D8C" w:rsidRPr="00065EC2" w:rsidRDefault="00370D8C" w:rsidP="00370D8C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52231D46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065EC2">
        <w:rPr>
          <w:rFonts w:ascii="Arial" w:hAnsi="Arial" w:cs="Arial"/>
          <w:sz w:val="20"/>
          <w:szCs w:val="20"/>
        </w:rPr>
        <w:t>Pzp</w:t>
      </w:r>
      <w:proofErr w:type="spellEnd"/>
      <w:r w:rsidRPr="00065EC2">
        <w:rPr>
          <w:rFonts w:ascii="Arial" w:hAnsi="Arial" w:cs="Arial"/>
          <w:sz w:val="20"/>
          <w:szCs w:val="20"/>
        </w:rPr>
        <w:t xml:space="preserve"> </w:t>
      </w:r>
      <w:r w:rsidRPr="00065EC2">
        <w:rPr>
          <w:rFonts w:ascii="Arial" w:hAnsi="Arial" w:cs="Arial"/>
          <w:i/>
          <w:sz w:val="20"/>
          <w:szCs w:val="20"/>
        </w:rPr>
        <w:t>(podać mającą zastosowanie podstawę wykluczenia z art. 108 ust. 1).</w:t>
      </w:r>
      <w:r w:rsidRPr="00065EC2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065EC2">
        <w:rPr>
          <w:rFonts w:ascii="Arial" w:hAnsi="Arial" w:cs="Arial"/>
          <w:sz w:val="20"/>
          <w:szCs w:val="20"/>
        </w:rPr>
        <w:t>Pzp</w:t>
      </w:r>
      <w:proofErr w:type="spellEnd"/>
      <w:r w:rsidRPr="00065EC2">
        <w:rPr>
          <w:rFonts w:ascii="Arial" w:hAnsi="Arial" w:cs="Arial"/>
          <w:sz w:val="20"/>
          <w:szCs w:val="20"/>
        </w:rPr>
        <w:t xml:space="preserve"> podjąłem następujące środki naprawcze:</w:t>
      </w:r>
    </w:p>
    <w:p w14:paraId="2826DE06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……………………………………………………………………………………………………………………………………………………………………………………………………………..…………</w:t>
      </w:r>
    </w:p>
    <w:p w14:paraId="76204C9D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0282B54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……….……. </w:t>
      </w:r>
      <w:r w:rsidRPr="00065EC2">
        <w:rPr>
          <w:rFonts w:ascii="Arial" w:hAnsi="Arial" w:cs="Arial"/>
          <w:i/>
          <w:sz w:val="20"/>
          <w:szCs w:val="20"/>
        </w:rPr>
        <w:t>(miejscowość),</w:t>
      </w:r>
      <w:r w:rsidRPr="00065EC2">
        <w:rPr>
          <w:rFonts w:ascii="Arial" w:hAnsi="Arial" w:cs="Arial"/>
          <w:sz w:val="20"/>
          <w:szCs w:val="20"/>
        </w:rPr>
        <w:t xml:space="preserve"> dnia ………….……. r.</w:t>
      </w:r>
    </w:p>
    <w:p w14:paraId="30131EF1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 </w:t>
      </w:r>
    </w:p>
    <w:p w14:paraId="6896CCD4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C3CD394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Oświadczam, że spełniam, określone przez Zamawiającego, warunki udziału w postępowaniu:</w:t>
      </w:r>
    </w:p>
    <w:p w14:paraId="448DCA8E" w14:textId="77777777" w:rsidR="00370D8C" w:rsidRPr="00065EC2" w:rsidRDefault="00370D8C" w:rsidP="00370D8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370D8C" w:rsidRPr="00065EC2" w14:paraId="594C9842" w14:textId="77777777" w:rsidTr="009966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071BF" w14:textId="77777777" w:rsidR="00370D8C" w:rsidRPr="00065EC2" w:rsidRDefault="00370D8C" w:rsidP="00996609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85CCA" w14:textId="77777777" w:rsidR="00370D8C" w:rsidRPr="00065EC2" w:rsidRDefault="00370D8C" w:rsidP="00996609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370D8C" w:rsidRPr="00065EC2" w14:paraId="79879510" w14:textId="77777777" w:rsidTr="009966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A04E0" w14:textId="77777777" w:rsidR="00370D8C" w:rsidRPr="00065EC2" w:rsidRDefault="00370D8C" w:rsidP="00996609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5EC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EA9A" w14:textId="77777777" w:rsidR="00370D8C" w:rsidRPr="00065EC2" w:rsidRDefault="00370D8C" w:rsidP="00996609">
            <w:pPr>
              <w:spacing w:before="6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65EC2">
              <w:rPr>
                <w:rFonts w:ascii="Arial" w:hAnsi="Arial" w:cs="Arial"/>
                <w:b/>
                <w:sz w:val="20"/>
                <w:szCs w:val="20"/>
              </w:rPr>
              <w:t>zdolności technicznej lub zawodowej:</w:t>
            </w:r>
          </w:p>
          <w:p w14:paraId="0B49FF00" w14:textId="77777777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Wykonawca spełni warunek, jeżeli wykaże, że dysponuje osobami skierowanymi do realizacji zamówienia, umożliwiającymi realizację zamówienia na odpowiednim poziomie jakości, tj. trenerami, którzy:</w:t>
            </w:r>
          </w:p>
          <w:p w14:paraId="30C84971" w14:textId="77777777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1).  Wymagania w stosunku do trenera w zakresie zadania do 1 do 8:</w:t>
            </w:r>
          </w:p>
          <w:p w14:paraId="41A77F80" w14:textId="77777777" w:rsidR="00F57766" w:rsidRDefault="00370D8C" w:rsidP="00996609">
            <w:pPr>
              <w:spacing w:before="6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a) </w:t>
            </w:r>
            <w:r w:rsidR="00F57766">
              <w:rPr>
                <w:rFonts w:ascii="Arial" w:hAnsi="Arial" w:cs="Arial"/>
                <w:sz w:val="20"/>
                <w:szCs w:val="20"/>
              </w:rPr>
              <w:t>w ciągu ostatnich dwóch lat przeprowadził minimum 3 szkolenia</w:t>
            </w:r>
            <w:r w:rsidR="00F57766" w:rsidRPr="00CE2539">
              <w:rPr>
                <w:rFonts w:ascii="Arial" w:hAnsi="Arial" w:cs="Arial"/>
                <w:sz w:val="20"/>
                <w:szCs w:val="20"/>
              </w:rPr>
              <w:t xml:space="preserve">, w wymiarze po minimum </w:t>
            </w:r>
            <w:r w:rsidR="00F57766">
              <w:rPr>
                <w:rFonts w:ascii="Arial" w:hAnsi="Arial" w:cs="Arial"/>
                <w:sz w:val="20"/>
                <w:szCs w:val="20"/>
              </w:rPr>
              <w:t>8</w:t>
            </w:r>
            <w:r w:rsidR="00F57766" w:rsidRPr="00CE2539">
              <w:rPr>
                <w:rFonts w:ascii="Arial" w:hAnsi="Arial" w:cs="Arial"/>
                <w:sz w:val="20"/>
                <w:szCs w:val="20"/>
              </w:rPr>
              <w:t>h</w:t>
            </w:r>
            <w:r w:rsidR="00F57766">
              <w:rPr>
                <w:rFonts w:ascii="Arial" w:hAnsi="Arial" w:cs="Arial"/>
                <w:sz w:val="20"/>
                <w:szCs w:val="20"/>
              </w:rPr>
              <w:t xml:space="preserve"> każde</w:t>
            </w:r>
            <w:r w:rsidR="00F57766" w:rsidRPr="00CE253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57766">
              <w:rPr>
                <w:rFonts w:ascii="Arial" w:hAnsi="Arial" w:cs="Arial"/>
                <w:sz w:val="20"/>
                <w:szCs w:val="20"/>
              </w:rPr>
              <w:t xml:space="preserve">z kompetencji biznesowych tematycznie zbliżonych do tematu zadania na które składana jest oferta </w:t>
            </w:r>
          </w:p>
          <w:p w14:paraId="7E228BAF" w14:textId="01C36FDF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b) ukończył kurs trenerów lub szkołę trenerów, w wymiarze co najmniej 32h szkolenia lub ukończył studia podyplomowe z zakresu prowadzenia szkoleń lub posiada certyfikat trenera lub w okresie ostatnich 3 lat był wykładowcą akademickim, prowadzącym zajęcia ze studentami, co najmniej przez 2 semestry</w:t>
            </w:r>
          </w:p>
          <w:p w14:paraId="0E55B8B4" w14:textId="77777777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c). posiada umiejętności obsługi platform do nauki zdalnej</w:t>
            </w:r>
          </w:p>
          <w:p w14:paraId="099B9C3F" w14:textId="77777777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2).  Wymagania w stosunku do trenera w zakresie zadania do 9 do 15:</w:t>
            </w:r>
          </w:p>
          <w:p w14:paraId="31C5E1F9" w14:textId="77777777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a). prowadzi działalność gospodarczą lub wykonuje zawód o profilu inżyniera lub jest wykładowcą akademickim</w:t>
            </w:r>
          </w:p>
          <w:p w14:paraId="0F7AD312" w14:textId="51D321E6" w:rsidR="00370D8C" w:rsidRPr="00656CA5" w:rsidRDefault="00370D8C" w:rsidP="00996609">
            <w:pPr>
              <w:spacing w:before="6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56C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b). w okresie ostatnich 2 lat przeprowadził 25 godzin szkoleń z kompetencji biznesowych </w:t>
            </w:r>
          </w:p>
          <w:p w14:paraId="76000332" w14:textId="77777777" w:rsidR="00370D8C" w:rsidRPr="00065EC2" w:rsidRDefault="00370D8C" w:rsidP="00996609">
            <w:pPr>
              <w:spacing w:before="6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65E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c). posiada umiejętności obsługi platform, między innymi ZOOM i </w:t>
            </w:r>
            <w:proofErr w:type="spellStart"/>
            <w:r w:rsidRPr="00065E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Teams</w:t>
            </w:r>
            <w:proofErr w:type="spellEnd"/>
            <w:r w:rsidRPr="00065E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do nauki zdalnej</w:t>
            </w:r>
          </w:p>
        </w:tc>
      </w:tr>
    </w:tbl>
    <w:p w14:paraId="616E8969" w14:textId="77777777" w:rsidR="00370D8C" w:rsidRPr="00065EC2" w:rsidRDefault="00370D8C" w:rsidP="00370D8C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89A720F" w14:textId="77777777" w:rsidR="00370D8C" w:rsidRPr="00065EC2" w:rsidRDefault="00370D8C" w:rsidP="00370D8C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8169F64" w14:textId="77777777" w:rsidR="00370D8C" w:rsidRPr="00065EC2" w:rsidRDefault="00370D8C" w:rsidP="00370D8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…………….……. </w:t>
      </w:r>
      <w:r w:rsidRPr="00065EC2">
        <w:rPr>
          <w:rFonts w:ascii="Arial" w:hAnsi="Arial" w:cs="Arial"/>
          <w:i/>
          <w:sz w:val="20"/>
          <w:szCs w:val="20"/>
        </w:rPr>
        <w:t xml:space="preserve">(miejscowość), </w:t>
      </w:r>
      <w:r w:rsidRPr="00065EC2">
        <w:rPr>
          <w:rFonts w:ascii="Arial" w:hAnsi="Arial" w:cs="Arial"/>
          <w:sz w:val="20"/>
          <w:szCs w:val="20"/>
        </w:rPr>
        <w:t>dnia ………….……. r.</w:t>
      </w:r>
    </w:p>
    <w:p w14:paraId="66ED6F0E" w14:textId="77777777" w:rsidR="00370D8C" w:rsidRPr="00065EC2" w:rsidRDefault="00370D8C" w:rsidP="00370D8C">
      <w:pPr>
        <w:spacing w:before="120" w:line="240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DCA60F9" w14:textId="77777777" w:rsidR="00370D8C" w:rsidRPr="00065EC2" w:rsidRDefault="00370D8C" w:rsidP="00370D8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sz w:val="20"/>
          <w:szCs w:val="20"/>
        </w:rPr>
        <w:t xml:space="preserve">…………….……. </w:t>
      </w:r>
      <w:r w:rsidRPr="00065EC2">
        <w:rPr>
          <w:rFonts w:ascii="Arial" w:hAnsi="Arial" w:cs="Arial"/>
          <w:i/>
          <w:sz w:val="20"/>
          <w:szCs w:val="20"/>
        </w:rPr>
        <w:t xml:space="preserve">(miejscowość), </w:t>
      </w:r>
      <w:r w:rsidRPr="00065EC2">
        <w:rPr>
          <w:rFonts w:ascii="Arial" w:hAnsi="Arial" w:cs="Arial"/>
          <w:sz w:val="20"/>
          <w:szCs w:val="20"/>
        </w:rPr>
        <w:t xml:space="preserve">dnia ………….……. r. </w:t>
      </w:r>
    </w:p>
    <w:p w14:paraId="17F71816" w14:textId="77777777" w:rsidR="00370D8C" w:rsidRPr="00065EC2" w:rsidRDefault="00370D8C" w:rsidP="00370D8C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</w:pPr>
      <w:r w:rsidRPr="00065EC2">
        <w:rPr>
          <w:rFonts w:ascii="Arial" w:eastAsia="Times New Roman" w:hAnsi="Arial" w:cs="Arial"/>
          <w:b/>
          <w:i/>
          <w:color w:val="00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7D63BF7B" w14:textId="77777777" w:rsidR="00370D8C" w:rsidRPr="00065EC2" w:rsidRDefault="00370D8C" w:rsidP="00370D8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6B5DA6D" w14:textId="77777777" w:rsidR="00370D8C" w:rsidRPr="00065EC2" w:rsidRDefault="00370D8C" w:rsidP="00370D8C">
      <w:pPr>
        <w:jc w:val="both"/>
        <w:rPr>
          <w:rFonts w:ascii="Arial" w:hAnsi="Arial" w:cs="Arial"/>
          <w:sz w:val="20"/>
          <w:szCs w:val="20"/>
        </w:rPr>
      </w:pPr>
      <w:r w:rsidRPr="00065EC2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p w14:paraId="33191739" w14:textId="77777777" w:rsidR="00370D8C" w:rsidRPr="00065EC2" w:rsidRDefault="00370D8C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83CFFC5" w14:textId="77777777" w:rsidR="00370D8C" w:rsidRPr="00065EC2" w:rsidRDefault="00370D8C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E112392" w14:textId="77777777" w:rsidR="00370D8C" w:rsidRPr="00065EC2" w:rsidRDefault="00370D8C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1260EB5" w14:textId="77777777" w:rsidR="00370D8C" w:rsidRPr="00065EC2" w:rsidRDefault="00370D8C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8E48240" w14:textId="77777777" w:rsidR="00370D8C" w:rsidRPr="00065EC2" w:rsidRDefault="00370D8C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FDDD704" w14:textId="77777777" w:rsidR="00370D8C" w:rsidRPr="00065EC2" w:rsidRDefault="00370D8C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</w:p>
    <w:sectPr w:rsidR="00370D8C" w:rsidRPr="00065EC2" w:rsidSect="006B52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652D5" w14:textId="77777777" w:rsidR="005E5346" w:rsidRDefault="005E5346" w:rsidP="0038231F">
      <w:pPr>
        <w:spacing w:after="0" w:line="240" w:lineRule="auto"/>
      </w:pPr>
      <w:r>
        <w:separator/>
      </w:r>
    </w:p>
  </w:endnote>
  <w:endnote w:type="continuationSeparator" w:id="0">
    <w:p w14:paraId="7B546C55" w14:textId="77777777" w:rsidR="005E5346" w:rsidRDefault="005E53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C8EBA" w14:textId="77777777" w:rsidR="00794E2C" w:rsidRDefault="00794E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369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AC76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42262" w14:textId="77777777" w:rsidR="00794E2C" w:rsidRDefault="00794E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DE7A5" w14:textId="77777777" w:rsidR="005E5346" w:rsidRDefault="005E5346" w:rsidP="0038231F">
      <w:pPr>
        <w:spacing w:after="0" w:line="240" w:lineRule="auto"/>
      </w:pPr>
      <w:r>
        <w:separator/>
      </w:r>
    </w:p>
  </w:footnote>
  <w:footnote w:type="continuationSeparator" w:id="0">
    <w:p w14:paraId="522C1630" w14:textId="77777777" w:rsidR="005E5346" w:rsidRDefault="005E534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54795" w14:textId="77777777" w:rsidR="00794E2C" w:rsidRDefault="00794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02FC1" w14:textId="1E1FA0CF" w:rsidR="00794E2C" w:rsidRDefault="00794E2C">
    <w:pPr>
      <w:pStyle w:val="Nagwek"/>
    </w:pPr>
    <w:r>
      <w:rPr>
        <w:noProof/>
      </w:rPr>
      <w:drawing>
        <wp:inline distT="0" distB="0" distL="0" distR="0" wp14:anchorId="1E2CC0BC" wp14:editId="2E5FCAEA">
          <wp:extent cx="5760720" cy="8572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" t="-290" r="-26" b="-290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72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88C91" w14:textId="77777777" w:rsidR="00794E2C" w:rsidRDefault="00794E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65EC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83DF4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544F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70D8C"/>
    <w:rsid w:val="0038231F"/>
    <w:rsid w:val="003B2070"/>
    <w:rsid w:val="003B214C"/>
    <w:rsid w:val="003B7238"/>
    <w:rsid w:val="003C3B64"/>
    <w:rsid w:val="003F024C"/>
    <w:rsid w:val="003F0927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BF9"/>
    <w:rsid w:val="004D7E48"/>
    <w:rsid w:val="004F23F7"/>
    <w:rsid w:val="004F40EF"/>
    <w:rsid w:val="004F54BA"/>
    <w:rsid w:val="005103B9"/>
    <w:rsid w:val="00512A1E"/>
    <w:rsid w:val="00520174"/>
    <w:rsid w:val="005434B3"/>
    <w:rsid w:val="005641F0"/>
    <w:rsid w:val="00586799"/>
    <w:rsid w:val="005B11F3"/>
    <w:rsid w:val="005C39CA"/>
    <w:rsid w:val="005D557C"/>
    <w:rsid w:val="005E176A"/>
    <w:rsid w:val="005E24AA"/>
    <w:rsid w:val="005E5346"/>
    <w:rsid w:val="005E579C"/>
    <w:rsid w:val="00634311"/>
    <w:rsid w:val="00641874"/>
    <w:rsid w:val="006676AE"/>
    <w:rsid w:val="00686AFF"/>
    <w:rsid w:val="006A2EBA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4E2C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00159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6943"/>
    <w:rsid w:val="00C113BF"/>
    <w:rsid w:val="00C30A69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5A15"/>
    <w:rsid w:val="00F365F2"/>
    <w:rsid w:val="00F43919"/>
    <w:rsid w:val="00F509CF"/>
    <w:rsid w:val="00F57766"/>
    <w:rsid w:val="00F66810"/>
    <w:rsid w:val="00F8042D"/>
    <w:rsid w:val="00F8636A"/>
    <w:rsid w:val="00F90847"/>
    <w:rsid w:val="00F90CD1"/>
    <w:rsid w:val="00F972A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5FD7-8529-4FEB-83D3-4EBC1E31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532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Agnieszka Baran</cp:lastModifiedBy>
  <cp:revision>11</cp:revision>
  <cp:lastPrinted>2022-04-22T12:02:00Z</cp:lastPrinted>
  <dcterms:created xsi:type="dcterms:W3CDTF">2022-04-22T12:03:00Z</dcterms:created>
  <dcterms:modified xsi:type="dcterms:W3CDTF">2022-05-18T08:47:00Z</dcterms:modified>
</cp:coreProperties>
</file>