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A168E8">
        <w:rPr>
          <w:b/>
          <w:bCs/>
          <w:sz w:val="24"/>
          <w:szCs w:val="24"/>
        </w:rPr>
        <w:t>KA-2/026</w:t>
      </w:r>
      <w:r w:rsidR="00BB6744" w:rsidRPr="00212D1D">
        <w:rPr>
          <w:b/>
          <w:bCs/>
          <w:sz w:val="24"/>
          <w:szCs w:val="24"/>
        </w:rPr>
        <w:t>/2022</w:t>
      </w:r>
    </w:p>
    <w:p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Zał. nr 1</w:t>
      </w:r>
    </w:p>
    <w:p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:rsidR="00EF47EE" w:rsidRPr="00212D1D" w:rsidRDefault="00EF47EE" w:rsidP="00EF47EE">
      <w:pPr>
        <w:rPr>
          <w:rFonts w:ascii="Times New Roman" w:hAnsi="Times New Roman" w:cs="Times New Roman"/>
        </w:rPr>
      </w:pP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:rsidR="003A70CB" w:rsidRDefault="00502060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  <w:r w:rsidRPr="00212D1D">
        <w:rPr>
          <w:sz w:val="24"/>
          <w:szCs w:val="24"/>
        </w:rPr>
        <w:t xml:space="preserve">W odpowiedzi na zaproszenie do składania ofert na </w:t>
      </w:r>
      <w:r w:rsidR="00E60230" w:rsidRPr="00212D1D">
        <w:rPr>
          <w:sz w:val="24"/>
          <w:szCs w:val="24"/>
        </w:rPr>
        <w:t xml:space="preserve"> </w:t>
      </w:r>
      <w:r w:rsidR="00B04206" w:rsidRPr="0039798C">
        <w:rPr>
          <w:b/>
          <w:sz w:val="22"/>
          <w:szCs w:val="22"/>
        </w:rPr>
        <w:t>„</w:t>
      </w:r>
      <w:r w:rsidRPr="0039798C">
        <w:rPr>
          <w:b/>
          <w:sz w:val="22"/>
          <w:szCs w:val="22"/>
        </w:rPr>
        <w:t>Dostawę</w:t>
      </w:r>
      <w:r w:rsidR="00A168E8">
        <w:rPr>
          <w:b/>
          <w:sz w:val="22"/>
          <w:szCs w:val="22"/>
        </w:rPr>
        <w:t xml:space="preserve"> (sprzedaż, dostarczenie, montaż)</w:t>
      </w:r>
      <w:bookmarkStart w:id="0" w:name="_GoBack"/>
      <w:bookmarkEnd w:id="0"/>
      <w:r w:rsidR="00BB6744" w:rsidRPr="0039798C">
        <w:rPr>
          <w:b/>
          <w:sz w:val="22"/>
          <w:szCs w:val="22"/>
        </w:rPr>
        <w:t xml:space="preserve"> uniwersalnej maszyny wytrzymałościowej z głowicą pomiarową oraz oprogramowaniem dla L</w:t>
      </w:r>
      <w:r w:rsidR="003A70CB" w:rsidRPr="0039798C">
        <w:rPr>
          <w:b/>
          <w:sz w:val="22"/>
          <w:szCs w:val="22"/>
        </w:rPr>
        <w:t xml:space="preserve">aboratorium </w:t>
      </w:r>
      <w:r w:rsidR="00BB6744" w:rsidRPr="0039798C">
        <w:rPr>
          <w:b/>
          <w:sz w:val="22"/>
          <w:szCs w:val="22"/>
        </w:rPr>
        <w:t>E</w:t>
      </w:r>
      <w:r w:rsidR="003A70CB" w:rsidRPr="0039798C">
        <w:rPr>
          <w:b/>
          <w:sz w:val="22"/>
          <w:szCs w:val="22"/>
        </w:rPr>
        <w:t xml:space="preserve">kstremalnie </w:t>
      </w:r>
      <w:r w:rsidR="00BB6744" w:rsidRPr="0039798C">
        <w:rPr>
          <w:b/>
          <w:sz w:val="22"/>
          <w:szCs w:val="22"/>
        </w:rPr>
        <w:t>N</w:t>
      </w:r>
      <w:r w:rsidR="003A70CB" w:rsidRPr="0039798C">
        <w:rPr>
          <w:b/>
          <w:sz w:val="22"/>
          <w:szCs w:val="22"/>
        </w:rPr>
        <w:t xml:space="preserve">iskich </w:t>
      </w:r>
      <w:r w:rsidR="00BB6744" w:rsidRPr="0039798C">
        <w:rPr>
          <w:b/>
          <w:sz w:val="22"/>
          <w:szCs w:val="22"/>
        </w:rPr>
        <w:t>T</w:t>
      </w:r>
      <w:r w:rsidR="003A70CB" w:rsidRPr="0039798C">
        <w:rPr>
          <w:b/>
          <w:sz w:val="22"/>
          <w:szCs w:val="22"/>
        </w:rPr>
        <w:t>emperatur</w:t>
      </w:r>
      <w:r w:rsidR="00BB6744" w:rsidRPr="0039798C">
        <w:rPr>
          <w:b/>
          <w:sz w:val="22"/>
          <w:szCs w:val="22"/>
        </w:rPr>
        <w:t xml:space="preserve"> na W</w:t>
      </w:r>
      <w:r w:rsidR="003A70CB" w:rsidRPr="0039798C">
        <w:rPr>
          <w:b/>
          <w:sz w:val="22"/>
          <w:szCs w:val="22"/>
        </w:rPr>
        <w:t xml:space="preserve">ydziale </w:t>
      </w:r>
      <w:r w:rsidR="00BB6744" w:rsidRPr="0039798C">
        <w:rPr>
          <w:b/>
          <w:sz w:val="22"/>
          <w:szCs w:val="22"/>
        </w:rPr>
        <w:t>M</w:t>
      </w:r>
      <w:r w:rsidR="003A70CB" w:rsidRPr="0039798C">
        <w:rPr>
          <w:b/>
          <w:sz w:val="22"/>
          <w:szCs w:val="22"/>
        </w:rPr>
        <w:t>echanicznym</w:t>
      </w:r>
      <w:r w:rsidR="00BB6744" w:rsidRPr="0039798C">
        <w:rPr>
          <w:b/>
          <w:sz w:val="22"/>
          <w:szCs w:val="22"/>
        </w:rPr>
        <w:t xml:space="preserve"> P</w:t>
      </w:r>
      <w:r w:rsidR="003A70CB" w:rsidRPr="0039798C">
        <w:rPr>
          <w:b/>
          <w:sz w:val="22"/>
          <w:szCs w:val="22"/>
        </w:rPr>
        <w:t xml:space="preserve">olitechniki </w:t>
      </w:r>
      <w:r w:rsidR="00BB6744" w:rsidRPr="0039798C">
        <w:rPr>
          <w:b/>
          <w:sz w:val="22"/>
          <w:szCs w:val="22"/>
        </w:rPr>
        <w:t>K</w:t>
      </w:r>
      <w:r w:rsidR="003A70CB" w:rsidRPr="0039798C">
        <w:rPr>
          <w:b/>
          <w:sz w:val="22"/>
          <w:szCs w:val="22"/>
        </w:rPr>
        <w:t>rakowskiej</w:t>
      </w:r>
      <w:r w:rsidR="00930F5C" w:rsidRPr="0039798C">
        <w:rPr>
          <w:b/>
          <w:sz w:val="22"/>
          <w:szCs w:val="22"/>
        </w:rPr>
        <w:t xml:space="preserve"> </w:t>
      </w:r>
      <w:r w:rsidR="00B04206" w:rsidRPr="0039798C">
        <w:rPr>
          <w:b/>
          <w:sz w:val="22"/>
          <w:szCs w:val="22"/>
        </w:rPr>
        <w:t>”</w:t>
      </w:r>
      <w:r w:rsidR="0039798C" w:rsidRPr="0039798C">
        <w:rPr>
          <w:b/>
          <w:sz w:val="22"/>
          <w:szCs w:val="22"/>
        </w:rPr>
        <w:t>.</w:t>
      </w:r>
    </w:p>
    <w:p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:rsidR="00B04206" w:rsidRPr="00212D1D" w:rsidRDefault="003A70CB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2D6B17" w:rsidRPr="00212D1D">
        <w:rPr>
          <w:sz w:val="24"/>
          <w:szCs w:val="24"/>
        </w:rPr>
        <w:t xml:space="preserve">ferujemy realizację zamówienia </w:t>
      </w:r>
      <w:r w:rsidR="00C70E06" w:rsidRPr="00212D1D">
        <w:rPr>
          <w:sz w:val="24"/>
          <w:szCs w:val="24"/>
        </w:rPr>
        <w:t xml:space="preserve"> </w:t>
      </w:r>
      <w:r w:rsidR="002D6B17" w:rsidRPr="00212D1D">
        <w:rPr>
          <w:sz w:val="24"/>
          <w:szCs w:val="24"/>
        </w:rPr>
        <w:t>za cenę</w:t>
      </w:r>
      <w:r w:rsidR="00C70E06" w:rsidRPr="00212D1D">
        <w:rPr>
          <w:sz w:val="24"/>
          <w:szCs w:val="24"/>
        </w:rPr>
        <w:t>: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0"/>
        <w:gridCol w:w="967"/>
        <w:gridCol w:w="5997"/>
      </w:tblGrid>
      <w:tr w:rsidR="00630DAB" w:rsidRPr="003A70CB" w:rsidTr="00630DAB">
        <w:trPr>
          <w:trHeight w:val="1064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:rsidTr="00630DAB">
        <w:trPr>
          <w:trHeight w:val="680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………%</w:t>
            </w: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…………………………………… zł</w:t>
            </w: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  <w:i/>
                <w:iCs/>
              </w:rPr>
            </w:pPr>
            <w:r w:rsidRPr="003A70CB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</w:t>
            </w: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257D3C" w:rsidRPr="003A70CB" w:rsidRDefault="00257D3C" w:rsidP="00257D3C">
      <w:pPr>
        <w:rPr>
          <w:rFonts w:ascii="Times New Roman" w:hAnsi="Times New Roman" w:cs="Times New Roman"/>
        </w:rPr>
      </w:pPr>
    </w:p>
    <w:p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:rsidR="00FB3BDD" w:rsidRPr="003A70CB" w:rsidRDefault="00FB3BDD" w:rsidP="00FB3BDD">
      <w:pPr>
        <w:rPr>
          <w:rFonts w:ascii="Times New Roman" w:hAnsi="Times New Roman" w:cs="Times New Roman"/>
        </w:rPr>
      </w:pPr>
    </w:p>
    <w:p w:rsidR="00FB3BDD" w:rsidRPr="003A70CB" w:rsidRDefault="00FB3BDD" w:rsidP="00FB3BDD">
      <w:pPr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Oferowany sprzęt   (należy podać, producenta, typ, model)  ……………………………………………………</w:t>
      </w:r>
    </w:p>
    <w:p w:rsidR="003A70CB" w:rsidRPr="0002663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:rsidR="003A70CB" w:rsidRPr="0058064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:rsidR="003A70CB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D22CA2" w:rsidRPr="00212D1D" w:rsidRDefault="00D22CA2" w:rsidP="00D22CA2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B3BDD" w:rsidRDefault="00FB3BDD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:rsidR="00F53FFB" w:rsidRPr="003A70CB" w:rsidRDefault="00630DA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:rsidR="00D22CA2" w:rsidRPr="003A70CB" w:rsidRDefault="00D22CA2" w:rsidP="00D22CA2">
      <w:pPr>
        <w:jc w:val="both"/>
        <w:rPr>
          <w:rFonts w:ascii="Times New Roman" w:hAnsi="Times New Roman" w:cs="Times New Roman"/>
          <w:lang w:eastAsia="zh-CN"/>
        </w:rPr>
      </w:pPr>
    </w:p>
    <w:p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:rsidR="00687135" w:rsidRPr="003A70CB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:rsidR="00D22CA2" w:rsidRPr="00212D1D" w:rsidRDefault="00D22CA2" w:rsidP="00D22CA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4206" w:rsidRPr="00212D1D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</w:p>
    <w:p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:rsidR="00B04206" w:rsidRPr="00212D1D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212D1D" w:rsidRDefault="00B04206">
      <w:pPr>
        <w:rPr>
          <w:rFonts w:ascii="Times New Roman" w:hAnsi="Times New Roman" w:cs="Times New Roman"/>
        </w:rPr>
      </w:pPr>
    </w:p>
    <w:p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:rsidR="00212D1D" w:rsidRPr="00212D1D" w:rsidRDefault="00212D1D" w:rsidP="00212D1D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B60" w:rsidRDefault="00EB2B60">
      <w:r>
        <w:separator/>
      </w:r>
    </w:p>
  </w:endnote>
  <w:endnote w:type="continuationSeparator" w:id="0">
    <w:p w:rsidR="00EB2B60" w:rsidRDefault="00EB2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B60" w:rsidRDefault="00EB2B60">
      <w:r>
        <w:separator/>
      </w:r>
    </w:p>
  </w:footnote>
  <w:footnote w:type="continuationSeparator" w:id="0">
    <w:p w:rsidR="00EB2B60" w:rsidRDefault="00EB2B60">
      <w:r>
        <w:continuationSeparator/>
      </w:r>
    </w:p>
  </w:footnote>
  <w:footnote w:id="1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6E"/>
    <w:rsid w:val="0002404E"/>
    <w:rsid w:val="0003050D"/>
    <w:rsid w:val="00040674"/>
    <w:rsid w:val="000D401E"/>
    <w:rsid w:val="000E6811"/>
    <w:rsid w:val="000F42F4"/>
    <w:rsid w:val="000F7132"/>
    <w:rsid w:val="00124B57"/>
    <w:rsid w:val="00142716"/>
    <w:rsid w:val="001916C3"/>
    <w:rsid w:val="0019679F"/>
    <w:rsid w:val="001A30F2"/>
    <w:rsid w:val="001A7714"/>
    <w:rsid w:val="001C18B2"/>
    <w:rsid w:val="001C6B7C"/>
    <w:rsid w:val="0020004E"/>
    <w:rsid w:val="00212D1D"/>
    <w:rsid w:val="00257D3C"/>
    <w:rsid w:val="002855DD"/>
    <w:rsid w:val="002B4016"/>
    <w:rsid w:val="002C5543"/>
    <w:rsid w:val="002D4A6C"/>
    <w:rsid w:val="002D6B17"/>
    <w:rsid w:val="0033695E"/>
    <w:rsid w:val="0035159A"/>
    <w:rsid w:val="00363F21"/>
    <w:rsid w:val="00382993"/>
    <w:rsid w:val="00394D2A"/>
    <w:rsid w:val="0039798C"/>
    <w:rsid w:val="003A2773"/>
    <w:rsid w:val="003A70CB"/>
    <w:rsid w:val="003B310D"/>
    <w:rsid w:val="003D05D2"/>
    <w:rsid w:val="00417B4B"/>
    <w:rsid w:val="0047458D"/>
    <w:rsid w:val="004F2932"/>
    <w:rsid w:val="00502060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168E8"/>
    <w:rsid w:val="00A23458"/>
    <w:rsid w:val="00AD5536"/>
    <w:rsid w:val="00AD5E04"/>
    <w:rsid w:val="00AD7CAB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A56B7"/>
    <w:rsid w:val="00CA6A4D"/>
    <w:rsid w:val="00CB7259"/>
    <w:rsid w:val="00CB7BDD"/>
    <w:rsid w:val="00CD23A4"/>
    <w:rsid w:val="00D22CA2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B2B60"/>
    <w:rsid w:val="00EC0743"/>
    <w:rsid w:val="00EF47EE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69024-1105-44C2-BCA9-B73D1B87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GOR~1.P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637EE-4ADC-4902-A69D-2C28A1436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Małgorzata Piętka</cp:lastModifiedBy>
  <cp:revision>3</cp:revision>
  <cp:lastPrinted>2014-06-05T14:00:00Z</cp:lastPrinted>
  <dcterms:created xsi:type="dcterms:W3CDTF">2022-05-13T09:09:00Z</dcterms:created>
  <dcterms:modified xsi:type="dcterms:W3CDTF">2022-05-13T09:31:00Z</dcterms:modified>
</cp:coreProperties>
</file>