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444444"/>
          <w:sz w:val="20"/>
          <w:szCs w:val="20"/>
        </w:rPr>
        <w:t>20/05/2022    S98</w:t>
      </w:r>
    </w:p>
    <w:p w:rsidR="006867DC" w:rsidRPr="006867DC" w:rsidRDefault="006867DC" w:rsidP="006867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6867DC" w:rsidRPr="006867DC" w:rsidRDefault="006867DC" w:rsidP="006867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6867DC" w:rsidRPr="006867DC" w:rsidRDefault="006867DC" w:rsidP="006867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6867DC" w:rsidRPr="006867DC" w:rsidRDefault="006867DC" w:rsidP="006867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6867DC" w:rsidRPr="006867DC" w:rsidRDefault="006867DC" w:rsidP="006867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6867DC" w:rsidRPr="006867DC" w:rsidRDefault="006867DC" w:rsidP="006867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urządzeń medycznych i precyzyjnych</w:t>
      </w:r>
    </w:p>
    <w:p w:rsidR="006867DC" w:rsidRPr="006867DC" w:rsidRDefault="006867DC" w:rsidP="006867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098-270226</w:t>
      </w:r>
    </w:p>
    <w:p w:rsidR="006867DC" w:rsidRPr="006867DC" w:rsidRDefault="006867DC" w:rsidP="006867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6867DC" w:rsidRPr="006867DC" w:rsidRDefault="006867DC" w:rsidP="006867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6867DC" w:rsidRPr="006867DC" w:rsidRDefault="006867DC" w:rsidP="006867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6867DC" w:rsidRPr="006867DC" w:rsidRDefault="006867DC" w:rsidP="006867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Naprawy sprzętu medycznego po diagnostyce oraz serwis i konserwacja zbiornika tlenu.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Numer referencyjny: 67/2022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Naprawy myjni, oraz serwis i konserwacja zbiornika tlenu zgodnie z zapisami SWZ i formularzami cenowymi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myjni automatycznej do endoskopów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Belimed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WD 425E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po przeprowadzonej diagnostyce myjni automatycznej do endoskopów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Belimed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WD 425E; SN: 99550.1121037 - 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według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raportu serwisowego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Zamawiający wymaga wniesienia wadium w wysokości 12.00 PLN.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myjni -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dezynfekatora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do narzędzi WD250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Naprawa po przeprowadzonej diagnostyce myjni -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dezynfekatora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do narzędzi WD250 - według raportu serwisowego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10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Stawka roboczogodziny / Waga: 10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100.00 PLN.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Naprawa myjni przelotowej natryskowej do wózków WD750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Naprawa po przeprowadzonej diagnostyce myjni przelotowej natryskowej do wózków WD750 - według raportu serwisowego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10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Stawka roboczogodziny / Waga: 10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40.00 PLN.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Serwis i konserwacja zbiornika tlenu o pojemności 6000 l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Serwis i konserwacja zbiornika tlenu o pojemności 6000 l; SN: 2648.1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gwarancji / Waga: 20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realizacji / Waga: 20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Okres w dniach: 21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310.00 PLN.</w:t>
      </w:r>
    </w:p>
    <w:p w:rsidR="006867DC" w:rsidRPr="006867DC" w:rsidRDefault="006867DC" w:rsidP="006867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dokumenty wskazane w pkt. 9.2 SWZ: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1) Wykaz min. 2 osób (wraz z dokumentem potwierdzającym) posiadających przeszkolenie uprawniające do wykonania napraw i przeglądów lub wykaz min. 2 osób posiadających uprawnienia do wykonywania czynności serwisowych (napraw i przeglądów) potwierdzone aktualnym certyfikatem producenta (wraz z dokumentem potwierdzającym) do sprzętu wskazanego w zadaniu, na które Wykonawca składa ofertę - dla zadań nr 1 do 4.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2) Dopuszczenia do obsługi i konserwacji gazów medycznych i technicznych - dla zadania nr 4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3) wykaz min. 2 usług (załącznik nr 7) odpowiadających przedmiotowi zamówienia wraz z dokumentami wskazanymi w pkt. 9.2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. 1 SWZ, z jednoczesnym 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wskazaniem , 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którego zadania te dokumenty dotyczą, z zastrzeżeniem, że co najmniej jedna ze wskazanych usług będzie wynosiła wartość brutto: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- dla zadania nr 1 - Zamawiający nie stawia warunku;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- dla zadania nr 2 - 5.500,00 zł;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- dla zadania nr 3 - Zamawiający nie stawia warunku;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- dla zadania nr 4 - 15.000,00 zł;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6867DC" w:rsidRPr="006867DC" w:rsidRDefault="006867DC" w:rsidP="006867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138 ust. 2 ustawy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- ponowienie części zadań z uprzednio unieważnionego postępowania nr 14/2022, pilna potrzeba zakupu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Zamówienie jest objęte Porozumieniem w sprawie zamówień rządowych: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Data: 03/06/2022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31/08/2022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Data: 03/06/2022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platforma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 </w:t>
      </w:r>
      <w:hyperlink r:id="rId16" w:tgtFrame="_blank" w:history="1"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</w:p>
    <w:p w:rsidR="006867DC" w:rsidRPr="006867DC" w:rsidRDefault="006867DC" w:rsidP="006867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867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Oświadczenie w formie Jednolity europejski dokument zamówienia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Formularze cenowe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 z art. 7 ust 1 ustawy o szczególnych rozwiązaniach w zakresie przeciwdziałania wspieraniu agresji na Ukrainę oraz służących ochronie bezpieczeństwa narodowego (Dz. U. 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2022 r., poz. 835)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Dopuszczenia do obsługi i konserwacji gazów medycznych i technicznych - dla zadania nr 8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Wykaz osób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Wykaz usług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O udzielenie zamówienia mogą ubiegać się Wykonawcy, którzy nie podlegają wykluczeniu na podstawie  art. 108 ust. 1 pkt 1-6 i 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Zamawiający przewiduje następujące zmiany umowy: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1. Zmiany umowy są dopuszczalne bez ograniczeń w zakresie dozwolonym przez art.455 ust. 1 pkt. 2-4 i ust. 2 ustawy Prawo Zamówień Publicznych. Zmiana umowy w stosunku do treści oferty, na podstawie, której dokonano wyboru Wykonawcy jest możliwa, w 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szczególności gdy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a) w przypadku zakończenia produkcji lub wycofania z rynku wyrobu będącego przedmiotem zamówienia (na 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dowód czego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Wykonawca przedstawi stosowny dokument od producenta) Wykonawca zaproponuje zastąpienie go nowym produktem o tych samych bądź lepszych parametrach (tej samej substancji czynnej, dawce, wskazaniach do stosowania wynikających z karty charakterystyki produktów leczniczych i drodze podania) po cenie jednostkowej zaoferowanej w ofercie lub niższej.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b) Zamawiający dopuszcza dostawę produktów leczniczych dostępnych na jednorazowe zezwolenie MZ w 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sytuacji jeśli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aktualnie tylko taki produkt jest dostępny na rynku. Zamawiający będzie wymagał dostarczenia odpowiedniego produktu leczniczego (zarejestrowanego w Polsce) po zakończeniu jednorazowego zezwolenia MZ lub braku dostępności na rynku, przez cały okres obowiązywania umowy, z zachowaniem zaoferowanej ceny jednostkowej w ofercie.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c) gdy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 w okresie obowiązywania umowy Zamawiający nie zdoła zakupić przewidzianej ilości asortymentu będącego przedmiotem umowy,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d</w:t>
      </w:r>
      <w:proofErr w:type="gram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) ze względów organizacyjnych oraz gdy wymagać tego będzie prawidłowa realizacja przez Zamawiającego zadań polegających na udzieleniu świadczeń zdrowotnych, Zamawiający zastrzega sobie prawo do zmian w zakresie ilości poszczególnego asortymentu w danej pozycji w obrębie danego zadania, z tym zastrzeżeniem, że zmiany te nie mogą spowodować zmiany cen poszczególnych pozycji asortymentowych ani też zwiększenia wartości brutto, na jaką opiewa umowa;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RP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222222222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Faks: +48 222222222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6867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6867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6867DC" w:rsidRPr="006867DC" w:rsidRDefault="006867DC" w:rsidP="006867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867DC">
        <w:rPr>
          <w:rFonts w:ascii="Lucida Sans Unicode" w:hAnsi="Lucida Sans Unicode" w:cs="Lucida Sans Unicode"/>
          <w:color w:val="000000"/>
          <w:sz w:val="20"/>
          <w:szCs w:val="20"/>
        </w:rPr>
        <w:t>17/05/2022</w:t>
      </w:r>
    </w:p>
    <w:p w:rsidR="00A450B2" w:rsidRDefault="00A450B2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ind w:left="6372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6867DC" w:rsidRDefault="006867DC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rPr>
          <w:rFonts w:ascii="Arial Narrow" w:hAnsi="Arial Narrow"/>
          <w:sz w:val="22"/>
        </w:rPr>
      </w:pPr>
    </w:p>
    <w:p w:rsidR="006867DC" w:rsidRDefault="006867DC" w:rsidP="006867DC">
      <w:pPr>
        <w:rPr>
          <w:rFonts w:ascii="Arial Narrow" w:hAnsi="Arial Narrow"/>
          <w:sz w:val="20"/>
        </w:rPr>
      </w:pPr>
    </w:p>
    <w:p w:rsidR="006867DC" w:rsidRDefault="006867DC" w:rsidP="006867DC">
      <w:pPr>
        <w:rPr>
          <w:rFonts w:ascii="Arial Narrow" w:hAnsi="Arial Narrow"/>
          <w:sz w:val="20"/>
        </w:rPr>
      </w:pPr>
    </w:p>
    <w:p w:rsidR="006867DC" w:rsidRDefault="006867DC" w:rsidP="006867DC">
      <w:pPr>
        <w:rPr>
          <w:rFonts w:ascii="Arial Narrow" w:hAnsi="Arial Narrow"/>
          <w:sz w:val="20"/>
        </w:rPr>
      </w:pPr>
    </w:p>
    <w:p w:rsidR="006867DC" w:rsidRDefault="006867DC" w:rsidP="006867DC">
      <w:pPr>
        <w:rPr>
          <w:rFonts w:ascii="Arial Narrow" w:hAnsi="Arial Narrow"/>
          <w:sz w:val="20"/>
        </w:rPr>
      </w:pPr>
    </w:p>
    <w:p w:rsidR="006867DC" w:rsidRDefault="006867DC" w:rsidP="006867DC">
      <w:pPr>
        <w:rPr>
          <w:rFonts w:ascii="Arial Narrow" w:hAnsi="Arial Narrow"/>
          <w:sz w:val="20"/>
        </w:rPr>
      </w:pPr>
    </w:p>
    <w:p w:rsidR="006867DC" w:rsidRPr="006867DC" w:rsidRDefault="006867DC" w:rsidP="006867DC">
      <w:pPr>
        <w:rPr>
          <w:rFonts w:ascii="Arial Narrow" w:hAnsi="Arial Narrow"/>
          <w:sz w:val="20"/>
        </w:rPr>
      </w:pPr>
      <w:bookmarkStart w:id="0" w:name="_GoBack"/>
      <w:bookmarkEnd w:id="0"/>
      <w:r w:rsidRPr="006867DC">
        <w:rPr>
          <w:rFonts w:ascii="Arial Narrow" w:hAnsi="Arial Narrow"/>
          <w:sz w:val="20"/>
        </w:rPr>
        <w:t>Wykonano w 2 egz. na 4 ark.</w:t>
      </w:r>
    </w:p>
    <w:p w:rsidR="006867DC" w:rsidRPr="006867DC" w:rsidRDefault="006867DC" w:rsidP="006867DC">
      <w:pPr>
        <w:rPr>
          <w:rFonts w:ascii="Arial Narrow" w:hAnsi="Arial Narrow"/>
          <w:sz w:val="20"/>
        </w:rPr>
      </w:pPr>
      <w:r w:rsidRPr="006867DC">
        <w:rPr>
          <w:rFonts w:ascii="Arial Narrow" w:hAnsi="Arial Narrow"/>
          <w:sz w:val="20"/>
        </w:rPr>
        <w:t>Egz. 1 – biuro przepustek</w:t>
      </w:r>
    </w:p>
    <w:p w:rsidR="006867DC" w:rsidRPr="006867DC" w:rsidRDefault="006867DC" w:rsidP="006867DC">
      <w:pPr>
        <w:rPr>
          <w:rFonts w:ascii="Arial Narrow" w:hAnsi="Arial Narrow"/>
          <w:sz w:val="20"/>
        </w:rPr>
      </w:pPr>
      <w:r w:rsidRPr="006867DC">
        <w:rPr>
          <w:rFonts w:ascii="Arial Narrow" w:hAnsi="Arial Narrow"/>
          <w:sz w:val="20"/>
        </w:rPr>
        <w:t>Egz. 2 – hol szpitala</w:t>
      </w:r>
    </w:p>
    <w:p w:rsidR="006867DC" w:rsidRPr="006867DC" w:rsidRDefault="006867DC" w:rsidP="006867DC">
      <w:pPr>
        <w:rPr>
          <w:rFonts w:ascii="Arial Narrow" w:hAnsi="Arial Narrow"/>
          <w:sz w:val="20"/>
        </w:rPr>
      </w:pPr>
      <w:r w:rsidRPr="006867DC">
        <w:rPr>
          <w:rFonts w:ascii="Arial Narrow" w:hAnsi="Arial Narrow"/>
          <w:sz w:val="20"/>
        </w:rPr>
        <w:t>Wyk. A. Przykłota – tel. 261 417 449</w:t>
      </w:r>
    </w:p>
    <w:p w:rsidR="006867DC" w:rsidRPr="006867DC" w:rsidRDefault="006867DC" w:rsidP="006867DC">
      <w:pPr>
        <w:rPr>
          <w:rFonts w:ascii="Arial Narrow" w:hAnsi="Arial Narrow"/>
          <w:sz w:val="20"/>
        </w:rPr>
      </w:pPr>
      <w:proofErr w:type="gramStart"/>
      <w:r w:rsidRPr="006867DC">
        <w:rPr>
          <w:rFonts w:ascii="Arial Narrow" w:hAnsi="Arial Narrow"/>
          <w:sz w:val="20"/>
        </w:rPr>
        <w:t>data</w:t>
      </w:r>
      <w:proofErr w:type="gramEnd"/>
      <w:r w:rsidRPr="006867DC">
        <w:rPr>
          <w:rFonts w:ascii="Arial Narrow" w:hAnsi="Arial Narrow"/>
          <w:sz w:val="20"/>
        </w:rPr>
        <w:t xml:space="preserve">: 20.05.2022 </w:t>
      </w:r>
      <w:proofErr w:type="gramStart"/>
      <w:r w:rsidRPr="006867DC">
        <w:rPr>
          <w:rFonts w:ascii="Arial Narrow" w:hAnsi="Arial Narrow"/>
          <w:sz w:val="20"/>
        </w:rPr>
        <w:t>r</w:t>
      </w:r>
      <w:proofErr w:type="gramEnd"/>
      <w:r w:rsidRPr="006867DC">
        <w:rPr>
          <w:rFonts w:ascii="Arial Narrow" w:hAnsi="Arial Narrow"/>
          <w:sz w:val="20"/>
        </w:rPr>
        <w:t>.</w:t>
      </w:r>
    </w:p>
    <w:sectPr w:rsidR="006867DC" w:rsidRPr="006867DC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F34" w:rsidRDefault="00276F34">
      <w:r>
        <w:separator/>
      </w:r>
    </w:p>
  </w:endnote>
  <w:endnote w:type="continuationSeparator" w:id="0">
    <w:p w:rsidR="00276F34" w:rsidRDefault="00276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527" w:rsidRDefault="009935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6867DC">
      <w:rPr>
        <w:rStyle w:val="Numerstrony"/>
        <w:rFonts w:ascii="Arial" w:hAnsi="Arial" w:cs="Arial"/>
        <w:noProof/>
        <w:sz w:val="18"/>
        <w:szCs w:val="18"/>
      </w:rPr>
      <w:t>8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527" w:rsidRDefault="009935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F34" w:rsidRDefault="00276F34">
      <w:r>
        <w:separator/>
      </w:r>
    </w:p>
  </w:footnote>
  <w:footnote w:type="continuationSeparator" w:id="0">
    <w:p w:rsidR="00276F34" w:rsidRDefault="00276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527" w:rsidRDefault="009935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527" w:rsidRPr="006867DC" w:rsidRDefault="006867DC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67/2022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527" w:rsidRDefault="009935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32FB0FDF"/>
    <w:multiLevelType w:val="multilevel"/>
    <w:tmpl w:val="2C2A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F34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6F34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867DC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93527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954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34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867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20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11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18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574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15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639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346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21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731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05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26703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22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62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989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00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98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398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70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265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90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896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45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9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04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373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09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28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388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70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47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13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25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2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0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516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4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67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9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91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1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10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443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731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12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91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915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80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6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3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71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91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7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7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520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238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468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17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973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9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4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19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54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15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68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46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2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21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343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66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671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5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153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962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84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6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65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871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613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007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3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6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748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78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85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39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79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471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21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57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93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031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119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65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292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40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99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070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289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5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604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15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4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916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267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904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144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43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840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130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64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9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721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19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6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8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727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6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610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1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518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368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1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519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3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35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781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813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801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836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44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666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72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5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251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131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375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7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96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346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404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735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41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42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19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7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1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78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363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52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84810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76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092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8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78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4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024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525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88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2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55863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78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86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50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86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28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323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82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88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985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864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78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52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413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4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990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71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337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2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5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689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04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245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8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2614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17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35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369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61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802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1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564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67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754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749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160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21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69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437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7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4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67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147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70226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270226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r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70226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270226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70226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8</Pages>
  <Words>2030</Words>
  <Characters>15092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2022-05-20T07:09:00Z</dcterms:created>
  <dcterms:modified xsi:type="dcterms:W3CDTF">2022-05-20T07:11:00Z</dcterms:modified>
</cp:coreProperties>
</file>