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B677F" w14:textId="6390B15A" w:rsidR="006676AE" w:rsidRPr="00065EC2" w:rsidRDefault="006676AE" w:rsidP="006676AE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065EC2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370D8C" w:rsidRPr="00065EC2">
        <w:rPr>
          <w:rFonts w:ascii="Arial" w:hAnsi="Arial" w:cs="Arial"/>
          <w:b/>
          <w:bCs/>
          <w:i w:val="0"/>
          <w:sz w:val="20"/>
        </w:rPr>
        <w:t>2</w:t>
      </w:r>
      <w:r w:rsidR="00F972AB" w:rsidRPr="00065EC2">
        <w:rPr>
          <w:rFonts w:ascii="Arial" w:hAnsi="Arial" w:cs="Arial"/>
          <w:b/>
          <w:bCs/>
          <w:i w:val="0"/>
          <w:sz w:val="20"/>
        </w:rPr>
        <w:t>a</w:t>
      </w:r>
      <w:r w:rsidR="00B36ABD" w:rsidRPr="00065EC2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38586F6F" w:rsidR="006676AE" w:rsidRPr="00065EC2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 xml:space="preserve">  </w:t>
      </w:r>
      <w:r w:rsidR="006A2EBA">
        <w:rPr>
          <w:rFonts w:ascii="Arial" w:hAnsi="Arial" w:cs="Arial"/>
          <w:sz w:val="20"/>
          <w:szCs w:val="20"/>
        </w:rPr>
        <w:t xml:space="preserve">         </w:t>
      </w:r>
      <w:r w:rsidRPr="00065EC2">
        <w:rPr>
          <w:rFonts w:ascii="Arial" w:hAnsi="Arial" w:cs="Arial"/>
          <w:sz w:val="20"/>
          <w:szCs w:val="20"/>
        </w:rPr>
        <w:t xml:space="preserve">  </w:t>
      </w:r>
      <w:r w:rsidR="005103B9" w:rsidRPr="00065EC2">
        <w:rPr>
          <w:rFonts w:ascii="Arial" w:hAnsi="Arial" w:cs="Arial"/>
          <w:sz w:val="20"/>
          <w:szCs w:val="20"/>
        </w:rPr>
        <w:t>Znak sprawy:</w:t>
      </w:r>
      <w:r w:rsidR="005103B9" w:rsidRPr="00065EC2">
        <w:rPr>
          <w:rFonts w:ascii="Arial" w:hAnsi="Arial" w:cs="Arial"/>
          <w:b/>
          <w:sz w:val="20"/>
          <w:szCs w:val="20"/>
        </w:rPr>
        <w:t xml:space="preserve"> </w:t>
      </w:r>
      <w:r w:rsidR="001B35E0" w:rsidRPr="00065EC2">
        <w:rPr>
          <w:rFonts w:ascii="Arial" w:hAnsi="Arial" w:cs="Arial"/>
          <w:b/>
          <w:sz w:val="20"/>
          <w:szCs w:val="20"/>
        </w:rPr>
        <w:t>KA-2/0</w:t>
      </w:r>
      <w:r w:rsidR="00370D8C" w:rsidRPr="00065EC2">
        <w:rPr>
          <w:rFonts w:ascii="Arial" w:hAnsi="Arial" w:cs="Arial"/>
          <w:b/>
          <w:sz w:val="20"/>
          <w:szCs w:val="20"/>
        </w:rPr>
        <w:t>5</w:t>
      </w:r>
      <w:r w:rsidR="002D4D05">
        <w:rPr>
          <w:rFonts w:ascii="Arial" w:hAnsi="Arial" w:cs="Arial"/>
          <w:b/>
          <w:sz w:val="20"/>
          <w:szCs w:val="20"/>
        </w:rPr>
        <w:t>2</w:t>
      </w:r>
      <w:r w:rsidR="001B35E0" w:rsidRPr="00065EC2">
        <w:rPr>
          <w:rFonts w:ascii="Arial" w:hAnsi="Arial" w:cs="Arial"/>
          <w:b/>
          <w:sz w:val="20"/>
          <w:szCs w:val="20"/>
        </w:rPr>
        <w:t>/2022</w:t>
      </w:r>
    </w:p>
    <w:p w14:paraId="6A04D4F9" w14:textId="77777777" w:rsidR="00C4103F" w:rsidRPr="00065EC2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065EC2">
        <w:rPr>
          <w:rFonts w:ascii="Arial" w:hAnsi="Arial" w:cs="Arial"/>
          <w:b/>
          <w:sz w:val="20"/>
          <w:szCs w:val="20"/>
        </w:rPr>
        <w:t xml:space="preserve"> </w:t>
      </w:r>
      <w:r w:rsidR="007118F0" w:rsidRPr="00065EC2">
        <w:rPr>
          <w:rFonts w:ascii="Arial" w:hAnsi="Arial" w:cs="Arial"/>
          <w:b/>
          <w:sz w:val="20"/>
          <w:szCs w:val="20"/>
        </w:rPr>
        <w:t>Zamawiający</w:t>
      </w:r>
      <w:r w:rsidR="007936D6" w:rsidRPr="00065EC2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065EC2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065EC2">
        <w:rPr>
          <w:rFonts w:ascii="Arial" w:hAnsi="Arial" w:cs="Arial"/>
          <w:sz w:val="20"/>
          <w:szCs w:val="20"/>
        </w:rPr>
        <w:t xml:space="preserve">  </w:t>
      </w:r>
      <w:r w:rsidRPr="00065EC2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065EC2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>ul. Warszawska 24</w:t>
      </w:r>
      <w:r w:rsidR="006676AE" w:rsidRPr="00065EC2">
        <w:rPr>
          <w:rFonts w:ascii="Arial" w:hAnsi="Arial" w:cs="Arial"/>
          <w:sz w:val="20"/>
          <w:szCs w:val="20"/>
        </w:rPr>
        <w:t xml:space="preserve"> </w:t>
      </w:r>
      <w:r w:rsidRPr="00065EC2">
        <w:rPr>
          <w:rFonts w:ascii="Arial" w:hAnsi="Arial" w:cs="Arial"/>
          <w:sz w:val="20"/>
          <w:szCs w:val="20"/>
        </w:rPr>
        <w:t>W-9</w:t>
      </w:r>
      <w:r w:rsidR="006676AE" w:rsidRPr="00065EC2">
        <w:rPr>
          <w:rFonts w:ascii="Arial" w:hAnsi="Arial" w:cs="Arial"/>
          <w:sz w:val="20"/>
          <w:szCs w:val="20"/>
        </w:rPr>
        <w:t xml:space="preserve"> </w:t>
      </w:r>
      <w:r w:rsidRPr="00065EC2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065EC2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>31-155</w:t>
      </w:r>
      <w:r w:rsidR="006676AE" w:rsidRPr="00065EC2">
        <w:rPr>
          <w:rFonts w:ascii="Arial" w:hAnsi="Arial" w:cs="Arial"/>
          <w:sz w:val="20"/>
          <w:szCs w:val="20"/>
        </w:rPr>
        <w:t xml:space="preserve"> </w:t>
      </w:r>
      <w:r w:rsidRPr="00065EC2">
        <w:rPr>
          <w:rFonts w:ascii="Arial" w:hAnsi="Arial" w:cs="Arial"/>
          <w:sz w:val="20"/>
          <w:szCs w:val="20"/>
        </w:rPr>
        <w:t>KRAKÓW</w:t>
      </w:r>
    </w:p>
    <w:p w14:paraId="1FFC2D3A" w14:textId="77777777" w:rsidR="00C4103F" w:rsidRPr="00065EC2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i/>
          <w:sz w:val="20"/>
          <w:szCs w:val="20"/>
        </w:rPr>
        <w:t xml:space="preserve"> </w:t>
      </w:r>
    </w:p>
    <w:p w14:paraId="285FBF32" w14:textId="6E680E89" w:rsidR="00C4103F" w:rsidRPr="00065EC2" w:rsidRDefault="00C06943" w:rsidP="00F04280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065EC2">
        <w:rPr>
          <w:rFonts w:ascii="Arial" w:hAnsi="Arial" w:cs="Arial"/>
          <w:b/>
          <w:sz w:val="20"/>
          <w:szCs w:val="20"/>
        </w:rPr>
        <w:t>Podmiot udostępniający</w:t>
      </w:r>
      <w:r w:rsidR="007936D6" w:rsidRPr="00065EC2">
        <w:rPr>
          <w:rFonts w:ascii="Arial" w:hAnsi="Arial" w:cs="Arial"/>
          <w:b/>
          <w:sz w:val="20"/>
          <w:szCs w:val="20"/>
        </w:rPr>
        <w:t>:</w:t>
      </w:r>
    </w:p>
    <w:p w14:paraId="7C36B2AF" w14:textId="77777777" w:rsidR="007118F0" w:rsidRPr="00065EC2" w:rsidRDefault="007118F0" w:rsidP="00757EFB">
      <w:pPr>
        <w:spacing w:after="0" w:line="480" w:lineRule="auto"/>
        <w:ind w:right="5528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>……………………………………</w:t>
      </w:r>
      <w:r w:rsidR="00757EFB" w:rsidRPr="00065EC2">
        <w:rPr>
          <w:rFonts w:ascii="Arial" w:hAnsi="Arial" w:cs="Arial"/>
          <w:sz w:val="20"/>
          <w:szCs w:val="20"/>
        </w:rPr>
        <w:t>.…</w:t>
      </w:r>
      <w:r w:rsidR="004541F9" w:rsidRPr="00065EC2">
        <w:rPr>
          <w:rFonts w:ascii="Arial" w:hAnsi="Arial" w:cs="Arial"/>
          <w:sz w:val="20"/>
          <w:szCs w:val="20"/>
        </w:rPr>
        <w:t>..</w:t>
      </w:r>
    </w:p>
    <w:p w14:paraId="5971D564" w14:textId="77777777" w:rsidR="00757EFB" w:rsidRPr="00065EC2" w:rsidRDefault="00757EFB" w:rsidP="00757EFB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>…………………………………………</w:t>
      </w:r>
    </w:p>
    <w:p w14:paraId="7F1433DE" w14:textId="77777777" w:rsidR="007118F0" w:rsidRPr="00065EC2" w:rsidRDefault="007118F0" w:rsidP="00757EFB">
      <w:pPr>
        <w:ind w:right="5528"/>
        <w:rPr>
          <w:rFonts w:ascii="Arial" w:hAnsi="Arial" w:cs="Arial"/>
          <w:i/>
          <w:sz w:val="20"/>
          <w:szCs w:val="20"/>
        </w:rPr>
      </w:pPr>
      <w:r w:rsidRPr="00065EC2">
        <w:rPr>
          <w:rFonts w:ascii="Arial" w:hAnsi="Arial" w:cs="Arial"/>
          <w:i/>
          <w:sz w:val="20"/>
          <w:szCs w:val="20"/>
        </w:rPr>
        <w:t>(pełna nazwa/firma, adres</w:t>
      </w:r>
      <w:r w:rsidR="00757EFB" w:rsidRPr="00065EC2">
        <w:rPr>
          <w:rFonts w:ascii="Arial" w:hAnsi="Arial" w:cs="Arial"/>
          <w:i/>
          <w:sz w:val="20"/>
          <w:szCs w:val="20"/>
        </w:rPr>
        <w:t xml:space="preserve">, w zależności od </w:t>
      </w:r>
      <w:r w:rsidR="00BB0C3C" w:rsidRPr="00065EC2">
        <w:rPr>
          <w:rFonts w:ascii="Arial" w:hAnsi="Arial" w:cs="Arial"/>
          <w:i/>
          <w:sz w:val="20"/>
          <w:szCs w:val="20"/>
        </w:rPr>
        <w:t xml:space="preserve">podmiotu: NIP/PESEL, </w:t>
      </w:r>
      <w:r w:rsidRPr="00065EC2">
        <w:rPr>
          <w:rFonts w:ascii="Arial" w:hAnsi="Arial" w:cs="Arial"/>
          <w:i/>
          <w:sz w:val="20"/>
          <w:szCs w:val="20"/>
        </w:rPr>
        <w:t>KRS/</w:t>
      </w:r>
      <w:proofErr w:type="spellStart"/>
      <w:r w:rsidRPr="00065EC2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65EC2">
        <w:rPr>
          <w:rFonts w:ascii="Arial" w:hAnsi="Arial" w:cs="Arial"/>
          <w:i/>
          <w:sz w:val="20"/>
          <w:szCs w:val="20"/>
        </w:rPr>
        <w:t>)</w:t>
      </w:r>
    </w:p>
    <w:p w14:paraId="4516C3FC" w14:textId="77777777" w:rsidR="007118F0" w:rsidRPr="00065EC2" w:rsidRDefault="007936D6" w:rsidP="00F04280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065EC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5696999" w14:textId="77777777" w:rsidR="00C4103F" w:rsidRPr="00065EC2" w:rsidRDefault="007936D6" w:rsidP="00757EFB">
      <w:pPr>
        <w:spacing w:after="240" w:line="240" w:lineRule="auto"/>
        <w:ind w:right="5528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>……………………………………</w:t>
      </w:r>
      <w:r w:rsidR="00757EFB" w:rsidRPr="00065EC2">
        <w:rPr>
          <w:rFonts w:ascii="Arial" w:hAnsi="Arial" w:cs="Arial"/>
          <w:sz w:val="20"/>
          <w:szCs w:val="20"/>
        </w:rPr>
        <w:t>……</w:t>
      </w:r>
    </w:p>
    <w:p w14:paraId="0804DE43" w14:textId="77777777" w:rsidR="00757EFB" w:rsidRPr="00065EC2" w:rsidRDefault="00757EFB" w:rsidP="00757EFB">
      <w:pPr>
        <w:spacing w:after="40" w:line="240" w:lineRule="auto"/>
        <w:ind w:right="5528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>…………………………………………</w:t>
      </w:r>
    </w:p>
    <w:p w14:paraId="3DCF7559" w14:textId="7828EE6D" w:rsidR="007936D6" w:rsidRPr="00065EC2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20"/>
          <w:szCs w:val="20"/>
        </w:rPr>
      </w:pPr>
      <w:r w:rsidRPr="00065EC2">
        <w:rPr>
          <w:rFonts w:ascii="Arial" w:hAnsi="Arial" w:cs="Arial"/>
          <w:i/>
          <w:sz w:val="20"/>
          <w:szCs w:val="20"/>
        </w:rPr>
        <w:t>(imię, n</w:t>
      </w:r>
      <w:r w:rsidR="00825A09" w:rsidRPr="00065EC2">
        <w:rPr>
          <w:rFonts w:ascii="Arial" w:hAnsi="Arial" w:cs="Arial"/>
          <w:i/>
          <w:sz w:val="20"/>
          <w:szCs w:val="20"/>
        </w:rPr>
        <w:t xml:space="preserve">azwisko, </w:t>
      </w:r>
      <w:r w:rsidR="00757EFB" w:rsidRPr="00065EC2">
        <w:rPr>
          <w:rFonts w:ascii="Arial" w:hAnsi="Arial" w:cs="Arial"/>
          <w:i/>
          <w:sz w:val="20"/>
          <w:szCs w:val="20"/>
        </w:rPr>
        <w:t>stanowisko/podstawa do</w:t>
      </w:r>
      <w:r w:rsidR="0012157F" w:rsidRPr="00065EC2">
        <w:rPr>
          <w:rFonts w:ascii="Arial" w:hAnsi="Arial" w:cs="Arial"/>
          <w:i/>
          <w:sz w:val="20"/>
          <w:szCs w:val="20"/>
        </w:rPr>
        <w:t xml:space="preserve"> </w:t>
      </w:r>
      <w:r w:rsidR="00825A09" w:rsidRPr="00065EC2">
        <w:rPr>
          <w:rFonts w:ascii="Arial" w:hAnsi="Arial" w:cs="Arial"/>
          <w:i/>
          <w:sz w:val="20"/>
          <w:szCs w:val="20"/>
        </w:rPr>
        <w:t>reprezentacji</w:t>
      </w:r>
      <w:r w:rsidRPr="00065EC2">
        <w:rPr>
          <w:rFonts w:ascii="Arial" w:hAnsi="Arial" w:cs="Arial"/>
          <w:i/>
          <w:sz w:val="20"/>
          <w:szCs w:val="20"/>
        </w:rPr>
        <w:t>)</w:t>
      </w:r>
    </w:p>
    <w:p w14:paraId="5AD5BC56" w14:textId="77777777" w:rsidR="00484F88" w:rsidRPr="00065EC2" w:rsidRDefault="00484F88" w:rsidP="00C4103F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065EC2" w14:paraId="6994ECA1" w14:textId="77777777" w:rsidTr="00EC7D5B">
        <w:tc>
          <w:tcPr>
            <w:tcW w:w="9212" w:type="dxa"/>
            <w:shd w:val="clear" w:color="auto" w:fill="D9D9D9"/>
          </w:tcPr>
          <w:p w14:paraId="54A70363" w14:textId="3BBCDBA4" w:rsidR="001B35E0" w:rsidRPr="00065EC2" w:rsidRDefault="001B35E0" w:rsidP="00EC7D5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65EC2">
              <w:rPr>
                <w:rFonts w:ascii="Arial" w:hAnsi="Arial" w:cs="Arial"/>
                <w:b/>
                <w:sz w:val="20"/>
                <w:szCs w:val="20"/>
              </w:rPr>
              <w:t xml:space="preserve">Oświadczenie </w:t>
            </w:r>
            <w:r w:rsidR="00C06943" w:rsidRPr="00065EC2">
              <w:rPr>
                <w:rFonts w:ascii="Arial" w:hAnsi="Arial" w:cs="Arial"/>
                <w:b/>
                <w:sz w:val="20"/>
                <w:szCs w:val="20"/>
              </w:rPr>
              <w:t>podmiotu udostępniającego</w:t>
            </w:r>
          </w:p>
          <w:p w14:paraId="2639C622" w14:textId="77777777" w:rsidR="001B35E0" w:rsidRPr="00065EC2" w:rsidRDefault="001B35E0" w:rsidP="00EC7D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65EC2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065EC2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065EC2">
              <w:rPr>
                <w:rFonts w:ascii="Arial" w:hAnsi="Arial" w:cs="Arial"/>
                <w:sz w:val="20"/>
                <w:szCs w:val="20"/>
              </w:rPr>
              <w:t xml:space="preserve">. Dz.U. z 2021r. poz. 1129) (dalej jako: ustawa </w:t>
            </w:r>
            <w:proofErr w:type="spellStart"/>
            <w:r w:rsidRPr="00065EC2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065EC2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1172BFAD" w14:textId="77777777" w:rsidR="001B35E0" w:rsidRPr="00065EC2" w:rsidRDefault="001B35E0" w:rsidP="00EC7D5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065EC2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7A300199" w14:textId="77777777" w:rsidR="001B35E0" w:rsidRPr="00065EC2" w:rsidRDefault="001B35E0" w:rsidP="00EC7D5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065EC2">
              <w:rPr>
                <w:rFonts w:ascii="Arial" w:hAnsi="Arial" w:cs="Arial"/>
                <w:b/>
                <w:sz w:val="20"/>
                <w:szCs w:val="20"/>
                <w:u w:val="single"/>
              </w:rPr>
              <w:t>ORAZ</w:t>
            </w:r>
          </w:p>
          <w:p w14:paraId="1EBA3BCD" w14:textId="77777777" w:rsidR="001B35E0" w:rsidRPr="00065EC2" w:rsidRDefault="001B35E0" w:rsidP="00EC7D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5EC2">
              <w:rPr>
                <w:rFonts w:ascii="Arial" w:hAnsi="Arial" w:cs="Arial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14:paraId="1146CF6E" w14:textId="77777777" w:rsidR="004C4854" w:rsidRPr="00065EC2" w:rsidRDefault="004C4854" w:rsidP="004C485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715053A" w14:textId="77777777" w:rsidR="00370D8C" w:rsidRPr="00065EC2" w:rsidRDefault="00370D8C" w:rsidP="00370D8C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  <w:r w:rsidRPr="00065EC2">
        <w:rPr>
          <w:rFonts w:ascii="Arial" w:hAnsi="Arial" w:cs="Arial"/>
          <w:b/>
          <w:sz w:val="20"/>
          <w:szCs w:val="20"/>
        </w:rPr>
        <w:t>Politechnika Krakowska im. Tadeusza Kościuszki,</w:t>
      </w:r>
      <w:r w:rsidRPr="00065EC2">
        <w:rPr>
          <w:rFonts w:ascii="Arial" w:hAnsi="Arial" w:cs="Arial"/>
          <w:sz w:val="20"/>
          <w:szCs w:val="20"/>
        </w:rPr>
        <w:t xml:space="preserve"> pn.: </w:t>
      </w:r>
    </w:p>
    <w:p w14:paraId="19FBEB03" w14:textId="7AA6CBF4" w:rsidR="00370D8C" w:rsidRPr="00656CA5" w:rsidRDefault="00370D8C" w:rsidP="00370D8C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065EC2">
        <w:rPr>
          <w:rFonts w:ascii="Arial" w:eastAsia="Times New Roman" w:hAnsi="Arial" w:cs="Arial"/>
          <w:b/>
          <w:sz w:val="20"/>
          <w:szCs w:val="20"/>
          <w:lang w:eastAsia="pl-PL"/>
        </w:rPr>
        <w:t>„P</w:t>
      </w:r>
      <w:r w:rsidRPr="00656CA5">
        <w:rPr>
          <w:rFonts w:ascii="Arial" w:eastAsia="Times New Roman" w:hAnsi="Arial" w:cs="Arial"/>
          <w:b/>
          <w:sz w:val="20"/>
          <w:szCs w:val="20"/>
          <w:lang w:eastAsia="pl-PL"/>
        </w:rPr>
        <w:t>rzeprowadzenie kursu/warsztatu z zakresu przedsiębiorczości inżynierskiej oraz z zakresu zakładania działalności gospodarczej o profilu inżynierskim dla studentów Wydziału In</w:t>
      </w:r>
      <w:r w:rsidR="002D4D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formatyki i Telekomunikacji </w:t>
      </w:r>
      <w:r w:rsidRPr="00656CA5">
        <w:rPr>
          <w:rFonts w:ascii="Arial" w:eastAsia="Times New Roman" w:hAnsi="Arial" w:cs="Arial"/>
          <w:b/>
          <w:sz w:val="20"/>
          <w:szCs w:val="20"/>
          <w:lang w:eastAsia="pl-PL"/>
        </w:rPr>
        <w:t>w ramach zadania "Droga do własnej firmy o profilu inżynierskim" realizowanego w projekcie "Droga do doskonałości - kompleksowy program wsparcia programu  uczelni".</w:t>
      </w:r>
    </w:p>
    <w:p w14:paraId="707396F2" w14:textId="77777777" w:rsidR="00370D8C" w:rsidRPr="00065EC2" w:rsidRDefault="00370D8C" w:rsidP="00370D8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>oświadczam, co następuje:</w:t>
      </w:r>
    </w:p>
    <w:p w14:paraId="1D72BF59" w14:textId="77777777" w:rsidR="00370D8C" w:rsidRPr="00065EC2" w:rsidRDefault="00370D8C" w:rsidP="00370D8C">
      <w:p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065EC2">
        <w:rPr>
          <w:rFonts w:ascii="Arial" w:hAnsi="Arial" w:cs="Arial"/>
          <w:sz w:val="20"/>
          <w:szCs w:val="20"/>
        </w:rPr>
        <w:br/>
        <w:t xml:space="preserve">art. 108 ust 1 ustawy </w:t>
      </w:r>
      <w:proofErr w:type="spellStart"/>
      <w:r w:rsidRPr="00065EC2">
        <w:rPr>
          <w:rFonts w:ascii="Arial" w:hAnsi="Arial" w:cs="Arial"/>
          <w:sz w:val="20"/>
          <w:szCs w:val="20"/>
        </w:rPr>
        <w:t>Pzp</w:t>
      </w:r>
      <w:proofErr w:type="spellEnd"/>
      <w:r w:rsidRPr="00065EC2">
        <w:rPr>
          <w:rFonts w:ascii="Arial" w:hAnsi="Arial" w:cs="Arial"/>
          <w:sz w:val="20"/>
          <w:szCs w:val="20"/>
        </w:rPr>
        <w:t>.</w:t>
      </w:r>
    </w:p>
    <w:p w14:paraId="56236F81" w14:textId="77777777" w:rsidR="00370D8C" w:rsidRPr="00065EC2" w:rsidRDefault="00370D8C" w:rsidP="00370D8C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28798E38" w14:textId="77777777" w:rsidR="00370D8C" w:rsidRPr="00065EC2" w:rsidRDefault="00370D8C" w:rsidP="00370D8C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5A51B277" w14:textId="77777777" w:rsidR="00370D8C" w:rsidRPr="00065EC2" w:rsidRDefault="00370D8C" w:rsidP="00370D8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 xml:space="preserve">…………….……. </w:t>
      </w:r>
      <w:r w:rsidRPr="00065EC2">
        <w:rPr>
          <w:rFonts w:ascii="Arial" w:hAnsi="Arial" w:cs="Arial"/>
          <w:i/>
          <w:sz w:val="20"/>
          <w:szCs w:val="20"/>
        </w:rPr>
        <w:t xml:space="preserve">(miejscowość), </w:t>
      </w:r>
      <w:r w:rsidRPr="00065EC2">
        <w:rPr>
          <w:rFonts w:ascii="Arial" w:hAnsi="Arial" w:cs="Arial"/>
          <w:sz w:val="20"/>
          <w:szCs w:val="20"/>
        </w:rPr>
        <w:t xml:space="preserve">dnia ………….……. r. </w:t>
      </w:r>
    </w:p>
    <w:p w14:paraId="0B385AF2" w14:textId="77777777" w:rsidR="00370D8C" w:rsidRPr="00065EC2" w:rsidRDefault="00370D8C" w:rsidP="00370D8C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ab/>
      </w:r>
      <w:r w:rsidRPr="00065EC2">
        <w:rPr>
          <w:rFonts w:ascii="Arial" w:hAnsi="Arial" w:cs="Arial"/>
          <w:sz w:val="20"/>
          <w:szCs w:val="20"/>
        </w:rPr>
        <w:tab/>
      </w:r>
      <w:r w:rsidRPr="00065EC2">
        <w:rPr>
          <w:rFonts w:ascii="Arial" w:hAnsi="Arial" w:cs="Arial"/>
          <w:sz w:val="20"/>
          <w:szCs w:val="20"/>
        </w:rPr>
        <w:tab/>
      </w:r>
      <w:r w:rsidRPr="00065EC2">
        <w:rPr>
          <w:rFonts w:ascii="Arial" w:hAnsi="Arial" w:cs="Arial"/>
          <w:sz w:val="20"/>
          <w:szCs w:val="20"/>
        </w:rPr>
        <w:tab/>
      </w:r>
      <w:r w:rsidRPr="00065EC2">
        <w:rPr>
          <w:rFonts w:ascii="Arial" w:hAnsi="Arial" w:cs="Arial"/>
          <w:sz w:val="20"/>
          <w:szCs w:val="20"/>
        </w:rPr>
        <w:tab/>
      </w:r>
      <w:r w:rsidRPr="00065EC2">
        <w:rPr>
          <w:rFonts w:ascii="Arial" w:hAnsi="Arial" w:cs="Arial"/>
          <w:sz w:val="20"/>
          <w:szCs w:val="20"/>
        </w:rPr>
        <w:tab/>
      </w:r>
    </w:p>
    <w:p w14:paraId="0C05B5FB" w14:textId="77777777" w:rsidR="00370D8C" w:rsidRPr="00065EC2" w:rsidRDefault="00370D8C" w:rsidP="00370D8C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52231D46" w14:textId="77777777" w:rsidR="00370D8C" w:rsidRPr="00065EC2" w:rsidRDefault="00370D8C" w:rsidP="00370D8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065EC2">
        <w:rPr>
          <w:rFonts w:ascii="Arial" w:hAnsi="Arial" w:cs="Arial"/>
          <w:sz w:val="20"/>
          <w:szCs w:val="20"/>
        </w:rPr>
        <w:t>Pzp</w:t>
      </w:r>
      <w:proofErr w:type="spellEnd"/>
      <w:r w:rsidRPr="00065EC2">
        <w:rPr>
          <w:rFonts w:ascii="Arial" w:hAnsi="Arial" w:cs="Arial"/>
          <w:sz w:val="20"/>
          <w:szCs w:val="20"/>
        </w:rPr>
        <w:t xml:space="preserve"> </w:t>
      </w:r>
      <w:r w:rsidRPr="00065EC2">
        <w:rPr>
          <w:rFonts w:ascii="Arial" w:hAnsi="Arial" w:cs="Arial"/>
          <w:i/>
          <w:sz w:val="20"/>
          <w:szCs w:val="20"/>
        </w:rPr>
        <w:t>(podać mającą zastosowanie podstawę wykluczenia z art. 108 ust. 1).</w:t>
      </w:r>
      <w:r w:rsidRPr="00065EC2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</w:t>
      </w:r>
      <w:proofErr w:type="spellStart"/>
      <w:r w:rsidRPr="00065EC2">
        <w:rPr>
          <w:rFonts w:ascii="Arial" w:hAnsi="Arial" w:cs="Arial"/>
          <w:sz w:val="20"/>
          <w:szCs w:val="20"/>
        </w:rPr>
        <w:t>Pzp</w:t>
      </w:r>
      <w:proofErr w:type="spellEnd"/>
      <w:r w:rsidRPr="00065EC2">
        <w:rPr>
          <w:rFonts w:ascii="Arial" w:hAnsi="Arial" w:cs="Arial"/>
          <w:sz w:val="20"/>
          <w:szCs w:val="20"/>
        </w:rPr>
        <w:t xml:space="preserve"> podjąłem następujące środki naprawcze:</w:t>
      </w:r>
    </w:p>
    <w:p w14:paraId="2826DE06" w14:textId="77777777" w:rsidR="00370D8C" w:rsidRPr="00065EC2" w:rsidRDefault="00370D8C" w:rsidP="00370D8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……………………………………………………………………………………………………………………………………………………………………………………………………………..…………</w:t>
      </w:r>
    </w:p>
    <w:p w14:paraId="76204C9D" w14:textId="77777777" w:rsidR="00370D8C" w:rsidRPr="00065EC2" w:rsidRDefault="00370D8C" w:rsidP="00370D8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0282B54" w14:textId="77777777" w:rsidR="00370D8C" w:rsidRPr="00065EC2" w:rsidRDefault="00370D8C" w:rsidP="00370D8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 xml:space="preserve">……….……. </w:t>
      </w:r>
      <w:r w:rsidRPr="00065EC2">
        <w:rPr>
          <w:rFonts w:ascii="Arial" w:hAnsi="Arial" w:cs="Arial"/>
          <w:i/>
          <w:sz w:val="20"/>
          <w:szCs w:val="20"/>
        </w:rPr>
        <w:t>(miejscowość),</w:t>
      </w:r>
      <w:r w:rsidRPr="00065EC2">
        <w:rPr>
          <w:rFonts w:ascii="Arial" w:hAnsi="Arial" w:cs="Arial"/>
          <w:sz w:val="20"/>
          <w:szCs w:val="20"/>
        </w:rPr>
        <w:t xml:space="preserve"> dnia ………….……. r.</w:t>
      </w:r>
    </w:p>
    <w:p w14:paraId="30131EF1" w14:textId="77777777" w:rsidR="00370D8C" w:rsidRPr="00065EC2" w:rsidRDefault="00370D8C" w:rsidP="00370D8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 xml:space="preserve"> </w:t>
      </w:r>
    </w:p>
    <w:p w14:paraId="6896CCD4" w14:textId="77777777" w:rsidR="00370D8C" w:rsidRPr="00065EC2" w:rsidRDefault="00370D8C" w:rsidP="00370D8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7C3CD394" w14:textId="77777777" w:rsidR="00370D8C" w:rsidRPr="00065EC2" w:rsidRDefault="00370D8C" w:rsidP="00370D8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>Oświadczam, że spełniam, określone przez Zamawiającego, warunki udziału w postępowaniu:</w:t>
      </w:r>
    </w:p>
    <w:p w14:paraId="448DCA8E" w14:textId="77777777" w:rsidR="00370D8C" w:rsidRPr="00065EC2" w:rsidRDefault="00370D8C" w:rsidP="00370D8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370D8C" w:rsidRPr="00065EC2" w14:paraId="594C9842" w14:textId="77777777" w:rsidTr="009966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071BF" w14:textId="77777777" w:rsidR="00370D8C" w:rsidRPr="00065EC2" w:rsidRDefault="00370D8C" w:rsidP="00996609">
            <w:pPr>
              <w:spacing w:before="6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65EC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85CCA" w14:textId="77777777" w:rsidR="00370D8C" w:rsidRPr="00065EC2" w:rsidRDefault="00370D8C" w:rsidP="00996609">
            <w:pPr>
              <w:spacing w:before="60" w:after="120"/>
              <w:rPr>
                <w:rFonts w:ascii="Arial" w:hAnsi="Arial" w:cs="Arial"/>
                <w:sz w:val="20"/>
                <w:szCs w:val="20"/>
              </w:rPr>
            </w:pPr>
            <w:r w:rsidRPr="00065EC2">
              <w:rPr>
                <w:rFonts w:ascii="Arial" w:hAnsi="Arial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370D8C" w:rsidRPr="00065EC2" w14:paraId="79879510" w14:textId="77777777" w:rsidTr="009966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A04E0" w14:textId="77777777" w:rsidR="00370D8C" w:rsidRPr="00065EC2" w:rsidRDefault="00370D8C" w:rsidP="00996609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5EC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9EA9A" w14:textId="77777777" w:rsidR="00370D8C" w:rsidRPr="00065EC2" w:rsidRDefault="00370D8C" w:rsidP="00996609">
            <w:pPr>
              <w:spacing w:before="6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65EC2">
              <w:rPr>
                <w:rFonts w:ascii="Arial" w:hAnsi="Arial" w:cs="Arial"/>
                <w:b/>
                <w:sz w:val="20"/>
                <w:szCs w:val="20"/>
              </w:rPr>
              <w:t>zdolności technicznej lub zawodowej:</w:t>
            </w:r>
          </w:p>
          <w:p w14:paraId="0B49FF00" w14:textId="77777777" w:rsidR="00370D8C" w:rsidRPr="00656CA5" w:rsidRDefault="00370D8C" w:rsidP="00996609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Wykonawca spełni warunek, jeżeli wykaże, że dysponuje osobami skierowanymi do realizacji zamówienia, umożliwiającymi realizację zamówienia na odpowiednim poziomie jakości, tj. trenerami, którzy:</w:t>
            </w:r>
          </w:p>
          <w:p w14:paraId="30C84971" w14:textId="77777777" w:rsidR="00370D8C" w:rsidRPr="00656CA5" w:rsidRDefault="00370D8C" w:rsidP="00996609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1).  Wymagania w stosunku do trenera w zakresie zadania do 1 do 8:</w:t>
            </w:r>
          </w:p>
          <w:p w14:paraId="4523D42C" w14:textId="77777777" w:rsidR="008575D9" w:rsidRDefault="00370D8C" w:rsidP="00996609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a) </w:t>
            </w:r>
            <w:r w:rsidR="008575D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 ciągu ostatnich 2 lat przed upływem terminu składania ofert przeprowadził minimum 3 szkolenia, w wymiarze po minimum 8 h każde, z kompetencji biznesowych tematycznie zbliżonych do tematu zadania, na które składana jest oferta</w:t>
            </w:r>
          </w:p>
          <w:p w14:paraId="7E228BAF" w14:textId="16C60112" w:rsidR="00370D8C" w:rsidRPr="00656CA5" w:rsidRDefault="00370D8C" w:rsidP="00996609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b) ukończył kurs trenerów lub szkołę trenerów, w wymiarze co najmniej 32h szkolenia lub ukończył studia podyplomowe z zakresu prowadzenia szkoleń lub posiada certyfikat trenera lub w okresie ostatnich 3 lat był wykładowcą akademickim, prowadzącym zajęcia ze studentami, co najmniej przez 2 semestry</w:t>
            </w:r>
          </w:p>
          <w:p w14:paraId="0E55B8B4" w14:textId="77777777" w:rsidR="00370D8C" w:rsidRPr="00656CA5" w:rsidRDefault="00370D8C" w:rsidP="00996609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c). posiada umiejętności obsługi platform do nauki zdalnej</w:t>
            </w:r>
          </w:p>
          <w:p w14:paraId="099B9C3F" w14:textId="77777777" w:rsidR="00370D8C" w:rsidRPr="00656CA5" w:rsidRDefault="00370D8C" w:rsidP="00996609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2).  Wymagania w stosunku do trenera w zakresie zadania do 9 do 15:</w:t>
            </w:r>
          </w:p>
          <w:p w14:paraId="31C5E1F9" w14:textId="77777777" w:rsidR="00370D8C" w:rsidRPr="00656CA5" w:rsidRDefault="00370D8C" w:rsidP="00996609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a). prowadzi działalność gospodarczą lub wykonuje zawód o profilu inżyniera lub jest wykładowcą akademickim</w:t>
            </w:r>
          </w:p>
          <w:p w14:paraId="0F7AD312" w14:textId="0A8F8483" w:rsidR="00370D8C" w:rsidRPr="00656CA5" w:rsidRDefault="00370D8C" w:rsidP="00996609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b). w okresie ostatnich 2 lat przeprowadził 25 godzin szkoleń z kompetencji biznesowych </w:t>
            </w:r>
          </w:p>
          <w:p w14:paraId="76000332" w14:textId="77777777" w:rsidR="00370D8C" w:rsidRPr="00065EC2" w:rsidRDefault="00370D8C" w:rsidP="00996609">
            <w:pPr>
              <w:spacing w:before="6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65E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c). posiada umiejętności obsługi platform, między innymi ZOOM i </w:t>
            </w:r>
            <w:proofErr w:type="spellStart"/>
            <w:r w:rsidRPr="00065E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Teams</w:t>
            </w:r>
            <w:proofErr w:type="spellEnd"/>
            <w:r w:rsidRPr="00065E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do nauki zdalnej</w:t>
            </w:r>
          </w:p>
        </w:tc>
      </w:tr>
    </w:tbl>
    <w:p w14:paraId="616E8969" w14:textId="77777777" w:rsidR="00370D8C" w:rsidRPr="00065EC2" w:rsidRDefault="00370D8C" w:rsidP="00370D8C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89A720F" w14:textId="77777777" w:rsidR="00370D8C" w:rsidRPr="00065EC2" w:rsidRDefault="00370D8C" w:rsidP="00370D8C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8169F64" w14:textId="77777777" w:rsidR="00370D8C" w:rsidRPr="00065EC2" w:rsidRDefault="00370D8C" w:rsidP="00370D8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 xml:space="preserve">…………….……. </w:t>
      </w:r>
      <w:r w:rsidRPr="00065EC2">
        <w:rPr>
          <w:rFonts w:ascii="Arial" w:hAnsi="Arial" w:cs="Arial"/>
          <w:i/>
          <w:sz w:val="20"/>
          <w:szCs w:val="20"/>
        </w:rPr>
        <w:t xml:space="preserve">(miejscowość), </w:t>
      </w:r>
      <w:r w:rsidRPr="00065EC2">
        <w:rPr>
          <w:rFonts w:ascii="Arial" w:hAnsi="Arial" w:cs="Arial"/>
          <w:sz w:val="20"/>
          <w:szCs w:val="20"/>
        </w:rPr>
        <w:t>dnia ………….……. r.</w:t>
      </w:r>
    </w:p>
    <w:p w14:paraId="66ED6F0E" w14:textId="77777777" w:rsidR="00370D8C" w:rsidRPr="00065EC2" w:rsidRDefault="00370D8C" w:rsidP="00370D8C">
      <w:pPr>
        <w:spacing w:before="120" w:line="240" w:lineRule="auto"/>
        <w:jc w:val="both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3DCA60F9" w14:textId="77777777" w:rsidR="00370D8C" w:rsidRPr="00065EC2" w:rsidRDefault="00370D8C" w:rsidP="00370D8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 xml:space="preserve">…………….……. </w:t>
      </w:r>
      <w:r w:rsidRPr="00065EC2">
        <w:rPr>
          <w:rFonts w:ascii="Arial" w:hAnsi="Arial" w:cs="Arial"/>
          <w:i/>
          <w:sz w:val="20"/>
          <w:szCs w:val="20"/>
        </w:rPr>
        <w:t xml:space="preserve">(miejscowość), </w:t>
      </w:r>
      <w:r w:rsidRPr="00065EC2">
        <w:rPr>
          <w:rFonts w:ascii="Arial" w:hAnsi="Arial" w:cs="Arial"/>
          <w:sz w:val="20"/>
          <w:szCs w:val="20"/>
        </w:rPr>
        <w:t xml:space="preserve">dnia ………….……. r. </w:t>
      </w:r>
    </w:p>
    <w:p w14:paraId="17F71816" w14:textId="77777777" w:rsidR="00370D8C" w:rsidRPr="00065EC2" w:rsidRDefault="00370D8C" w:rsidP="00370D8C">
      <w:pPr>
        <w:spacing w:after="0" w:line="240" w:lineRule="auto"/>
        <w:jc w:val="both"/>
        <w:rPr>
          <w:rFonts w:ascii="Arial" w:eastAsia="Times New Roman" w:hAnsi="Arial" w:cs="Arial"/>
          <w:b/>
          <w:i/>
          <w:color w:val="000000"/>
          <w:sz w:val="20"/>
          <w:szCs w:val="20"/>
          <w:lang w:eastAsia="pl-PL"/>
        </w:rPr>
      </w:pPr>
      <w:r w:rsidRPr="00065EC2">
        <w:rPr>
          <w:rFonts w:ascii="Arial" w:eastAsia="Times New Roman" w:hAnsi="Arial" w:cs="Arial"/>
          <w:b/>
          <w:i/>
          <w:color w:val="000000"/>
          <w:sz w:val="20"/>
          <w:szCs w:val="20"/>
          <w:lang w:eastAsia="pl-PL"/>
        </w:rPr>
        <w:t>Dokument należy podpisać kwalifikowanym podpisem elektronicznym/podpisem zaufanym/podpisem osobistym.</w:t>
      </w:r>
    </w:p>
    <w:p w14:paraId="7D63BF7B" w14:textId="77777777" w:rsidR="00370D8C" w:rsidRPr="00065EC2" w:rsidRDefault="00370D8C" w:rsidP="00370D8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6B5DA6D" w14:textId="77777777" w:rsidR="00370D8C" w:rsidRPr="00065EC2" w:rsidRDefault="00370D8C" w:rsidP="00370D8C">
      <w:pPr>
        <w:jc w:val="both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b/>
          <w:bCs/>
          <w:sz w:val="20"/>
          <w:szCs w:val="20"/>
        </w:rPr>
        <w:t>Uwaga: w przypadku oferty wspólnej (konsorcjum, spółka cywilna) dokument składa każdy z Wykonawców we własnym imieniu.</w:t>
      </w:r>
    </w:p>
    <w:p w14:paraId="33191739" w14:textId="77777777" w:rsidR="00370D8C" w:rsidRPr="00065EC2" w:rsidRDefault="00370D8C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83CFFC5" w14:textId="77777777" w:rsidR="00370D8C" w:rsidRPr="00065EC2" w:rsidRDefault="00370D8C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E112392" w14:textId="77777777" w:rsidR="00370D8C" w:rsidRPr="00065EC2" w:rsidRDefault="00370D8C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1260EB5" w14:textId="77777777" w:rsidR="00370D8C" w:rsidRPr="00065EC2" w:rsidRDefault="00370D8C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8E48240" w14:textId="77777777" w:rsidR="00370D8C" w:rsidRPr="00065EC2" w:rsidRDefault="00370D8C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FDDD704" w14:textId="77777777" w:rsidR="00370D8C" w:rsidRPr="00065EC2" w:rsidRDefault="00370D8C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</w:p>
    <w:sectPr w:rsidR="00370D8C" w:rsidRPr="00065EC2" w:rsidSect="006B52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E1BD8" w14:textId="77777777" w:rsidR="00685A12" w:rsidRDefault="00685A12" w:rsidP="0038231F">
      <w:pPr>
        <w:spacing w:after="0" w:line="240" w:lineRule="auto"/>
      </w:pPr>
      <w:r>
        <w:separator/>
      </w:r>
    </w:p>
  </w:endnote>
  <w:endnote w:type="continuationSeparator" w:id="0">
    <w:p w14:paraId="4AC5EAD6" w14:textId="77777777" w:rsidR="00685A12" w:rsidRDefault="00685A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C8EBA" w14:textId="77777777" w:rsidR="00794E2C" w:rsidRDefault="00794E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369B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0AC764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42262" w14:textId="77777777" w:rsidR="00794E2C" w:rsidRDefault="00794E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71963" w14:textId="77777777" w:rsidR="00685A12" w:rsidRDefault="00685A12" w:rsidP="0038231F">
      <w:pPr>
        <w:spacing w:after="0" w:line="240" w:lineRule="auto"/>
      </w:pPr>
      <w:r>
        <w:separator/>
      </w:r>
    </w:p>
  </w:footnote>
  <w:footnote w:type="continuationSeparator" w:id="0">
    <w:p w14:paraId="68525249" w14:textId="77777777" w:rsidR="00685A12" w:rsidRDefault="00685A1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54795" w14:textId="77777777" w:rsidR="00794E2C" w:rsidRDefault="00794E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02FC1" w14:textId="1E1FA0CF" w:rsidR="00794E2C" w:rsidRDefault="00794E2C">
    <w:pPr>
      <w:pStyle w:val="Nagwek"/>
    </w:pPr>
    <w:r>
      <w:rPr>
        <w:noProof/>
      </w:rPr>
      <w:drawing>
        <wp:inline distT="0" distB="0" distL="0" distR="0" wp14:anchorId="1E2CC0BC" wp14:editId="2E5FCAEA">
          <wp:extent cx="5760720" cy="8572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6" t="-290" r="-26" b="-290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572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88C91" w14:textId="77777777" w:rsidR="00794E2C" w:rsidRDefault="00794E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65EC2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83DF4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544F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4D05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70D8C"/>
    <w:rsid w:val="0038231F"/>
    <w:rsid w:val="003B2070"/>
    <w:rsid w:val="003B214C"/>
    <w:rsid w:val="003B7238"/>
    <w:rsid w:val="003C3B64"/>
    <w:rsid w:val="003F024C"/>
    <w:rsid w:val="003F0927"/>
    <w:rsid w:val="004346D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2BF9"/>
    <w:rsid w:val="004D7E48"/>
    <w:rsid w:val="004F23F7"/>
    <w:rsid w:val="004F40EF"/>
    <w:rsid w:val="004F54BA"/>
    <w:rsid w:val="005103B9"/>
    <w:rsid w:val="00512A1E"/>
    <w:rsid w:val="00520174"/>
    <w:rsid w:val="005434B3"/>
    <w:rsid w:val="005641F0"/>
    <w:rsid w:val="00586799"/>
    <w:rsid w:val="005B11F3"/>
    <w:rsid w:val="005C39CA"/>
    <w:rsid w:val="005D557C"/>
    <w:rsid w:val="005E176A"/>
    <w:rsid w:val="005E24AA"/>
    <w:rsid w:val="005E579C"/>
    <w:rsid w:val="00634311"/>
    <w:rsid w:val="00641874"/>
    <w:rsid w:val="006676AE"/>
    <w:rsid w:val="00685A12"/>
    <w:rsid w:val="00686AFF"/>
    <w:rsid w:val="006A2EBA"/>
    <w:rsid w:val="006A3A1F"/>
    <w:rsid w:val="006A52B6"/>
    <w:rsid w:val="006B52DE"/>
    <w:rsid w:val="006C730B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4E2C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575D9"/>
    <w:rsid w:val="008757E1"/>
    <w:rsid w:val="00892E48"/>
    <w:rsid w:val="008A3FCB"/>
    <w:rsid w:val="008C5709"/>
    <w:rsid w:val="008C6DF8"/>
    <w:rsid w:val="008D0487"/>
    <w:rsid w:val="008F3B4E"/>
    <w:rsid w:val="008F5F77"/>
    <w:rsid w:val="008F71CD"/>
    <w:rsid w:val="00900159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80B83"/>
    <w:rsid w:val="00AB37EF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6943"/>
    <w:rsid w:val="00C113BF"/>
    <w:rsid w:val="00C30A69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5A15"/>
    <w:rsid w:val="00F365F2"/>
    <w:rsid w:val="00F43919"/>
    <w:rsid w:val="00F509CF"/>
    <w:rsid w:val="00F66810"/>
    <w:rsid w:val="00F8042D"/>
    <w:rsid w:val="00F8636A"/>
    <w:rsid w:val="00F90847"/>
    <w:rsid w:val="00F90CD1"/>
    <w:rsid w:val="00F972AB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25FD7-8529-4FEB-83D3-4EBC1E315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536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Agnieszka Baran</cp:lastModifiedBy>
  <cp:revision>12</cp:revision>
  <cp:lastPrinted>2022-04-22T12:02:00Z</cp:lastPrinted>
  <dcterms:created xsi:type="dcterms:W3CDTF">2022-04-22T12:03:00Z</dcterms:created>
  <dcterms:modified xsi:type="dcterms:W3CDTF">2022-05-19T07:40:00Z</dcterms:modified>
</cp:coreProperties>
</file>